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48C5D66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3B4FF7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3FA97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9EF73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76FAA8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5A8963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18A9B2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50C350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21134A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5B9814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B5AB4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CE06D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9C849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4C5D9F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742D03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5E81C57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494A4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A15D7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85CF5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9FDA1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A9B3E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600981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4011D1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5A408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D9AD0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77304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11ABCFF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6BBCC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1F17F0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47A39A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A8B5B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272570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EB44B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E9E46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100667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D085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7B5175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5C3245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0F8BC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930FC" w14:textId="77777777" w:rsidR="008A3864" w:rsidRDefault="008A3864">
      <w:pPr>
        <w:spacing w:after="0"/>
      </w:pPr>
      <w:r>
        <w:separator/>
      </w:r>
    </w:p>
  </w:endnote>
  <w:endnote w:type="continuationSeparator" w:id="0">
    <w:p w14:paraId="1136A816" w14:textId="77777777" w:rsidR="008A3864" w:rsidRDefault="008A38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6A1F2" w14:textId="77777777" w:rsidR="008A3864" w:rsidRDefault="008A3864">
      <w:pPr>
        <w:spacing w:after="0"/>
      </w:pPr>
      <w:r>
        <w:separator/>
      </w:r>
    </w:p>
  </w:footnote>
  <w:footnote w:type="continuationSeparator" w:id="0">
    <w:p w14:paraId="3CDE7DF4" w14:textId="77777777" w:rsidR="008A3864" w:rsidRDefault="008A38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07C3C"/>
    <w:rsid w:val="0023723B"/>
    <w:rsid w:val="00285C1D"/>
    <w:rsid w:val="002941D2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3864"/>
    <w:rsid w:val="008A5495"/>
    <w:rsid w:val="008B1201"/>
    <w:rsid w:val="008E5CAE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2021-01-16T17:12:00Z</dcterms:created>
  <dcterms:modified xsi:type="dcterms:W3CDTF">2021-01-16T17:12:00Z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