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21A0B6CA" w14:textId="491E95AF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0BA8DE9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219D282F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52EA13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4913860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A1FD99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172F82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67D30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C0EFB9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02D407B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7B0E4E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A0FB51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77ADE3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569F67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778348D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31DEAB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276176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CD86A5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14C9BA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29D26B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2A7C6A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66079C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544766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282A027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693AAC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3C337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52631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456907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0C1BB5A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7A56258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1F9DD22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1F4D7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2481B12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195E236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30A5C2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584F1B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232720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6D2478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A34A95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5BEB75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326B26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B86CAC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499984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26D7EA7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67E30DE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B0737F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D7333" w14:textId="77777777" w:rsidR="001969B5" w:rsidRDefault="001969B5">
      <w:pPr>
        <w:spacing w:after="0"/>
      </w:pPr>
      <w:r>
        <w:separator/>
      </w:r>
    </w:p>
  </w:endnote>
  <w:endnote w:type="continuationSeparator" w:id="0">
    <w:p w14:paraId="5927668B" w14:textId="77777777" w:rsidR="001969B5" w:rsidRDefault="001969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9CA89" w14:textId="77777777" w:rsidR="001969B5" w:rsidRDefault="001969B5">
      <w:pPr>
        <w:spacing w:after="0"/>
      </w:pPr>
      <w:r>
        <w:separator/>
      </w:r>
    </w:p>
  </w:footnote>
  <w:footnote w:type="continuationSeparator" w:id="0">
    <w:p w14:paraId="4C66ED3D" w14:textId="77777777" w:rsidR="001969B5" w:rsidRDefault="001969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969B5"/>
    <w:rsid w:val="001B01F9"/>
    <w:rsid w:val="001C153E"/>
    <w:rsid w:val="001C41F9"/>
    <w:rsid w:val="00200715"/>
    <w:rsid w:val="00207C3C"/>
    <w:rsid w:val="0023723B"/>
    <w:rsid w:val="00285C1D"/>
    <w:rsid w:val="002941D2"/>
    <w:rsid w:val="003327F5"/>
    <w:rsid w:val="00340CAF"/>
    <w:rsid w:val="00376AD4"/>
    <w:rsid w:val="0039561B"/>
    <w:rsid w:val="003C0D41"/>
    <w:rsid w:val="003C4E1D"/>
    <w:rsid w:val="003D0851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24EB8"/>
    <w:rsid w:val="008A5495"/>
    <w:rsid w:val="008B1201"/>
    <w:rsid w:val="008E5CAE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A044D"/>
    <w:rsid w:val="00DC54F0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2021-01-16T17:12:00Z</dcterms:created>
  <dcterms:modified xsi:type="dcterms:W3CDTF">2021-01-16T17:12:00Z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