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F47B84" w:rsidRPr="007F54AA" w14:paraId="784B55A0" w14:textId="245A6335" w:rsidTr="007F54AA">
        <w:trPr>
          <w:trHeight w:val="1701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78"/>
              <w:gridCol w:w="1217"/>
              <w:gridCol w:w="879"/>
              <w:gridCol w:w="879"/>
            </w:tblGrid>
            <w:tr w:rsidR="00F47B84" w:rsidRPr="007F54AA" w14:paraId="4C7D0B90" w14:textId="77777777" w:rsidTr="0075629F">
              <w:trPr>
                <w:trHeight w:val="227"/>
              </w:trPr>
              <w:tc>
                <w:tcPr>
                  <w:tcW w:w="1250" w:type="pct"/>
                </w:tcPr>
                <w:p w14:paraId="3032F6DD" w14:textId="77777777" w:rsidR="00F47B84" w:rsidRPr="007F54AA" w:rsidRDefault="00F47B84" w:rsidP="007F54A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E35596C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Февраль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FB4559B" w14:textId="14477055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2028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50" w:type="pct"/>
                  <w:vAlign w:val="bottom"/>
                </w:tcPr>
                <w:p w14:paraId="2FAE4AEC" w14:textId="77777777" w:rsidR="00F47B84" w:rsidRPr="007F54AA" w:rsidRDefault="00F47B84" w:rsidP="007F54AA">
                  <w:pPr>
                    <w:pStyle w:val="ad"/>
                    <w:spacing w:after="0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74316641" w14:textId="77777777" w:rsidR="00F47B84" w:rsidRPr="007F54AA" w:rsidRDefault="00F47B84" w:rsidP="007F54AA">
            <w:pPr>
              <w:pStyle w:val="Months"/>
              <w:ind w:left="0"/>
              <w:jc w:val="center"/>
              <w:rPr>
                <w:rFonts w:ascii="Arial Narrow" w:hAnsi="Arial Narrow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jc w:val="center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F47B84" w:rsidRPr="007F54AA" w14:paraId="158F3CDD" w14:textId="77777777" w:rsidTr="004C2B84">
              <w:trPr>
                <w:trHeight w:val="170"/>
                <w:jc w:val="center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62CCEBD" w14:textId="2246EC8E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003FDB5" w14:textId="6006FF45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428C273" w14:textId="37125F36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AB88A5F" w14:textId="37EDADC5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4A13B1F" w14:textId="362D9F45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8660195" w14:textId="399283C0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C578B7F" w14:textId="43D8424D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ВС</w:t>
                  </w:r>
                </w:p>
              </w:tc>
            </w:tr>
            <w:tr w:rsidR="00F47B84" w:rsidRPr="007F54AA" w14:paraId="150B071A" w14:textId="77777777" w:rsidTr="004C2B84">
              <w:trPr>
                <w:trHeight w:val="170"/>
                <w:jc w:val="center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31EA6D4" w14:textId="799186B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9F2E3DD" w14:textId="7B8D1B8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61C6EC0" w14:textId="245EBCE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BD190F1" w14:textId="3C17BF8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1B25B8C" w14:textId="6D45B73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26ED637" w14:textId="0752F168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0727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0727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11CB2FB" w14:textId="2B54BC5B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58BB535A" w14:textId="77777777" w:rsidTr="004C2B84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31C2199" w14:textId="396D5E0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941CA6A" w14:textId="7A28B3E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BFF2A8F" w14:textId="76B54A7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71098ED" w14:textId="532E6FA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2C78202" w14:textId="2C7D6E3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AD34C42" w14:textId="2251E8D1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7216F64" w14:textId="06694ED8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55DBAA7D" w14:textId="77777777" w:rsidTr="004C2B84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5797FA2" w14:textId="224C784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1223ED2" w14:textId="3556FE3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9D0D761" w14:textId="384E142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BE37CF4" w14:textId="1001C55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13D78E1" w14:textId="16C99AD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E531A37" w14:textId="4BECCE44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5219EF3" w14:textId="03364CB2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04F88E49" w14:textId="77777777" w:rsidTr="004C2B84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72871EC" w14:textId="1F5DEE4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5A755E2" w14:textId="648CDE8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F968F33" w14:textId="1AEC7DA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E007809" w14:textId="12E3B6E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309C94F" w14:textId="2A91A12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97CC5F3" w14:textId="4011BB1D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2C2C47D" w14:textId="6903230F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19526118" w14:textId="77777777" w:rsidTr="004C2B84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E7733B4" w14:textId="5DE323D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8079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8079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E075F2A" w14:textId="704E023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8079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BDAB690" w14:textId="3A70DA0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09A5FCB" w14:textId="53C559B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D59D267" w14:textId="677E561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9E9833A" w14:textId="18FB159E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0E467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E5BF853" w14:textId="67A8774C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0C7C0699" w14:textId="77777777" w:rsidTr="004C2B84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863A080" w14:textId="3630395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1110C9D" w14:textId="65731C2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!A12 Is Not In Table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61DD321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13968A3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2701248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79F833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2337E2C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26CAA76F" w14:textId="77777777" w:rsidR="00F47B84" w:rsidRPr="007F54AA" w:rsidRDefault="00F47B84" w:rsidP="007F54AA">
            <w:pPr>
              <w:pStyle w:val="ad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0072D6B7" w14:textId="77777777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80"/>
                <w:szCs w:val="80"/>
                <w:lang w:bidi="ru-RU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  <w:t>Март</w:t>
            </w:r>
          </w:p>
          <w:p w14:paraId="26647E3B" w14:textId="5582D0E5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8079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2028</w:t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25"/>
              <w:gridCol w:w="1071"/>
              <w:gridCol w:w="925"/>
              <w:gridCol w:w="925"/>
            </w:tblGrid>
            <w:tr w:rsidR="00F47B84" w:rsidRPr="007F54AA" w14:paraId="298F62A8" w14:textId="77777777" w:rsidTr="0075629F">
              <w:trPr>
                <w:trHeight w:val="227"/>
              </w:trPr>
              <w:tc>
                <w:tcPr>
                  <w:tcW w:w="1251" w:type="pct"/>
                </w:tcPr>
                <w:p w14:paraId="15B8F3AC" w14:textId="77777777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368C7B3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Апрель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5C22367" w14:textId="22D67784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2028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53D4E62E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7CC888BD" w14:textId="77777777" w:rsidR="00F47B84" w:rsidRPr="007F54AA" w:rsidRDefault="00F47B84" w:rsidP="007F54AA">
            <w:pPr>
              <w:pStyle w:val="Months"/>
              <w:ind w:left="0"/>
              <w:jc w:val="center"/>
              <w:rPr>
                <w:rFonts w:ascii="Arial Narrow" w:hAnsi="Arial Narrow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49"/>
              <w:gridCol w:w="550"/>
              <w:gridCol w:w="549"/>
              <w:gridCol w:w="550"/>
              <w:gridCol w:w="549"/>
              <w:gridCol w:w="549"/>
            </w:tblGrid>
            <w:tr w:rsidR="00F47B84" w:rsidRPr="007F54AA" w14:paraId="79A20DC4" w14:textId="77777777" w:rsidTr="004C2B84">
              <w:trPr>
                <w:trHeight w:val="227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432C654" w14:textId="74ECE958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AEF4E2C" w14:textId="648241EF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996B6AA" w14:textId="4D4B7D23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5EA78F0" w14:textId="51231B9E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F2E7F95" w14:textId="27153D25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5E13C49" w14:textId="0AE20432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CD2AF76" w14:textId="568EC636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ВС</w:t>
                  </w:r>
                </w:p>
              </w:tc>
            </w:tr>
            <w:tr w:rsidR="00F47B84" w:rsidRPr="007F54AA" w14:paraId="0DCCF303" w14:textId="77777777" w:rsidTr="007F54AA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8F7187B" w14:textId="306835D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A72FF54" w14:textId="5C74F0B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8B9E86C" w14:textId="3B95036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F1645D6" w14:textId="0CCB3DF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481EAF9" w14:textId="5BEA2D4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7203030" w14:textId="4525FE0B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8E5AA8F" w14:textId="07ED11F5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0B2979EE" w14:textId="77777777" w:rsidTr="007F54AA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A938360" w14:textId="3DF44D1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8239FB6" w14:textId="37405D3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9B2FEE7" w14:textId="6924B7B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2E9D271" w14:textId="0566050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F3AE975" w14:textId="4DBFE69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21AEE05" w14:textId="213864AA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E29F85A" w14:textId="78D328E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67F2B152" w14:textId="77777777" w:rsidTr="007F54AA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13752C9" w14:textId="23F6C98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26FD31E" w14:textId="4D4F88D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7030788" w14:textId="74B50D2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A44B9E2" w14:textId="615E95A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99BE5E5" w14:textId="0F01095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CCF7760" w14:textId="32612852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E23A15F" w14:textId="4E493CAB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64B485F8" w14:textId="77777777" w:rsidTr="007F54AA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8981B6" w14:textId="7E157BB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A4204AD" w14:textId="7AA9D28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1BA275B" w14:textId="4372A66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D84A4F9" w14:textId="056D268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4B9D945" w14:textId="64102E6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8D10CCC" w14:textId="24E79FF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6E4DB0F" w14:textId="7AA0DCFF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623505D5" w14:textId="77777777" w:rsidTr="007F54AA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C846BC8" w14:textId="6481DFC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F27DF0C" w14:textId="06D9369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7A4D841" w14:textId="1950430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A090A0F" w14:textId="29E81C0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7D3B01F" w14:textId="6C2DBAA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F188AD2" w14:textId="48F11AB5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8079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8079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B929A45" w14:textId="2206ED0F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E4C9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8079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54C52EC6" w14:textId="77777777" w:rsidTr="007F54AA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2DA222" w14:textId="54C3E01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CB1BF75" w14:textId="4CCBCC9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A0A9B75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3FABAEF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4E23E16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674B4F8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64F8C46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3A9CAE50" w14:textId="77777777" w:rsidR="00F47B84" w:rsidRPr="007F54AA" w:rsidRDefault="00F47B84" w:rsidP="007F54AA">
            <w:pPr>
              <w:pStyle w:val="ad"/>
              <w:spacing w:after="0"/>
              <w:rPr>
                <w:rFonts w:ascii="Arial Narrow" w:hAnsi="Arial Narrow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24BEBF7E" w14:textId="29E5ADCC" w:rsidR="00ED5F48" w:rsidRPr="007F54AA" w:rsidRDefault="00ED5F48" w:rsidP="007F54AA">
      <w:pPr>
        <w:pStyle w:val="Months"/>
        <w:ind w:left="0"/>
        <w:jc w:val="center"/>
        <w:rPr>
          <w:rFonts w:ascii="Arial Narrow" w:hAnsi="Arial Narrow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6"/>
        <w:gridCol w:w="2206"/>
        <w:gridCol w:w="2206"/>
        <w:gridCol w:w="2206"/>
        <w:gridCol w:w="2163"/>
      </w:tblGrid>
      <w:tr w:rsidR="006F5860" w:rsidRPr="007F54AA" w14:paraId="560D596D" w14:textId="77777777" w:rsidTr="00907BEC">
        <w:trPr>
          <w:trHeight w:val="340"/>
        </w:trPr>
        <w:tc>
          <w:tcPr>
            <w:tcW w:w="708" w:type="pct"/>
            <w:shd w:val="clear" w:color="auto" w:fill="auto"/>
            <w:vAlign w:val="center"/>
          </w:tcPr>
          <w:p w14:paraId="44C5013E" w14:textId="29F99395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Понедельник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4CD7167" w14:textId="10BB9B72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8845A00" w14:textId="2A49D90E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387DAD2F" w14:textId="4393109F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869AF3A" w14:textId="78E56034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9742508" w14:textId="696E23D9" w:rsidR="006F5860" w:rsidRPr="00C90FBE" w:rsidRDefault="006F5860" w:rsidP="007F54AA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Суббота</w:t>
            </w:r>
          </w:p>
        </w:tc>
        <w:tc>
          <w:tcPr>
            <w:tcW w:w="704" w:type="pct"/>
            <w:shd w:val="clear" w:color="auto" w:fill="auto"/>
            <w:vAlign w:val="center"/>
          </w:tcPr>
          <w:p w14:paraId="17BD5908" w14:textId="6B61D398" w:rsidR="006F5860" w:rsidRPr="00C90FBE" w:rsidRDefault="006F5860" w:rsidP="007F54AA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Воскресенье</w:t>
            </w:r>
          </w:p>
        </w:tc>
      </w:tr>
      <w:tr w:rsidR="00ED5F48" w:rsidRPr="007F54AA" w14:paraId="630DC1FC" w14:textId="77777777" w:rsidTr="007F54AA">
        <w:trPr>
          <w:trHeight w:val="136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592C9C6A" w14:textId="1A263A5A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8079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F7964FA" w14:textId="2F0AAB68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8079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8079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72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2395D4" w14:textId="0DAC073C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8079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72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72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C072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72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C072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8079A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33792AC" w14:textId="2428EC70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8079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8079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8079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C072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8079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C072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8079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602B436" w14:textId="473396C2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8079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8079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8079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C072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8079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C072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8079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0C872C2" w14:textId="25E2C1BE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8079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8079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8079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C0727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8079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C0727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8079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4E7289B" w14:textId="1FF9B0BB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8079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8079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8079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8079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8079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2E722F99" w14:textId="77777777" w:rsidTr="007F54AA">
        <w:trPr>
          <w:trHeight w:val="136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21D7CE2B" w14:textId="4B5DF003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8079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F0D177E" w14:textId="7DB799B8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8079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44B2EBD" w14:textId="646FC07D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8079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34CED24" w14:textId="42A6E45C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8079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93247CF" w14:textId="11725E92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8079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8F99FDA" w14:textId="60CB1E3B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8079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6B7624E4" w14:textId="0282D739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8079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1B29EB07" w14:textId="77777777" w:rsidTr="007F54AA">
        <w:trPr>
          <w:trHeight w:val="136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6D98C24B" w14:textId="15359D94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8079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8629C8D" w14:textId="0231E952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8079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A1C96E1" w14:textId="133B4D61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8079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D4FE6B" w14:textId="541856BF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8079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731300D" w14:textId="49BE9D5B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8079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50D531D" w14:textId="23DD1058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8079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4B3A6B0F" w14:textId="1AA6F66C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8079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63061927" w14:textId="77777777" w:rsidTr="007F54AA">
        <w:trPr>
          <w:trHeight w:val="136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322A3772" w14:textId="7AD001CD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8079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89DEA55" w14:textId="32D3F1B4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8079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D337127" w14:textId="0DA85D7C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8079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988E0CD" w14:textId="05DF52A3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8079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324E739" w14:textId="232E8685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8079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9C74BE0" w14:textId="42B9B564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8079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DB6A5DD" w14:textId="1CBADCF2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8079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2EFD4BD9" w14:textId="77777777" w:rsidTr="007F54AA">
        <w:trPr>
          <w:trHeight w:val="136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7BFFCF65" w14:textId="03BCA9EF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8079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8079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8079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8079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8079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8079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FC45AEB" w14:textId="3478244A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8079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8079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8079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8079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8079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8079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AE09B59" w14:textId="20E63FC5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8079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8079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8079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8079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8079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8079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5B48518" w14:textId="195A2503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8079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8079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8079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8079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48079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8079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48079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8079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962A271" w14:textId="69170F0E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8079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8079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8079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8079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EE4C9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8079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48079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8079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7FE8FC8" w14:textId="5798026C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8079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8079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8079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67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BDED77A" w14:textId="66ECCAC0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8079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67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67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67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67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53597095" w14:textId="77777777" w:rsidTr="007F54AA">
        <w:trPr>
          <w:trHeight w:val="136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653864B" w14:textId="739529D1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8079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67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67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67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2A6B7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67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D53C982" w14:textId="0FEBDB91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8079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67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67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67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0E467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67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2664708" w14:textId="777777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8BFF0B3" w14:textId="777777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681C0FE" w14:textId="777777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AD5B26D" w14:textId="77777777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32AFDD9" w14:textId="77777777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7F54AA" w:rsidRDefault="00ED5F48" w:rsidP="007F54AA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7F54AA" w:rsidSect="007F54AA">
      <w:pgSz w:w="16838" w:h="11906" w:orient="landscape" w:code="9"/>
      <w:pgMar w:top="624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6B0498" w14:textId="77777777" w:rsidR="0089230B" w:rsidRDefault="0089230B">
      <w:pPr>
        <w:spacing w:after="0"/>
      </w:pPr>
      <w:r>
        <w:separator/>
      </w:r>
    </w:p>
  </w:endnote>
  <w:endnote w:type="continuationSeparator" w:id="0">
    <w:p w14:paraId="61F2485D" w14:textId="77777777" w:rsidR="0089230B" w:rsidRDefault="0089230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1BDB65" w14:textId="77777777" w:rsidR="0089230B" w:rsidRDefault="0089230B">
      <w:pPr>
        <w:spacing w:after="0"/>
      </w:pPr>
      <w:r>
        <w:separator/>
      </w:r>
    </w:p>
  </w:footnote>
  <w:footnote w:type="continuationSeparator" w:id="0">
    <w:p w14:paraId="6A8FD11D" w14:textId="77777777" w:rsidR="0089230B" w:rsidRDefault="0089230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8"/>
    <w:docVar w:name="MonthEnd10" w:val="31.10.2028"/>
    <w:docVar w:name="MonthEnd11" w:val="30.11.2028"/>
    <w:docVar w:name="MonthEnd12" w:val="31.12.2028"/>
    <w:docVar w:name="MonthEnd2" w:val="29.02.2028"/>
    <w:docVar w:name="MonthEnd3" w:val="31.03.2028"/>
    <w:docVar w:name="MonthEnd4" w:val="30.04.2028"/>
    <w:docVar w:name="MonthEnd5" w:val="31.05.2028"/>
    <w:docVar w:name="MonthEnd6" w:val="30.06.2028"/>
    <w:docVar w:name="MonthEnd7" w:val="31.07.2028"/>
    <w:docVar w:name="MonthEnd8" w:val="31.08.2028"/>
    <w:docVar w:name="MonthEnd9" w:val="30.09.2028"/>
    <w:docVar w:name="Months" w:val="12"/>
    <w:docVar w:name="MonthStart1" w:val="01.01.2028"/>
    <w:docVar w:name="MonthStart10" w:val="01.10.2028"/>
    <w:docVar w:name="MonthStart11" w:val="01.11.2028"/>
    <w:docVar w:name="MonthStart12" w:val="01.12.2028"/>
    <w:docVar w:name="MonthStart2" w:val="01.02.2028"/>
    <w:docVar w:name="MonthStart3" w:val="01.03.2028"/>
    <w:docVar w:name="MonthStart4" w:val="01.04.2028"/>
    <w:docVar w:name="MonthStart5" w:val="01.05.2028"/>
    <w:docVar w:name="MonthStart6" w:val="01.06.2028"/>
    <w:docVar w:name="MonthStart7" w:val="01.07.2028"/>
    <w:docVar w:name="MonthStart8" w:val="01.08.2028"/>
    <w:docVar w:name="MonthStart9" w:val="01.09.2028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0E467B"/>
    <w:rsid w:val="00105630"/>
    <w:rsid w:val="001274F3"/>
    <w:rsid w:val="00151CCE"/>
    <w:rsid w:val="00185E15"/>
    <w:rsid w:val="001B01F9"/>
    <w:rsid w:val="001C41F9"/>
    <w:rsid w:val="00285C1D"/>
    <w:rsid w:val="002A6420"/>
    <w:rsid w:val="002A6B78"/>
    <w:rsid w:val="003108C9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3F41C4"/>
    <w:rsid w:val="0040359D"/>
    <w:rsid w:val="00416364"/>
    <w:rsid w:val="00431B29"/>
    <w:rsid w:val="00440416"/>
    <w:rsid w:val="00462EAD"/>
    <w:rsid w:val="0048079A"/>
    <w:rsid w:val="004A6170"/>
    <w:rsid w:val="004C2B84"/>
    <w:rsid w:val="004F6AAC"/>
    <w:rsid w:val="00504E80"/>
    <w:rsid w:val="00512F2D"/>
    <w:rsid w:val="00570FBB"/>
    <w:rsid w:val="005748F7"/>
    <w:rsid w:val="00583B82"/>
    <w:rsid w:val="005923AC"/>
    <w:rsid w:val="005A35D5"/>
    <w:rsid w:val="005D5149"/>
    <w:rsid w:val="005E656F"/>
    <w:rsid w:val="00627378"/>
    <w:rsid w:val="00667021"/>
    <w:rsid w:val="006974E1"/>
    <w:rsid w:val="006B6899"/>
    <w:rsid w:val="006C0896"/>
    <w:rsid w:val="006C26DB"/>
    <w:rsid w:val="006F513E"/>
    <w:rsid w:val="006F5860"/>
    <w:rsid w:val="0075629F"/>
    <w:rsid w:val="007A28B3"/>
    <w:rsid w:val="007C0139"/>
    <w:rsid w:val="007D45A1"/>
    <w:rsid w:val="007D7864"/>
    <w:rsid w:val="007F54AA"/>
    <w:rsid w:val="007F564D"/>
    <w:rsid w:val="0089230B"/>
    <w:rsid w:val="008B1201"/>
    <w:rsid w:val="008F16F7"/>
    <w:rsid w:val="00907BEC"/>
    <w:rsid w:val="009164BA"/>
    <w:rsid w:val="009166BD"/>
    <w:rsid w:val="00977AAE"/>
    <w:rsid w:val="00996E56"/>
    <w:rsid w:val="00997268"/>
    <w:rsid w:val="009F5EA3"/>
    <w:rsid w:val="00A12667"/>
    <w:rsid w:val="00A14581"/>
    <w:rsid w:val="00A20E4C"/>
    <w:rsid w:val="00A86610"/>
    <w:rsid w:val="00AA23D3"/>
    <w:rsid w:val="00AA3C50"/>
    <w:rsid w:val="00AE302A"/>
    <w:rsid w:val="00AE36BB"/>
    <w:rsid w:val="00B107D7"/>
    <w:rsid w:val="00B37C7E"/>
    <w:rsid w:val="00B65B09"/>
    <w:rsid w:val="00B80674"/>
    <w:rsid w:val="00B85583"/>
    <w:rsid w:val="00B9476B"/>
    <w:rsid w:val="00BC3952"/>
    <w:rsid w:val="00BE5AB8"/>
    <w:rsid w:val="00BF2AA2"/>
    <w:rsid w:val="00BF49DC"/>
    <w:rsid w:val="00C07276"/>
    <w:rsid w:val="00C375A4"/>
    <w:rsid w:val="00C44DFB"/>
    <w:rsid w:val="00C6519B"/>
    <w:rsid w:val="00C70F21"/>
    <w:rsid w:val="00C7354B"/>
    <w:rsid w:val="00C800AA"/>
    <w:rsid w:val="00C85B38"/>
    <w:rsid w:val="00C90FBE"/>
    <w:rsid w:val="00C91F9B"/>
    <w:rsid w:val="00CF6166"/>
    <w:rsid w:val="00D47677"/>
    <w:rsid w:val="00DA0093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EE4C99"/>
    <w:rsid w:val="00F02E73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877</Words>
  <Characters>5004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2021-01-16T17:27:00Z</dcterms:created>
  <dcterms:modified xsi:type="dcterms:W3CDTF">2021-01-16T17:27:00Z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