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2D912300" w14:textId="77777777" w:rsidTr="00376AD4">
        <w:tc>
          <w:tcPr>
            <w:tcW w:w="5000" w:type="pct"/>
            <w:vAlign w:val="center"/>
          </w:tcPr>
          <w:bookmarkStart w:id="0" w:name="_GoBack"/>
          <w:bookmarkEnd w:id="0"/>
          <w:p w14:paraId="21A0B6CA" w14:textId="30DE8785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784B55A0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68708D1D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6647E3B" w14:textId="0BA8DE9B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МАРТ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0288" behindDoc="1" locked="0" layoutInCell="1" allowOverlap="1" wp14:anchorId="302BBC47" wp14:editId="7C6ADBCD">
                  <wp:simplePos x="0" y="0"/>
                  <wp:positionH relativeFrom="column">
                    <wp:posOffset>-677545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3" name="Рисунок 3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0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4BEBF7E" w14:textId="29E5ADCC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5"/>
        <w:gridCol w:w="1392"/>
        <w:gridCol w:w="1396"/>
        <w:gridCol w:w="1396"/>
        <w:gridCol w:w="1396"/>
        <w:gridCol w:w="1396"/>
        <w:gridCol w:w="1369"/>
      </w:tblGrid>
      <w:tr w:rsidR="0055469F" w:rsidRPr="0055469F" w14:paraId="560D596D" w14:textId="77777777" w:rsidTr="006E5CAE">
        <w:trPr>
          <w:trHeight w:val="567"/>
        </w:trPr>
        <w:tc>
          <w:tcPr>
            <w:tcW w:w="707" w:type="pct"/>
            <w:shd w:val="clear" w:color="auto" w:fill="auto"/>
            <w:vAlign w:val="center"/>
          </w:tcPr>
          <w:p w14:paraId="44C5013E" w14:textId="219D282F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252EA136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49138608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4A1FD99E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0172F823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267D3001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17BD5908" w14:textId="4C0EFB9C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630DC1FC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92C9C6A" w14:textId="6FB7767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7A16782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4ADE397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13FE33E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2C0EEEB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471E346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18AC8DE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E722F99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1D7CE2B" w14:textId="24BED1D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4E25216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277018D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417C9D1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47AD810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2A45883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01D79E6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B29EB07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D98C24B" w14:textId="21C6F48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36CB671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5500E36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4E58CE3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6DE952C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303CB96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4E81817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3061927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22A3772" w14:textId="7BA58A9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649BE38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38E3663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68D180D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1D5CA46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0557AE1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44E1C2A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EFD4BD9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BFFCF65" w14:textId="693E22E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38E5BD9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27EC579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6323DA4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1158E40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006298B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1B0A1B7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3597095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653864B" w14:textId="2E45003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7C72E47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56AC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954007" w14:textId="77777777" w:rsidR="00AA306D" w:rsidRDefault="00AA306D">
      <w:pPr>
        <w:spacing w:after="0"/>
      </w:pPr>
      <w:r>
        <w:separator/>
      </w:r>
    </w:p>
  </w:endnote>
  <w:endnote w:type="continuationSeparator" w:id="0">
    <w:p w14:paraId="281DE46E" w14:textId="77777777" w:rsidR="00AA306D" w:rsidRDefault="00AA30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D52C45" w14:textId="77777777" w:rsidR="00AA306D" w:rsidRDefault="00AA306D">
      <w:pPr>
        <w:spacing w:after="0"/>
      </w:pPr>
      <w:r>
        <w:separator/>
      </w:r>
    </w:p>
  </w:footnote>
  <w:footnote w:type="continuationSeparator" w:id="0">
    <w:p w14:paraId="02428669" w14:textId="77777777" w:rsidR="00AA306D" w:rsidRDefault="00AA306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153E"/>
    <w:rsid w:val="001C41F9"/>
    <w:rsid w:val="00200715"/>
    <w:rsid w:val="00207C3C"/>
    <w:rsid w:val="0023723B"/>
    <w:rsid w:val="00285C1D"/>
    <w:rsid w:val="002941D2"/>
    <w:rsid w:val="003327F5"/>
    <w:rsid w:val="00340CAF"/>
    <w:rsid w:val="00376AD4"/>
    <w:rsid w:val="0039561B"/>
    <w:rsid w:val="003C0D41"/>
    <w:rsid w:val="003C4E1D"/>
    <w:rsid w:val="003D0851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24EB8"/>
    <w:rsid w:val="008A5495"/>
    <w:rsid w:val="008B1201"/>
    <w:rsid w:val="008E5CAE"/>
    <w:rsid w:val="008F16F7"/>
    <w:rsid w:val="008F1880"/>
    <w:rsid w:val="009164BA"/>
    <w:rsid w:val="009166BD"/>
    <w:rsid w:val="009210CF"/>
    <w:rsid w:val="00952991"/>
    <w:rsid w:val="00977AAE"/>
    <w:rsid w:val="00996E56"/>
    <w:rsid w:val="00997268"/>
    <w:rsid w:val="00A12667"/>
    <w:rsid w:val="00A14581"/>
    <w:rsid w:val="00A20E4C"/>
    <w:rsid w:val="00A56AC4"/>
    <w:rsid w:val="00AA23D3"/>
    <w:rsid w:val="00AA306D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A044D"/>
    <w:rsid w:val="00DC54F0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2021-01-16T17:12:00Z</dcterms:created>
  <dcterms:modified xsi:type="dcterms:W3CDTF">2021-01-16T17:12:00Z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