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717A5E4C" w14:textId="77A60A7A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8F8447A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МАЙ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BDB2410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36C2D41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59D2A8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45E8DA7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0FB023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3EE581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26AFD0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1699736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5ED02F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0347F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7BC0D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556DF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F5C5B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4B46D8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659398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7955F9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9C761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BC547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E276B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80D8A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2550A0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2D6DAA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4E4DF8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4D90F7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9AB59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E32FB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40FD0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142C74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6B6ED3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6272DF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D311E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4F6A3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B1602D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C064D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65214A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3E5E170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7B1040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13AFCF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0F36A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E1FA8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D6341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1C11E9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620AEB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23BBC0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20BD3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60298" w14:textId="77777777" w:rsidR="00311D10" w:rsidRDefault="00311D10">
      <w:pPr>
        <w:spacing w:after="0"/>
      </w:pPr>
      <w:r>
        <w:separator/>
      </w:r>
    </w:p>
  </w:endnote>
  <w:endnote w:type="continuationSeparator" w:id="0">
    <w:p w14:paraId="27F2A6D9" w14:textId="77777777" w:rsidR="00311D10" w:rsidRDefault="00311D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03D1B" w14:textId="77777777" w:rsidR="00311D10" w:rsidRDefault="00311D10">
      <w:pPr>
        <w:spacing w:after="0"/>
      </w:pPr>
      <w:r>
        <w:separator/>
      </w:r>
    </w:p>
  </w:footnote>
  <w:footnote w:type="continuationSeparator" w:id="0">
    <w:p w14:paraId="104D139E" w14:textId="77777777" w:rsidR="00311D10" w:rsidRDefault="00311D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25B0"/>
    <w:rsid w:val="0005357B"/>
    <w:rsid w:val="00071356"/>
    <w:rsid w:val="00097A25"/>
    <w:rsid w:val="000A5A57"/>
    <w:rsid w:val="000B59FA"/>
    <w:rsid w:val="000C5D2D"/>
    <w:rsid w:val="001274F3"/>
    <w:rsid w:val="00151CCE"/>
    <w:rsid w:val="00184D3F"/>
    <w:rsid w:val="001B01F9"/>
    <w:rsid w:val="001C41F9"/>
    <w:rsid w:val="00200715"/>
    <w:rsid w:val="0023723B"/>
    <w:rsid w:val="00285C1D"/>
    <w:rsid w:val="00311D10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746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2021-01-17T06:16:00Z</dcterms:created>
  <dcterms:modified xsi:type="dcterms:W3CDTF">2021-01-17T06:16:00Z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