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24EB232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3129D0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5E593D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21E7F2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6828DC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3200BF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2E3A7B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4AB5F2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63EF6E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5166DB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7E5403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280CEF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523C0B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07D1359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75DC3E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5E2F96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116D13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6911BF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4B4E9C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6479B0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23A26C7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4F98FC3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1C5D7B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404B37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7CA443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67AAC0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54C2E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7A115A3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70ECAF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0FFC78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3AECC2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5667E3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4BD3B1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570576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763368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7E697CE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701F36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28E1AB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68AFB97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60EA922B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0ACE15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5AD2A4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6892B4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4F814B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1D9C08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44A8F7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0C605F2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425D5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552F42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0597A2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33F451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19251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6C0A3CF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3618C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4CBBB4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203CC0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54ADB1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2AB4F0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426083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6A04056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44D658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454CE9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4DAC48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8E9EF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0C4817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3E19A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6AB571D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685B15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201D43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0C0F21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787EA3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5CE753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3B0F15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4368192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72757D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1DC302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06A6B7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0DEA06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607D7B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0C67AA3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6BABB8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09B6B2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0C81E29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1995D7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1DA436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1F70E0C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730652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052BF4E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B557B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64BC00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869EA1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75AA7F4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52AB0B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75F3B9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711563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776BE2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778CFCC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443A804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5C1B98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C61FE3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7024A65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2DE24B1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7E0FBB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805EC8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C3957A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362EA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8BD306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0FDEAA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75B43B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568B93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60A4076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5B6A438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42E35FF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73A7A75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61D95" w14:textId="77777777" w:rsidR="00014C2A" w:rsidRDefault="00014C2A">
      <w:pPr>
        <w:spacing w:after="0"/>
      </w:pPr>
      <w:r>
        <w:separator/>
      </w:r>
    </w:p>
  </w:endnote>
  <w:endnote w:type="continuationSeparator" w:id="0">
    <w:p w14:paraId="4F00675C" w14:textId="77777777" w:rsidR="00014C2A" w:rsidRDefault="00014C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1EAF3" w14:textId="77777777" w:rsidR="00014C2A" w:rsidRDefault="00014C2A">
      <w:pPr>
        <w:spacing w:after="0"/>
      </w:pPr>
      <w:r>
        <w:separator/>
      </w:r>
    </w:p>
  </w:footnote>
  <w:footnote w:type="continuationSeparator" w:id="0">
    <w:p w14:paraId="08095B07" w14:textId="77777777" w:rsidR="00014C2A" w:rsidRDefault="00014C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4C2A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3A1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7E42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2021-01-17T06:19:00Z</dcterms:created>
  <dcterms:modified xsi:type="dcterms:W3CDTF">2021-01-17T06:19:00Z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