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7E808503" w14:textId="77777777" w:rsidTr="00376AD4">
        <w:tc>
          <w:tcPr>
            <w:tcW w:w="5000" w:type="pct"/>
            <w:vAlign w:val="center"/>
          </w:tcPr>
          <w:bookmarkStart w:id="0" w:name="_GoBack"/>
          <w:bookmarkEnd w:id="0"/>
          <w:p w14:paraId="717A5E4C" w14:textId="23C9CAB0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E679A7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767F4F5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56E2AAA" w14:textId="68F8447A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МАЙ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2336" behindDoc="1" locked="0" layoutInCell="1" allowOverlap="1" wp14:anchorId="36D1CD7A" wp14:editId="6BDB2410">
                  <wp:simplePos x="0" y="0"/>
                  <wp:positionH relativeFrom="column">
                    <wp:posOffset>-683260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5" name="Рисунок 5" descr="Изображение выглядит как еда,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867D3" w14:textId="4AD3AE40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4232816E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5173D927" w14:textId="36C2D41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459D2A8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45E8DA7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00FB0238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23EE581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26AFD0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1699736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F5FFAB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69C2670" w14:textId="4FF0189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74E3200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369924F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569C361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009647E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7425698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7414D35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43A7E9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21331D" w14:textId="1589C81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5446ACF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0369734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20D700A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301EF8F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35340C8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31082EE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5CD501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3162FCE" w14:textId="6406AB0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207B8CC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7935608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75515DA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06BC18D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4A27062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5C9D280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967DB6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8568AD" w14:textId="402888B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4F88FAE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126687F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39E9836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3313DB8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5F1E972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5142F6E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B25253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05994ED" w14:textId="4043CE5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375DDF0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3C437C5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3680A6A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61D828B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54339AC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67EB406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832F5D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B10BCDE" w14:textId="5DFCE7E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5BC9AD7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7644D" w14:textId="77777777" w:rsidR="00011473" w:rsidRDefault="00011473">
      <w:pPr>
        <w:spacing w:after="0"/>
      </w:pPr>
      <w:r>
        <w:separator/>
      </w:r>
    </w:p>
  </w:endnote>
  <w:endnote w:type="continuationSeparator" w:id="0">
    <w:p w14:paraId="1A2B7D7A" w14:textId="77777777" w:rsidR="00011473" w:rsidRDefault="000114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851B37" w14:textId="77777777" w:rsidR="00011473" w:rsidRDefault="00011473">
      <w:pPr>
        <w:spacing w:after="0"/>
      </w:pPr>
      <w:r>
        <w:separator/>
      </w:r>
    </w:p>
  </w:footnote>
  <w:footnote w:type="continuationSeparator" w:id="0">
    <w:p w14:paraId="00A046C8" w14:textId="77777777" w:rsidR="00011473" w:rsidRDefault="0001147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1473"/>
    <w:rsid w:val="000225B0"/>
    <w:rsid w:val="0005357B"/>
    <w:rsid w:val="00071356"/>
    <w:rsid w:val="00097A25"/>
    <w:rsid w:val="000A5A57"/>
    <w:rsid w:val="000B59FA"/>
    <w:rsid w:val="000C5D2D"/>
    <w:rsid w:val="001274F3"/>
    <w:rsid w:val="00151CCE"/>
    <w:rsid w:val="00184D3F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D746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7103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2021-01-17T06:16:00Z</dcterms:created>
  <dcterms:modified xsi:type="dcterms:W3CDTF">2021-01-17T06:16:00Z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