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717A5E4C" w14:textId="465B616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8F8447A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6C2D41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59D2A8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45E8DA7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FB023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3EE581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26AFD0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1699736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587CD2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DFEBB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1B81C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0FD36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78DC4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2A16A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DCBD6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5A1E01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057D3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C4364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8830F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1ED01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03A6E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727C7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34D431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8ACDA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D67F5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86EFF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D4BFB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602122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3DB6D1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7A8FB0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FFE10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2D137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C30DD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CF91D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20D3F1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349EF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0B4365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49FAE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0B2DF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16375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D0B57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49841D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E3637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1EB779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E6EEE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F5315" w14:textId="77777777" w:rsidR="003D2CC0" w:rsidRDefault="003D2CC0">
      <w:pPr>
        <w:spacing w:after="0"/>
      </w:pPr>
      <w:r>
        <w:separator/>
      </w:r>
    </w:p>
  </w:endnote>
  <w:endnote w:type="continuationSeparator" w:id="0">
    <w:p w14:paraId="690DC0AE" w14:textId="77777777" w:rsidR="003D2CC0" w:rsidRDefault="003D2C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81351" w14:textId="77777777" w:rsidR="003D2CC0" w:rsidRDefault="003D2CC0">
      <w:pPr>
        <w:spacing w:after="0"/>
      </w:pPr>
      <w:r>
        <w:separator/>
      </w:r>
    </w:p>
  </w:footnote>
  <w:footnote w:type="continuationSeparator" w:id="0">
    <w:p w14:paraId="770892ED" w14:textId="77777777" w:rsidR="003D2CC0" w:rsidRDefault="003D2C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25B0"/>
    <w:rsid w:val="0005357B"/>
    <w:rsid w:val="00071356"/>
    <w:rsid w:val="00097A25"/>
    <w:rsid w:val="000A5A57"/>
    <w:rsid w:val="000B59FA"/>
    <w:rsid w:val="000C5D2D"/>
    <w:rsid w:val="001274F3"/>
    <w:rsid w:val="00151CCE"/>
    <w:rsid w:val="00184D3F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D2CC0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979BC"/>
    <w:rsid w:val="007C0139"/>
    <w:rsid w:val="007C4F42"/>
    <w:rsid w:val="007D45A1"/>
    <w:rsid w:val="007D746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103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2021-01-17T06:16:00Z</dcterms:created>
  <dcterms:modified xsi:type="dcterms:W3CDTF">2021-01-17T06:16:00Z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