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7E808503" w14:textId="77777777" w:rsidTr="00376AD4">
        <w:tc>
          <w:tcPr>
            <w:tcW w:w="5000" w:type="pct"/>
            <w:vAlign w:val="center"/>
          </w:tcPr>
          <w:bookmarkStart w:id="0" w:name="_GoBack"/>
          <w:bookmarkEnd w:id="0"/>
          <w:p w14:paraId="717A5E4C" w14:textId="60B7DD8D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5E679A7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1767F4F5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56E2AAA" w14:textId="68F8447A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МАЙ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2336" behindDoc="1" locked="0" layoutInCell="1" allowOverlap="1" wp14:anchorId="36D1CD7A" wp14:editId="6BDB2410">
                  <wp:simplePos x="0" y="0"/>
                  <wp:positionH relativeFrom="column">
                    <wp:posOffset>-683260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5" name="Рисунок 5" descr="Изображение выглядит как еда,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0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4B867D3" w14:textId="4AD3AE40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4232816E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5173D927" w14:textId="36C2D413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645E7C4A" w14:textId="459D2A8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7D31BE5" w14:textId="45E8DA79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E1E115" w14:textId="00FB0238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C84A1A5" w14:textId="23EE581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126AFD0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16997365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6F5FFAB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69C2670" w14:textId="59D6466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2866A06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4509388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1E1342A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18F41A3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B26961" w14:textId="7CAB413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7485" w14:textId="56969B6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43A7E9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021331D" w14:textId="67B113A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604CFE5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2A93908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4D04227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583F6DB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9615FD" w14:textId="6141F70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D659A8" w14:textId="607C21A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5CD5011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3162FCE" w14:textId="3EE143B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002A75B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60E84D6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1CD31D1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7DAEE29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8DB889" w14:textId="420BEBF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ED4719" w14:textId="52C835E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967DB6D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08568AD" w14:textId="52643D6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729BBA8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2B99904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760FE03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1700B69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32A15C" w14:textId="7744F2C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653324" w14:textId="499B307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B252533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05994ED" w14:textId="6A40665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6545420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2BFDE04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06FF7D1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51C92B1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F710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1EB887" w14:textId="2335C64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7979B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99CB9D" w14:textId="4D8C6D9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832F5D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B10BCDE" w14:textId="76E2AFB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399C6F4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7A702A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2DC031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ED6742" w14:textId="77777777" w:rsidR="00FA4FC1" w:rsidRDefault="00FA4FC1">
      <w:pPr>
        <w:spacing w:after="0"/>
      </w:pPr>
      <w:r>
        <w:separator/>
      </w:r>
    </w:p>
  </w:endnote>
  <w:endnote w:type="continuationSeparator" w:id="0">
    <w:p w14:paraId="47F90B09" w14:textId="77777777" w:rsidR="00FA4FC1" w:rsidRDefault="00FA4FC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22CE85" w14:textId="77777777" w:rsidR="00FA4FC1" w:rsidRDefault="00FA4FC1">
      <w:pPr>
        <w:spacing w:after="0"/>
      </w:pPr>
      <w:r>
        <w:separator/>
      </w:r>
    </w:p>
  </w:footnote>
  <w:footnote w:type="continuationSeparator" w:id="0">
    <w:p w14:paraId="20769ADD" w14:textId="77777777" w:rsidR="00FA4FC1" w:rsidRDefault="00FA4FC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25B0"/>
    <w:rsid w:val="0005357B"/>
    <w:rsid w:val="00071356"/>
    <w:rsid w:val="00097A25"/>
    <w:rsid w:val="000A5A57"/>
    <w:rsid w:val="000B59FA"/>
    <w:rsid w:val="000C5D2D"/>
    <w:rsid w:val="001274F3"/>
    <w:rsid w:val="00151CCE"/>
    <w:rsid w:val="00184D3F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979BC"/>
    <w:rsid w:val="007C0139"/>
    <w:rsid w:val="007C4F42"/>
    <w:rsid w:val="007D45A1"/>
    <w:rsid w:val="007D746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523CF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71035"/>
    <w:rsid w:val="00F91390"/>
    <w:rsid w:val="00F93E3B"/>
    <w:rsid w:val="00FA4FC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2021-01-17T06:16:00Z</dcterms:created>
  <dcterms:modified xsi:type="dcterms:W3CDTF">2021-01-17T06:16:00Z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