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54A4FA0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0CA7E1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75969C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1A6F29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051EA4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2F5A72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097B6DB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1F7BD1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7C0201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70924C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06E67E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31B1D6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3EFAC0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23B22F6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3BA4BB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1BC6C5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7FF8BF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357818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7A8004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883C6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3D4B415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21FE894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49F979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09EC44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2A4609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5C35D2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3954BB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799485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5D70C5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38D0E9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25B40C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57B590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40657B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601421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4CADAE2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2FF916C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248B7F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34F7DF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24911C20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1F27E32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5AD1F8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7BF0E2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548B0B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327A9D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0D1395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2764EB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612FD9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4B464A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07B382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50C499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07D58B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BAA6C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65C76A5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A781D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0FE15C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062F1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04A32C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52B98F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5B9605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127DF72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0A53D48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1897E5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84276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9AFF5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5389B0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C0713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650177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59B93A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46D67B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457871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79D0E3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5F81AC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43CE5F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3529883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3848582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6C2CC3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09BDCC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710230C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84F59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56908A2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0F3175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C8183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4E73D79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5CCE71C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0FF8B73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38F7E5D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5B5C4F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24804AF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7C6155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5D50BCF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32133D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07C6E26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C8140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A39B08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56CF02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616922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1A7E076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132A059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4AB21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19B06C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7DD00D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116D4C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19326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5FA171C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47A448E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4D34740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6FC6F67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4222950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1CB2E5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5182010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6DBBC9D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173E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8461CF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23935F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44A4F49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24574" w14:textId="77777777" w:rsidR="00B6234F" w:rsidRDefault="00B6234F">
      <w:pPr>
        <w:spacing w:after="0"/>
      </w:pPr>
      <w:r>
        <w:separator/>
      </w:r>
    </w:p>
  </w:endnote>
  <w:endnote w:type="continuationSeparator" w:id="0">
    <w:p w14:paraId="4FDB1313" w14:textId="77777777" w:rsidR="00B6234F" w:rsidRDefault="00B62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27AF6" w14:textId="77777777" w:rsidR="00B6234F" w:rsidRDefault="00B6234F">
      <w:pPr>
        <w:spacing w:after="0"/>
      </w:pPr>
      <w:r>
        <w:separator/>
      </w:r>
    </w:p>
  </w:footnote>
  <w:footnote w:type="continuationSeparator" w:id="0">
    <w:p w14:paraId="5CD279E7" w14:textId="77777777" w:rsidR="00B6234F" w:rsidRDefault="00B623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47B04"/>
    <w:rsid w:val="008916E1"/>
    <w:rsid w:val="008B1201"/>
    <w:rsid w:val="008F16F7"/>
    <w:rsid w:val="00907BEC"/>
    <w:rsid w:val="009164BA"/>
    <w:rsid w:val="009166BD"/>
    <w:rsid w:val="00977AAE"/>
    <w:rsid w:val="009963A1"/>
    <w:rsid w:val="00996E56"/>
    <w:rsid w:val="00997268"/>
    <w:rsid w:val="009F5EA3"/>
    <w:rsid w:val="00A12667"/>
    <w:rsid w:val="00A14581"/>
    <w:rsid w:val="00A20E4C"/>
    <w:rsid w:val="00A50342"/>
    <w:rsid w:val="00A86610"/>
    <w:rsid w:val="00AA23D3"/>
    <w:rsid w:val="00AA3C50"/>
    <w:rsid w:val="00AE302A"/>
    <w:rsid w:val="00AE36BB"/>
    <w:rsid w:val="00B107D7"/>
    <w:rsid w:val="00B37C7E"/>
    <w:rsid w:val="00B6234F"/>
    <w:rsid w:val="00B65B09"/>
    <w:rsid w:val="00B85583"/>
    <w:rsid w:val="00B9476B"/>
    <w:rsid w:val="00BC15FA"/>
    <w:rsid w:val="00BC3952"/>
    <w:rsid w:val="00BE5AB8"/>
    <w:rsid w:val="00BF2AA2"/>
    <w:rsid w:val="00BF49DC"/>
    <w:rsid w:val="00C173E5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7E42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2021-01-17T06:20:00Z</dcterms:created>
  <dcterms:modified xsi:type="dcterms:W3CDTF">2021-01-17T06:20:00Z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