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E808503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717A5E4C" w14:textId="0425E233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E679A7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767F4F5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6E2AAA" w14:textId="68F8447A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МАЙ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6D1CD7A" wp14:editId="6BDB2410">
                  <wp:simplePos x="0" y="0"/>
                  <wp:positionH relativeFrom="column">
                    <wp:posOffset>-683260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5" name="Рисунок 5" descr="Изображение выглядит как еда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867D3" w14:textId="4AD3AE4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232816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5173D927" w14:textId="36C2D41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59D2A8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45E8DA7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0FB023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3EE581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26AFD0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1699736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F5FFAB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9C2670" w14:textId="329F07C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1EBFE8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2E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A0062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92D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92D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22E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92D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22E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08277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22E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22E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DA41C0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22E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22E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1963B20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84D3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312A670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43A7E9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21331D" w14:textId="4952CA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FFEDF7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40088E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3223EA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31D79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4B1F181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259A22E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5CD50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3162FCE" w14:textId="3C9D1E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40814C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52C423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69E5FF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55A5A7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7FE385A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578C8BA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67DB6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8568AD" w14:textId="48241D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1E611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A4F96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2AEE82F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59C2E2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379D467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72CC375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B25253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05994ED" w14:textId="231140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16B12C4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C2A6FE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8EB53F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92D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92D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2DFC54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49AB57D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001262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523C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832F5D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B10BCDE" w14:textId="3EC7D6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75D1D6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1296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81E3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D74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A5786" w14:textId="77777777" w:rsidR="00BC4DDC" w:rsidRDefault="00BC4DDC">
      <w:pPr>
        <w:spacing w:after="0"/>
      </w:pPr>
      <w:r>
        <w:separator/>
      </w:r>
    </w:p>
  </w:endnote>
  <w:endnote w:type="continuationSeparator" w:id="0">
    <w:p w14:paraId="5CE01959" w14:textId="77777777" w:rsidR="00BC4DDC" w:rsidRDefault="00BC4D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5B448" w14:textId="77777777" w:rsidR="00BC4DDC" w:rsidRDefault="00BC4DDC">
      <w:pPr>
        <w:spacing w:after="0"/>
      </w:pPr>
      <w:r>
        <w:separator/>
      </w:r>
    </w:p>
  </w:footnote>
  <w:footnote w:type="continuationSeparator" w:id="0">
    <w:p w14:paraId="7093BEC2" w14:textId="77777777" w:rsidR="00BC4DDC" w:rsidRDefault="00BC4D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12967"/>
    <w:rsid w:val="000225B0"/>
    <w:rsid w:val="0005357B"/>
    <w:rsid w:val="00071356"/>
    <w:rsid w:val="00097A25"/>
    <w:rsid w:val="000A5A57"/>
    <w:rsid w:val="000B59FA"/>
    <w:rsid w:val="000C5D2D"/>
    <w:rsid w:val="001274F3"/>
    <w:rsid w:val="00151CCE"/>
    <w:rsid w:val="00184D3F"/>
    <w:rsid w:val="001B01F9"/>
    <w:rsid w:val="001C41F9"/>
    <w:rsid w:val="00200715"/>
    <w:rsid w:val="0023723B"/>
    <w:rsid w:val="00281E3D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979BC"/>
    <w:rsid w:val="007C0139"/>
    <w:rsid w:val="007C4F42"/>
    <w:rsid w:val="007D45A1"/>
    <w:rsid w:val="007D7461"/>
    <w:rsid w:val="007F564D"/>
    <w:rsid w:val="00822E24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523CF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C4DD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92D61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103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2021-01-17T06:17:00Z</dcterms:created>
  <dcterms:modified xsi:type="dcterms:W3CDTF">2021-01-17T06:17:00Z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