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46BCE68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10EB69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6A5805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6D312C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154A23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490D73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1573C7B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29A342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06357D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4EE283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3C7302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7F4FB4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236914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1E512CA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2435319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0B7F43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2C09A6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30CE5D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4111A1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1259AC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2607E05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11208AA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7D6A24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112165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553D4B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36B341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17BE0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45BD2C8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19043B4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0EB5F4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59D504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5BA0CE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D523D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45BE93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250E725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47B0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49A75EF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5CA27F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687355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1B81008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3E857F0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0FB0A4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5EC58E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79F39A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38AD99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795DB1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255357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5799E3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757096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46CA59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5577C8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0126ED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5E3570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39B84C3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59159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16A03F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5BEDAE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7167EB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0ADB17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583AF3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3945F1D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79AD157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781E0A5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F7467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2DF59A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462022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7E92DE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0CB02B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4045F6D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41C6B3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41E034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08C127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15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4C0432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2DE49F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7B0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650C23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63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4F48450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64E9F0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16326C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731A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8C1C8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07ED9E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09388C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63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63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63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7161380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A65CF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7B0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14C8C46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6A4233E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583ED70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2A20FAA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14B0F72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3C7DD0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1FAAE6E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380501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4F1DD3D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5D8FB9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2915281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793750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EA5A2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D86108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6AB39C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EAD2B8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F1B595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6B4C5DB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7041CDA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3A0FFF1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F4E630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3FA9F51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19AEEA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011000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6D50451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6D22D46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899DA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763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763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0B509E5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7640528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371585E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5C7AB8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619B28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731A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15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814B2" w14:textId="77777777" w:rsidR="00220F0F" w:rsidRDefault="00220F0F">
      <w:pPr>
        <w:spacing w:after="0"/>
      </w:pPr>
      <w:r>
        <w:separator/>
      </w:r>
    </w:p>
  </w:endnote>
  <w:endnote w:type="continuationSeparator" w:id="0">
    <w:p w14:paraId="0347CB2A" w14:textId="77777777" w:rsidR="00220F0F" w:rsidRDefault="00220F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28580" w14:textId="77777777" w:rsidR="00220F0F" w:rsidRDefault="00220F0F">
      <w:pPr>
        <w:spacing w:after="0"/>
      </w:pPr>
      <w:r>
        <w:separator/>
      </w:r>
    </w:p>
  </w:footnote>
  <w:footnote w:type="continuationSeparator" w:id="0">
    <w:p w14:paraId="31EA3CE6" w14:textId="77777777" w:rsidR="00220F0F" w:rsidRDefault="00220F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20F0F"/>
    <w:rsid w:val="00285C1D"/>
    <w:rsid w:val="002A6420"/>
    <w:rsid w:val="003108C9"/>
    <w:rsid w:val="0031649E"/>
    <w:rsid w:val="003327F5"/>
    <w:rsid w:val="00340CAF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731A9"/>
    <w:rsid w:val="006974E1"/>
    <w:rsid w:val="006B6899"/>
    <w:rsid w:val="006C0896"/>
    <w:rsid w:val="006C26DB"/>
    <w:rsid w:val="006F513E"/>
    <w:rsid w:val="006F5860"/>
    <w:rsid w:val="0075629F"/>
    <w:rsid w:val="00776398"/>
    <w:rsid w:val="007A28B3"/>
    <w:rsid w:val="007C0139"/>
    <w:rsid w:val="007D45A1"/>
    <w:rsid w:val="007D7864"/>
    <w:rsid w:val="007F54AA"/>
    <w:rsid w:val="007F564D"/>
    <w:rsid w:val="00847B04"/>
    <w:rsid w:val="008916E1"/>
    <w:rsid w:val="008B1201"/>
    <w:rsid w:val="008F16F7"/>
    <w:rsid w:val="00907BEC"/>
    <w:rsid w:val="009164BA"/>
    <w:rsid w:val="009166BD"/>
    <w:rsid w:val="00977AAE"/>
    <w:rsid w:val="009963A1"/>
    <w:rsid w:val="00996E56"/>
    <w:rsid w:val="00997268"/>
    <w:rsid w:val="009F5EA3"/>
    <w:rsid w:val="00A12667"/>
    <w:rsid w:val="00A14581"/>
    <w:rsid w:val="00A20E4C"/>
    <w:rsid w:val="00A50342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15FA"/>
    <w:rsid w:val="00BC3952"/>
    <w:rsid w:val="00BE5AB8"/>
    <w:rsid w:val="00BF2AA2"/>
    <w:rsid w:val="00BF49DC"/>
    <w:rsid w:val="00C173E5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C7E42"/>
    <w:rsid w:val="00ED5F48"/>
    <w:rsid w:val="00ED75B6"/>
    <w:rsid w:val="00EF4CB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2021-01-17T06:20:00Z</dcterms:created>
  <dcterms:modified xsi:type="dcterms:W3CDTF">2021-01-17T06:20:00Z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