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6EAACFC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6B47A751" w14:textId="3817BA6B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91B8CF8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A0B571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5AC816B2" w14:textId="3EC9AD54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НОЯБРЬ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68B7E983" wp14:editId="0B9A0EC3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12" name="Рисунок 12" descr="Изображение выглядит как цветок, еда, фрукт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D83A92" w14:textId="61BA8925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616860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24BECF2" w14:textId="1DA7D77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71690FC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22AEBC3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75A135F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777E18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328E664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669DC13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1AB241C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208744" w14:textId="460324E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6680187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647462C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6A9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6A9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6A9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3010BC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7D9F7C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394769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3D0C9BC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190101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392197A" w14:textId="5CE6446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551B742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78DB1E4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2F4C0E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1B04089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654CE0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1E182E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149638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EC68B63" w14:textId="0616657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4C532AC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7E86F9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37C530E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1E2A6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61ED06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55337A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4BB8B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7B7C06" w14:textId="75501DF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55781E5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0959350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2E381BE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5B8B1D2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765577C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24D76FE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240C3B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EFB2A1C" w14:textId="2C09313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2F1ABB9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1C7E84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76A9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76A9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2B685A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64997A3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168A065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52A7B5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AEF418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9A0E62B" w14:textId="558C78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487A8B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AFFC7" w14:textId="77777777" w:rsidR="005C5A01" w:rsidRDefault="005C5A01">
      <w:pPr>
        <w:spacing w:after="0"/>
      </w:pPr>
      <w:r>
        <w:separator/>
      </w:r>
    </w:p>
  </w:endnote>
  <w:endnote w:type="continuationSeparator" w:id="0">
    <w:p w14:paraId="6430706C" w14:textId="77777777" w:rsidR="005C5A01" w:rsidRDefault="005C5A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CF2E1" w14:textId="77777777" w:rsidR="005C5A01" w:rsidRDefault="005C5A01">
      <w:pPr>
        <w:spacing w:after="0"/>
      </w:pPr>
      <w:r>
        <w:separator/>
      </w:r>
    </w:p>
  </w:footnote>
  <w:footnote w:type="continuationSeparator" w:id="0">
    <w:p w14:paraId="34F1067E" w14:textId="77777777" w:rsidR="005C5A01" w:rsidRDefault="005C5A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50E8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C5A01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5347"/>
    <w:rsid w:val="00C800AA"/>
    <w:rsid w:val="00C81146"/>
    <w:rsid w:val="00C91F9B"/>
    <w:rsid w:val="00D0126F"/>
    <w:rsid w:val="00D0347C"/>
    <w:rsid w:val="00D76A96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2021-01-17T07:51:00Z</dcterms:created>
  <dcterms:modified xsi:type="dcterms:W3CDTF">2021-01-17T07:51:00Z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