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36EAACFC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6B47A751" w14:textId="33D11680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491B8CF8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A0B5711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5AC816B2" w14:textId="3EC9AD54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НОЯБРЬ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68B7E983" wp14:editId="0B9A0EC3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12" name="Рисунок 12" descr="Изображение выглядит как цветок, еда, фрукт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0D83A92" w14:textId="61BA8925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4616860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24BECF2" w14:textId="1DA7D77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71690FC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22AEBC3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75A135F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777E180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328E664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669DC13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1AB241C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208744" w14:textId="60C251B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0EB5250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6A0C9F5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6A9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669E672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51ED33A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63F0088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541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6F129EE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C26A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C26A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C26A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190101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392197A" w14:textId="604D0B1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014E3FD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4B63904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10C78C4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6D0071E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29880DA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05DF2C6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149638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EC68B63" w14:textId="026C1F8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5C459F6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44E35B2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12927AB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5089360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4A9EC91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0FC95E2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74BB8B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7B7C06" w14:textId="3B73205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7159914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3893948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387FAFD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38B5264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79F4CD4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7EBB669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240C3B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EFB2A1C" w14:textId="7154485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4AB7082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256643E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76A9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76A9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79D875D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48A6FFA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541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541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2BA4FD3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541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75E2BAD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C26A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C26A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AEF418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9A0E62B" w14:textId="64C2630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5BC498D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F8CA2" w14:textId="77777777" w:rsidR="006A0C10" w:rsidRDefault="006A0C10">
      <w:pPr>
        <w:spacing w:after="0"/>
      </w:pPr>
      <w:r>
        <w:separator/>
      </w:r>
    </w:p>
  </w:endnote>
  <w:endnote w:type="continuationSeparator" w:id="0">
    <w:p w14:paraId="48ED5E3A" w14:textId="77777777" w:rsidR="006A0C10" w:rsidRDefault="006A0C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35BE4" w14:textId="77777777" w:rsidR="006A0C10" w:rsidRDefault="006A0C10">
      <w:pPr>
        <w:spacing w:after="0"/>
      </w:pPr>
      <w:r>
        <w:separator/>
      </w:r>
    </w:p>
  </w:footnote>
  <w:footnote w:type="continuationSeparator" w:id="0">
    <w:p w14:paraId="50F33486" w14:textId="77777777" w:rsidR="006A0C10" w:rsidRDefault="006A0C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26AA"/>
    <w:rsid w:val="000C5D2D"/>
    <w:rsid w:val="001274F3"/>
    <w:rsid w:val="00151CCE"/>
    <w:rsid w:val="001B01F9"/>
    <w:rsid w:val="001C41F9"/>
    <w:rsid w:val="00200715"/>
    <w:rsid w:val="0023723B"/>
    <w:rsid w:val="00250E85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13E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A0C10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4092A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75347"/>
    <w:rsid w:val="00C800AA"/>
    <w:rsid w:val="00C81146"/>
    <w:rsid w:val="00C91F9B"/>
    <w:rsid w:val="00D0126F"/>
    <w:rsid w:val="00D0347C"/>
    <w:rsid w:val="00D76A96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2021-01-17T07:52:00Z</dcterms:created>
  <dcterms:modified xsi:type="dcterms:W3CDTF">2021-01-17T07:52:00Z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