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6EAACFC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6B47A751" w14:textId="30A535F1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3EC9AD54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НОЯБРЬ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0B9A0EC3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1DA7D77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71690FC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22AEBC3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5A135F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7E18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28E664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669DC13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6F3FD4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45C0CB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7CDF6B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7D3F6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0F76A9B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55D15B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3461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6FE6FC5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364B66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6E226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599A73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3A479B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3BCAB2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63A842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36536C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7868A9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18061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554132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DF495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604B7C6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06BAB4D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7B9BED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64A662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1B215B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172B3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DA4DA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6BCAA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232FF0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3D7B90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5452384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2D019B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14CBE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1C41A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0E8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0E9074C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6C5C27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1318C2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C26A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567A70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17A5FD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4600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4092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1AD9E" w14:textId="77777777" w:rsidR="00EB1F02" w:rsidRDefault="00EB1F02">
      <w:pPr>
        <w:spacing w:after="0"/>
      </w:pPr>
      <w:r>
        <w:separator/>
      </w:r>
    </w:p>
  </w:endnote>
  <w:endnote w:type="continuationSeparator" w:id="0">
    <w:p w14:paraId="5ADE8B1D" w14:textId="77777777" w:rsidR="00EB1F02" w:rsidRDefault="00EB1F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48A2A" w14:textId="77777777" w:rsidR="00EB1F02" w:rsidRDefault="00EB1F02">
      <w:pPr>
        <w:spacing w:after="0"/>
      </w:pPr>
      <w:r>
        <w:separator/>
      </w:r>
    </w:p>
  </w:footnote>
  <w:footnote w:type="continuationSeparator" w:id="0">
    <w:p w14:paraId="3027832F" w14:textId="77777777" w:rsidR="00EB1F02" w:rsidRDefault="00EB1F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26AA"/>
    <w:rsid w:val="000C5D2D"/>
    <w:rsid w:val="001274F3"/>
    <w:rsid w:val="00151CCE"/>
    <w:rsid w:val="001B01F9"/>
    <w:rsid w:val="001C41F9"/>
    <w:rsid w:val="00200715"/>
    <w:rsid w:val="0023723B"/>
    <w:rsid w:val="00250E8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34615"/>
    <w:rsid w:val="00440416"/>
    <w:rsid w:val="00462EAD"/>
    <w:rsid w:val="004A6170"/>
    <w:rsid w:val="004F0317"/>
    <w:rsid w:val="004F6AAC"/>
    <w:rsid w:val="004F745B"/>
    <w:rsid w:val="00502BA3"/>
    <w:rsid w:val="00512F2D"/>
    <w:rsid w:val="0055413E"/>
    <w:rsid w:val="0055469F"/>
    <w:rsid w:val="00570FBB"/>
    <w:rsid w:val="00583B82"/>
    <w:rsid w:val="005923AC"/>
    <w:rsid w:val="005D5149"/>
    <w:rsid w:val="005E656F"/>
    <w:rsid w:val="0064600E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4092A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5347"/>
    <w:rsid w:val="00C800AA"/>
    <w:rsid w:val="00C81146"/>
    <w:rsid w:val="00C91F9B"/>
    <w:rsid w:val="00D0126F"/>
    <w:rsid w:val="00D0347C"/>
    <w:rsid w:val="00D76A96"/>
    <w:rsid w:val="00DD55DB"/>
    <w:rsid w:val="00DE32AC"/>
    <w:rsid w:val="00E1407A"/>
    <w:rsid w:val="00E33F1A"/>
    <w:rsid w:val="00E50BDE"/>
    <w:rsid w:val="00E774CD"/>
    <w:rsid w:val="00E77E1D"/>
    <w:rsid w:val="00E97684"/>
    <w:rsid w:val="00EB1F02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2021-01-17T07:52:00Z</dcterms:created>
  <dcterms:modified xsi:type="dcterms:W3CDTF">2021-01-17T07:52:00Z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