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5F3A6546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7B6946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3F840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7E65D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3EE79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4A1B9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08DEC8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77E71C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4B2407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EACED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65147D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58EF8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9AA51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037A4F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4E13D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4E01D95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FB7CC8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EE1B7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440BB9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20B7F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7723FF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40BB7A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4184F5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78643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4B68FC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334E4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7B2D2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4A1DF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2662E3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21DF8C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EE9A9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E7D2E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15394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8629D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283C57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70CBBD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394602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5EBF7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0ACA8" w14:textId="77777777" w:rsidR="00AD6232" w:rsidRDefault="00AD6232">
      <w:pPr>
        <w:spacing w:after="0"/>
      </w:pPr>
      <w:r>
        <w:separator/>
      </w:r>
    </w:p>
  </w:endnote>
  <w:endnote w:type="continuationSeparator" w:id="0">
    <w:p w14:paraId="1A24A79D" w14:textId="77777777" w:rsidR="00AD6232" w:rsidRDefault="00AD6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AA91F" w14:textId="77777777" w:rsidR="00AD6232" w:rsidRDefault="00AD6232">
      <w:pPr>
        <w:spacing w:after="0"/>
      </w:pPr>
      <w:r>
        <w:separator/>
      </w:r>
    </w:p>
  </w:footnote>
  <w:footnote w:type="continuationSeparator" w:id="0">
    <w:p w14:paraId="5538AD51" w14:textId="77777777" w:rsidR="00AD6232" w:rsidRDefault="00AD62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D6232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2021-01-17T07:26:00Z</dcterms:created>
  <dcterms:modified xsi:type="dcterms:W3CDTF">2021-01-17T07:26:00Z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