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18CA0793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5C7F4013" w14:textId="6CE5094F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2D05702C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СЕНТЯБРЬ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44E00CE6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051ECC3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0F6BE8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9972B0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837413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4E45C14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6573E86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A9B864B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29CB6D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64DD2A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0D9C595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854057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F41C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DC9A98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8602BB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23C48CC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5374A6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D137C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14984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E0120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70C250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0E2EF6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6A263F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5C3DE4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E6CF92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76EEC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3E161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A811E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5A7966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6A402B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0E5A6AB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730CE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63AC92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57C49B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F7F701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67834F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3D8047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4B4BC7A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8E263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FBF4B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211587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4ED4E5B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D390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48123B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52C7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549B37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096D0F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2ED498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E096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BDBAD" w14:textId="77777777" w:rsidR="00B35767" w:rsidRDefault="00B35767">
      <w:pPr>
        <w:spacing w:after="0"/>
      </w:pPr>
      <w:r>
        <w:separator/>
      </w:r>
    </w:p>
  </w:endnote>
  <w:endnote w:type="continuationSeparator" w:id="0">
    <w:p w14:paraId="723D9D78" w14:textId="77777777" w:rsidR="00B35767" w:rsidRDefault="00B357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E3D5E" w14:textId="77777777" w:rsidR="00B35767" w:rsidRDefault="00B35767">
      <w:pPr>
        <w:spacing w:after="0"/>
      </w:pPr>
      <w:r>
        <w:separator/>
      </w:r>
    </w:p>
  </w:footnote>
  <w:footnote w:type="continuationSeparator" w:id="0">
    <w:p w14:paraId="25C776B0" w14:textId="77777777" w:rsidR="00B35767" w:rsidRDefault="00B357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0D390F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096F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41C1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52C74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5767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2021-01-17T07:26:00Z</dcterms:created>
  <dcterms:modified xsi:type="dcterms:W3CDTF">2021-01-17T07:26:00Z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