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18CA0793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5C7F4013" w14:textId="5CD953D5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0296CB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4AD220C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C122BDC" w14:textId="2D05702C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СЕНТЯБРЬ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9262B8" wp14:editId="44E00CE6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9" name="Рисунок 9" descr="Изображение выглядит как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1C3F59" w14:textId="58A003CF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73D4F18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8B71591" w14:textId="051ECC3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60F6BE8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69972B0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1837413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4E45C14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6573E86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5A9B864B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166C38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B43B821" w14:textId="6FFACA7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07FD446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4BE32C1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546956A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2E6DC9A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5615701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4786046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D4D71E7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AF99DC" w14:textId="15C2FB6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723AF4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2A1FE7E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5937647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1854211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149DB84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5BA90E5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78E7B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176476" w14:textId="73AB327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2D405B1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6AFBCE6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28ABA5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7237868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00C0372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5505A2D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302B2E8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5F12A2" w14:textId="79BC684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3E31BF0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18E0B8B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4828964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5A6948D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4A49FD5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65F7670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5D3B96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963310" w14:textId="4FCD398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1A2C143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4586647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55D5118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0925B43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D39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4B69C79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4678304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171E1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7D74A0" w14:textId="35BDB9C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200BE58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717BC" w14:textId="77777777" w:rsidR="00E61338" w:rsidRDefault="00E61338">
      <w:pPr>
        <w:spacing w:after="0"/>
      </w:pPr>
      <w:r>
        <w:separator/>
      </w:r>
    </w:p>
  </w:endnote>
  <w:endnote w:type="continuationSeparator" w:id="0">
    <w:p w14:paraId="0261C364" w14:textId="77777777" w:rsidR="00E61338" w:rsidRDefault="00E613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C379C" w14:textId="77777777" w:rsidR="00E61338" w:rsidRDefault="00E61338">
      <w:pPr>
        <w:spacing w:after="0"/>
      </w:pPr>
      <w:r>
        <w:separator/>
      </w:r>
    </w:p>
  </w:footnote>
  <w:footnote w:type="continuationSeparator" w:id="0">
    <w:p w14:paraId="765AA06E" w14:textId="77777777" w:rsidR="00E61338" w:rsidRDefault="00E613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0D390F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096F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41C1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52C74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E6108"/>
    <w:rsid w:val="00D0126F"/>
    <w:rsid w:val="00D0347C"/>
    <w:rsid w:val="00DD55DB"/>
    <w:rsid w:val="00DE32AC"/>
    <w:rsid w:val="00E1407A"/>
    <w:rsid w:val="00E33F1A"/>
    <w:rsid w:val="00E50BDE"/>
    <w:rsid w:val="00E61338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2021-01-17T07:26:00Z</dcterms:created>
  <dcterms:modified xsi:type="dcterms:W3CDTF">2021-01-17T07:26:00Z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