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9746"/>
      </w:tblGrid>
      <w:tr w:rsidR="0055469F" w:rsidRPr="0055469F" w14:paraId="496BC79F" w14:textId="77777777" w:rsidTr="004F0317">
        <w:trPr>
          <w:trHeight w:val="851"/>
        </w:trPr>
        <w:tc>
          <w:tcPr>
            <w:tcW w:w="5000" w:type="pct"/>
            <w:vAlign w:val="center"/>
          </w:tcPr>
          <w:p w14:paraId="36E9FBC0" w14:textId="6EB78847" w:rsidR="003C4E1D" w:rsidRPr="0055469F" w:rsidRDefault="00DD55DB" w:rsidP="00DD55DB">
            <w:pPr>
              <w:pStyle w:val="ad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81146"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2021</w: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55469F" w14:paraId="67049D07" w14:textId="77777777" w:rsidTr="00B91550">
        <w:trPr>
          <w:trHeight w:val="2835"/>
        </w:trPr>
        <w:tc>
          <w:tcPr>
            <w:tcW w:w="5000" w:type="pct"/>
            <w:vAlign w:val="center"/>
          </w:tcPr>
          <w:p w14:paraId="12E43E8E" w14:textId="77777777" w:rsidR="004F0317" w:rsidRPr="0055469F" w:rsidRDefault="004F0317" w:rsidP="007C4F42">
            <w:pPr>
              <w:pStyle w:val="ad"/>
              <w:jc w:val="center"/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225D0E91" w14:textId="70735080" w:rsidR="007C4F42" w:rsidRPr="0055469F" w:rsidRDefault="007C4F42" w:rsidP="007C4F42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  <w:t>ЯНВАРЬ</w:t>
            </w:r>
            <w:bookmarkStart w:id="0" w:name="_GoBack"/>
            <w:r w:rsidR="008A5495" w:rsidRPr="0055469F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58240" behindDoc="1" locked="0" layoutInCell="1" allowOverlap="1" wp14:anchorId="46840F34" wp14:editId="5BFC46C3">
                  <wp:simplePos x="0" y="0"/>
                  <wp:positionH relativeFrom="column">
                    <wp:posOffset>-689610</wp:posOffset>
                  </wp:positionH>
                  <wp:positionV relativeFrom="paragraph">
                    <wp:posOffset>-2672080</wp:posOffset>
                  </wp:positionV>
                  <wp:extent cx="7560000" cy="10693840"/>
                  <wp:effectExtent l="0" t="0" r="317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</w:p>
        </w:tc>
      </w:tr>
    </w:tbl>
    <w:p w14:paraId="1BF397A1" w14:textId="3B4883A9" w:rsidR="00BF49DC" w:rsidRPr="0055469F" w:rsidRDefault="00BF49DC" w:rsidP="006B2631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  <w:bookmarkStart w:id="1" w:name="_Hlk38821049"/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379"/>
        <w:gridCol w:w="1396"/>
        <w:gridCol w:w="1396"/>
        <w:gridCol w:w="1396"/>
        <w:gridCol w:w="1396"/>
        <w:gridCol w:w="1396"/>
        <w:gridCol w:w="1361"/>
      </w:tblGrid>
      <w:tr w:rsidR="0055469F" w:rsidRPr="0055469F" w14:paraId="726CE1BC" w14:textId="77777777" w:rsidTr="00086154">
        <w:trPr>
          <w:trHeight w:val="567"/>
        </w:trPr>
        <w:tc>
          <w:tcPr>
            <w:tcW w:w="709" w:type="pct"/>
            <w:shd w:val="clear" w:color="auto" w:fill="auto"/>
            <w:tcMar>
              <w:right w:w="0" w:type="dxa"/>
            </w:tcMar>
            <w:vAlign w:val="center"/>
          </w:tcPr>
          <w:p w14:paraId="6B0CCD02" w14:textId="429BF06C" w:rsidR="00BF49DC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</w:rPr>
            </w:pPr>
            <w:r w:rsidRPr="0055469F">
              <w:rPr>
                <w:rFonts w:ascii="Arial Narrow" w:hAnsi="Arial Narrow"/>
                <w:noProof/>
                <w:color w:val="auto"/>
              </w:rPr>
              <w:t>Понедельник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6521B78A" w14:textId="18C67D1B" w:rsidR="00BF49DC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598B2609" w14:textId="4F89CA55" w:rsidR="00BF49DC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4A3F1F9B" w14:textId="513C9114" w:rsidR="00BF49DC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72AC4C35" w14:textId="3EBD5DB1" w:rsidR="00BF49DC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6F4715B" w14:textId="0A0922CB" w:rsidR="00BF49DC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Суббота</w:t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AADA3AB" w14:textId="477D7DD2" w:rsidR="00BF49DC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Воскресенье</w:t>
            </w:r>
          </w:p>
        </w:tc>
      </w:tr>
      <w:tr w:rsidR="0055469F" w:rsidRPr="0055469F" w14:paraId="6EAC1785" w14:textId="77777777" w:rsidTr="00086154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561CEAFF" w14:textId="58CD936C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E7022A9" w14:textId="0A89085D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E880F" w14:textId="1F2A8DD5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E6790C" w14:textId="50233E42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E93C9" w14:textId="1A8356C1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383201" w14:textId="447A899E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E31BBE" w14:textId="76472812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3C2DA741" w14:textId="77777777" w:rsidTr="00086154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5B0F3ECD" w14:textId="0125A57F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E9377B" w14:textId="75CA4BDB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0250EF" w14:textId="0F416A90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E7C65B" w14:textId="66DE720A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14954" w14:textId="1ECCBA14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57052B" w14:textId="5FBD6EA8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E6DFA71" w14:textId="38AADC74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6A8DAA74" w14:textId="77777777" w:rsidTr="00086154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3E763929" w14:textId="39F294C4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87BBDD9" w14:textId="40C07EBA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2F1383" w14:textId="7CB177DA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0C4EBA" w14:textId="78BF37EE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34E9A5" w14:textId="39684A16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6F44200" w14:textId="1CFDE8B3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94B26C" w14:textId="290B199E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1D2030A0" w14:textId="77777777" w:rsidTr="00086154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57D12072" w14:textId="7579A2DD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D69C5E" w14:textId="398E6F3F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0398BA8" w14:textId="686DB81D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AAF66C6" w14:textId="49614165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06A35B" w14:textId="041E32D1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B5A357" w14:textId="56EA7A6D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E480CCF" w14:textId="2B5046AE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0A8EB60A" w14:textId="77777777" w:rsidTr="00086154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76F63247" w14:textId="207DD862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F3CAEC" w14:textId="74BD2814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BCA6C2" w14:textId="67A7CA22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565751" w14:textId="3C34210E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607533" w14:textId="57308DDD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A7CF6E7" w14:textId="073FDA1C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18B96E" w14:textId="10E87311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5CCC9C47" w14:textId="77777777" w:rsidTr="00086154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1FEA4187" w14:textId="10A5C664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C4F42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08BBE" w14:textId="0165471E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C4F42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C4F42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D5F48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DDE99" w14:textId="77777777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1870D" w14:textId="77777777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16ADAD" w14:textId="77777777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11A947" w14:textId="77777777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197EF86" w14:textId="77777777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  <w:bookmarkEnd w:id="1"/>
    </w:tbl>
    <w:p w14:paraId="50D5D5A5" w14:textId="77777777" w:rsidR="00ED5F48" w:rsidRPr="0055469F" w:rsidRDefault="00ED5F48" w:rsidP="006B263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55469F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2E847C" w14:textId="77777777" w:rsidR="00766748" w:rsidRDefault="00766748">
      <w:pPr>
        <w:spacing w:after="0"/>
      </w:pPr>
      <w:r>
        <w:separator/>
      </w:r>
    </w:p>
  </w:endnote>
  <w:endnote w:type="continuationSeparator" w:id="0">
    <w:p w14:paraId="44FEF1A2" w14:textId="77777777" w:rsidR="00766748" w:rsidRDefault="0076674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D478CD" w14:textId="77777777" w:rsidR="00766748" w:rsidRDefault="00766748">
      <w:pPr>
        <w:spacing w:after="0"/>
      </w:pPr>
      <w:r>
        <w:separator/>
      </w:r>
    </w:p>
  </w:footnote>
  <w:footnote w:type="continuationSeparator" w:id="0">
    <w:p w14:paraId="263060B4" w14:textId="77777777" w:rsidR="00766748" w:rsidRDefault="0076674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86154"/>
    <w:rsid w:val="00097A25"/>
    <w:rsid w:val="000A5A57"/>
    <w:rsid w:val="000B59FA"/>
    <w:rsid w:val="000C5D2D"/>
    <w:rsid w:val="001274F3"/>
    <w:rsid w:val="00151CCE"/>
    <w:rsid w:val="001B01F9"/>
    <w:rsid w:val="001C41F9"/>
    <w:rsid w:val="00200715"/>
    <w:rsid w:val="00285C1D"/>
    <w:rsid w:val="003327F5"/>
    <w:rsid w:val="00340CAF"/>
    <w:rsid w:val="00376AD4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D5149"/>
    <w:rsid w:val="005E656F"/>
    <w:rsid w:val="005F150D"/>
    <w:rsid w:val="00667021"/>
    <w:rsid w:val="006974E1"/>
    <w:rsid w:val="006B2631"/>
    <w:rsid w:val="006B6899"/>
    <w:rsid w:val="006C0896"/>
    <w:rsid w:val="006E5CAE"/>
    <w:rsid w:val="006F513E"/>
    <w:rsid w:val="00766748"/>
    <w:rsid w:val="007C0139"/>
    <w:rsid w:val="007C4F42"/>
    <w:rsid w:val="007D45A1"/>
    <w:rsid w:val="007D6255"/>
    <w:rsid w:val="007F564D"/>
    <w:rsid w:val="008A5495"/>
    <w:rsid w:val="008B1201"/>
    <w:rsid w:val="008F16F7"/>
    <w:rsid w:val="009164BA"/>
    <w:rsid w:val="009166BD"/>
    <w:rsid w:val="009210CF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7783B"/>
    <w:rsid w:val="00C800AA"/>
    <w:rsid w:val="00C81146"/>
    <w:rsid w:val="00C91F9B"/>
    <w:rsid w:val="00D0126F"/>
    <w:rsid w:val="00D0347C"/>
    <w:rsid w:val="00DD55D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2021-01-16T12:48:00Z</dcterms:created>
  <dcterms:modified xsi:type="dcterms:W3CDTF">2021-01-16T12:50:00Z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