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6E9FBC0" w14:textId="69CA7361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4D5829C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07F9E85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408C0F0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5082871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75E0A46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3D3CE24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1DFB419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5D656E1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0F83B74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65FD624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50431D1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6FF7DAB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599CDE4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6F1831F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05C6D0F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7857BE2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2A31F41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03E8C1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01ADC2D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222B4A9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5146392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730EF88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7164B1C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7096EAF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43DE9FF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28AEF90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03B4148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15D405C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76CD1CD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13334DD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2C7D04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76B8706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6DB6DD6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5FA0A6B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3265C79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2C7DF32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28AC66F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D5F48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8066F" w14:textId="77777777" w:rsidR="00715C2B" w:rsidRDefault="00715C2B">
      <w:pPr>
        <w:spacing w:after="0"/>
      </w:pPr>
      <w:r>
        <w:separator/>
      </w:r>
    </w:p>
  </w:endnote>
  <w:endnote w:type="continuationSeparator" w:id="0">
    <w:p w14:paraId="4FF5FFFB" w14:textId="77777777" w:rsidR="00715C2B" w:rsidRDefault="00715C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B978F" w14:textId="77777777" w:rsidR="00715C2B" w:rsidRDefault="00715C2B">
      <w:pPr>
        <w:spacing w:after="0"/>
      </w:pPr>
      <w:r>
        <w:separator/>
      </w:r>
    </w:p>
  </w:footnote>
  <w:footnote w:type="continuationSeparator" w:id="0">
    <w:p w14:paraId="3545FBDD" w14:textId="77777777" w:rsidR="00715C2B" w:rsidRDefault="00715C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763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67021"/>
    <w:rsid w:val="006974E1"/>
    <w:rsid w:val="006B2631"/>
    <w:rsid w:val="006B6899"/>
    <w:rsid w:val="006C0896"/>
    <w:rsid w:val="006E5CAE"/>
    <w:rsid w:val="006F513E"/>
    <w:rsid w:val="00715C2B"/>
    <w:rsid w:val="007C0139"/>
    <w:rsid w:val="007C4F42"/>
    <w:rsid w:val="007D45A1"/>
    <w:rsid w:val="007D6255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2021-01-16T12:52:00Z</dcterms:created>
  <dcterms:modified xsi:type="dcterms:W3CDTF">2021-01-16T12:52:00Z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