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523ADC" w:rsidRPr="007F54AA" w14:paraId="054ADFBC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217DE7E7" w14:textId="77777777" w:rsidR="00523ADC" w:rsidRPr="007F54AA" w:rsidRDefault="00523ADC" w:rsidP="00523ADC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6365F3B" w14:textId="77777777" w:rsidR="00523ADC" w:rsidRPr="007F54AA" w:rsidRDefault="00523ADC" w:rsidP="00523ADC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EF0643B" w14:textId="77777777" w:rsidR="00523ADC" w:rsidRPr="007F54AA" w:rsidRDefault="00523ADC" w:rsidP="00523ADC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0741E069" w14:textId="77777777" w:rsidR="00523ADC" w:rsidRPr="007F54AA" w:rsidRDefault="00523ADC" w:rsidP="00523ADC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475DCA1" w14:textId="77777777" w:rsidR="00523ADC" w:rsidRPr="007F54AA" w:rsidRDefault="00523ADC" w:rsidP="00523ADC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523ADC" w:rsidRPr="007F54AA" w14:paraId="5699D786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9DE234" w14:textId="77777777" w:rsidR="00523ADC" w:rsidRPr="007F54AA" w:rsidRDefault="00523ADC" w:rsidP="00523ADC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FBDD4D" w14:textId="77777777" w:rsidR="00523ADC" w:rsidRPr="007F54AA" w:rsidRDefault="00523ADC" w:rsidP="00523ADC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5A8D7" w14:textId="77777777" w:rsidR="00523ADC" w:rsidRPr="007F54AA" w:rsidRDefault="00523ADC" w:rsidP="00523ADC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0B2016" w14:textId="77777777" w:rsidR="00523ADC" w:rsidRPr="007F54AA" w:rsidRDefault="00523ADC" w:rsidP="00523ADC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ADFFB" w14:textId="77777777" w:rsidR="00523ADC" w:rsidRPr="007F54AA" w:rsidRDefault="00523ADC" w:rsidP="00523ADC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CF80EB" w14:textId="77777777" w:rsidR="00523ADC" w:rsidRPr="00C90FBE" w:rsidRDefault="00523ADC" w:rsidP="00523ADC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917DF4" w14:textId="77777777" w:rsidR="00523ADC" w:rsidRPr="00C90FBE" w:rsidRDefault="00523ADC" w:rsidP="00523ADC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523ADC" w:rsidRPr="007F54AA" w14:paraId="40E05624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EE205F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5CBD8B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E05FF3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CDE10A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F3F2EE6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F70777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E65F3C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23ADC" w:rsidRPr="007F54AA" w14:paraId="59E8B40C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578A5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023C6A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D48CB1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264881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B84D6A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7E9919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C439C3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23ADC" w:rsidRPr="007F54AA" w14:paraId="7055F9D2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011C4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C66B23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08FCE0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D9EB14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1C1F9A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3FC6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9C46D3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23ADC" w:rsidRPr="007F54AA" w14:paraId="461D0E95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5DE028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6D238B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F94A23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DF4DB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77517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E3ACAC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6440F6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23ADC" w:rsidRPr="007F54AA" w14:paraId="047C05AF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C55593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0D460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9036E7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96EF19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5F47E1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556C9D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348FC4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23ADC" w:rsidRPr="007F54AA" w14:paraId="705326DA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F2B5E2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38787F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734800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9DF3C2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9CFF18" w14:textId="77777777" w:rsidR="00523ADC" w:rsidRPr="007F54AA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2F63C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DD56AE" w14:textId="77777777" w:rsidR="00523ADC" w:rsidRPr="00C90FBE" w:rsidRDefault="00523ADC" w:rsidP="00523ADC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  <w:bookmarkStart w:id="0" w:name="_GoBack"/>
            <w:bookmarkEnd w:id="0"/>
          </w:p>
          <w:p w14:paraId="2818E7B2" w14:textId="4429F313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521C8E3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3E8582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01F889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3095EA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1C870F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5EF31C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207E836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3A71D1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2DBAC3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5B6EA9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369FA0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26F657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0379A0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3DEEE4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0FEA30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155007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6D2FBB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0CFD91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5B381B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78F726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B092E6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784ADFF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29CBB4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3597F2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1530A2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06E48A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6FD1BC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1558FC4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61EFC50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0B1F88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5A1B03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512CA6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AC7F9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67EBBC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56ADAC9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3F5F082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2D57CF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457B5D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58AE3B8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1F677EC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142D3EE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49A9C89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64D5FF4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431FBA7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080E36E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E89267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5A9A772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7844A9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3D9F244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5A9C03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596167B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58EFD83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09E4130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3B1686C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2C33699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F757EF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4F85F81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08EA294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714039D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2D804F0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0F8F44C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6988068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C7559C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0F1593A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F03226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987E00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2EA297D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2A6E576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758F5E2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543AA11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72F0DBC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ABD8239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29BCA9A9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37C6FF3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538E9F3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ACD21" w14:textId="77777777" w:rsidR="00747CDD" w:rsidRDefault="00747CDD">
      <w:pPr>
        <w:spacing w:after="0"/>
      </w:pPr>
      <w:r>
        <w:separator/>
      </w:r>
    </w:p>
  </w:endnote>
  <w:endnote w:type="continuationSeparator" w:id="0">
    <w:p w14:paraId="00A4F5AF" w14:textId="77777777" w:rsidR="00747CDD" w:rsidRDefault="00747C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1B5FA" w14:textId="77777777" w:rsidR="00747CDD" w:rsidRDefault="00747CDD">
      <w:pPr>
        <w:spacing w:after="0"/>
      </w:pPr>
      <w:r>
        <w:separator/>
      </w:r>
    </w:p>
  </w:footnote>
  <w:footnote w:type="continuationSeparator" w:id="0">
    <w:p w14:paraId="27B2F90E" w14:textId="77777777" w:rsidR="00747CDD" w:rsidRDefault="00747C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47CDD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2020-01-16T13:41:00Z</dcterms:created>
  <dcterms:modified xsi:type="dcterms:W3CDTF">2020-01-16T13:41:00Z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