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36E56BD6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196A1AF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46338B7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FA7F85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3AFB7A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7F1A91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565A788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50CB33B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7BE7BD0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F6A175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B9C589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6C9CA8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7CCF73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4D8C167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49260A8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02A5F2E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91BC69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170764F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CD177D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2A58FF0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1DACAC6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58376F8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4233596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4A2E7D5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799991D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60A0165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CEB9B4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0307940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0067820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494FDD1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252C52F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4C28013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196E9D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3D0A19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2853706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7178626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1C7E822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79302B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83BB3" w14:textId="77777777" w:rsidR="0033126A" w:rsidRDefault="0033126A">
      <w:pPr>
        <w:spacing w:after="0"/>
      </w:pPr>
      <w:r>
        <w:separator/>
      </w:r>
    </w:p>
  </w:endnote>
  <w:endnote w:type="continuationSeparator" w:id="0">
    <w:p w14:paraId="06681623" w14:textId="77777777" w:rsidR="0033126A" w:rsidRDefault="00331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34616" w14:textId="77777777" w:rsidR="0033126A" w:rsidRDefault="0033126A">
      <w:pPr>
        <w:spacing w:after="0"/>
      </w:pPr>
      <w:r>
        <w:separator/>
      </w:r>
    </w:p>
  </w:footnote>
  <w:footnote w:type="continuationSeparator" w:id="0">
    <w:p w14:paraId="372000D2" w14:textId="77777777" w:rsidR="0033126A" w:rsidRDefault="003312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5C1D"/>
    <w:rsid w:val="0033126A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2021-01-16T12:52:00Z</dcterms:created>
  <dcterms:modified xsi:type="dcterms:W3CDTF">2021-01-16T12:52:00Z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