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55469F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6E9FBC0" w14:textId="3C29E5F9" w:rsidR="003C4E1D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70735080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ЯНВАРЬ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5BFC46C3">
                  <wp:simplePos x="0" y="0"/>
                  <wp:positionH relativeFrom="column">
                    <wp:posOffset>-689610</wp:posOffset>
                  </wp:positionH>
                  <wp:positionV relativeFrom="paragraph">
                    <wp:posOffset>-2672080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55469F" w:rsidRDefault="00BF49DC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55469F" w14:paraId="726CE1BC" w14:textId="77777777" w:rsidTr="00086154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29BF06C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18C67D1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4F89CA55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13C9114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3EBD5DB1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0A0922C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77D7DD2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EAC1785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360B4AC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4F94F51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70B63A9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210B34D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7DDF878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50A880B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15E510E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C2DA741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20DBAC5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20953A8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835D58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7BB5C50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2D2F9B7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4999D7B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3D3E0EF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A8DAA74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2146C34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5CF52AE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41C14B7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3558EE5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4CED110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3489966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7B981C0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D2030A0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65B4F87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7F6C859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1856FBE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74A24D5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3C2D225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3782557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36B5F43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A8EB60A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516CEF4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4F69CC9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27FF2FC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3A44C25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54967C9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5AC0C12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3F4734C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C9C47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75BC79E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1ADA704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bookmarkEnd w:id="1"/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AC989" w14:textId="77777777" w:rsidR="00334400" w:rsidRDefault="00334400">
      <w:pPr>
        <w:spacing w:after="0"/>
      </w:pPr>
      <w:r>
        <w:separator/>
      </w:r>
    </w:p>
  </w:endnote>
  <w:endnote w:type="continuationSeparator" w:id="0">
    <w:p w14:paraId="0BA3DE05" w14:textId="77777777" w:rsidR="00334400" w:rsidRDefault="003344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1A4FA" w14:textId="77777777" w:rsidR="00334400" w:rsidRDefault="00334400">
      <w:pPr>
        <w:spacing w:after="0"/>
      </w:pPr>
      <w:r>
        <w:separator/>
      </w:r>
    </w:p>
  </w:footnote>
  <w:footnote w:type="continuationSeparator" w:id="0">
    <w:p w14:paraId="65901B52" w14:textId="77777777" w:rsidR="00334400" w:rsidRDefault="003344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763"/>
    <w:rsid w:val="0005357B"/>
    <w:rsid w:val="00071356"/>
    <w:rsid w:val="00086154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56752"/>
    <w:rsid w:val="00285C1D"/>
    <w:rsid w:val="003327F5"/>
    <w:rsid w:val="00334400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5F150D"/>
    <w:rsid w:val="00667021"/>
    <w:rsid w:val="00692094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D6255"/>
    <w:rsid w:val="007F564D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783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2021-01-16T12:52:00Z</dcterms:created>
  <dcterms:modified xsi:type="dcterms:W3CDTF">2021-01-16T12:52:00Z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