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043048" w:rsidRPr="007F54AA" w14:paraId="405ACDE7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5A6EBFF9" w14:textId="77777777" w:rsidR="00043048" w:rsidRPr="007F54AA" w:rsidRDefault="00043048" w:rsidP="00043048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5C79323" w14:textId="77777777" w:rsidR="00043048" w:rsidRPr="007F54AA" w:rsidRDefault="00043048" w:rsidP="00043048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464A432" w14:textId="77777777" w:rsidR="00043048" w:rsidRPr="007F54AA" w:rsidRDefault="00043048" w:rsidP="00043048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13FBDD05" w14:textId="77777777" w:rsidR="00043048" w:rsidRPr="007F54AA" w:rsidRDefault="00043048" w:rsidP="00043048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699DC86" w14:textId="77777777" w:rsidR="00043048" w:rsidRPr="007F54AA" w:rsidRDefault="00043048" w:rsidP="00043048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043048" w:rsidRPr="007F54AA" w14:paraId="6AC2D138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ADF712" w14:textId="77777777" w:rsidR="00043048" w:rsidRPr="007F54AA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C20B7" w14:textId="77777777" w:rsidR="00043048" w:rsidRPr="007F54AA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AFE8A4" w14:textId="77777777" w:rsidR="00043048" w:rsidRPr="007F54AA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CC575" w14:textId="77777777" w:rsidR="00043048" w:rsidRPr="007F54AA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AFBFF1" w14:textId="77777777" w:rsidR="00043048" w:rsidRPr="007F54AA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63615C" w14:textId="77777777" w:rsidR="00043048" w:rsidRPr="00C90FBE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9AD3F9" w14:textId="77777777" w:rsidR="00043048" w:rsidRPr="00C90FBE" w:rsidRDefault="00043048" w:rsidP="00043048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043048" w:rsidRPr="007F54AA" w14:paraId="52379F6C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E14269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BD93A8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D661E2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75EA61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AD4576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4E7884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1721FB8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43048" w:rsidRPr="007F54AA" w14:paraId="3D641F5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EBDA4F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22EE02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116605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83967F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316751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557ED1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EF0374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43048" w:rsidRPr="007F54AA" w14:paraId="5C634193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13B1F6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9F0449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16CC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9B6561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8D08D7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8E857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1608FB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43048" w:rsidRPr="007F54AA" w14:paraId="43D0A805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78DAD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3078D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25A708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85ACA8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63D7F33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459D06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A5AC52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43048" w:rsidRPr="007F54AA" w14:paraId="418C8A09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CAA6AD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69130B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C3875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DEA178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E53E93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E8044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AB9C00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43048" w:rsidRPr="007F54AA" w14:paraId="79F67118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985389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9878F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625C29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630E3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3E63CF" w14:textId="77777777" w:rsidR="00043048" w:rsidRPr="007F54AA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87D30B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B8147A" w14:textId="77777777" w:rsidR="00043048" w:rsidRPr="00C90FBE" w:rsidRDefault="00043048" w:rsidP="00043048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  <w:bookmarkStart w:id="0" w:name="_GoBack"/>
            <w:bookmarkEnd w:id="0"/>
          </w:p>
          <w:p w14:paraId="2818E7B2" w14:textId="03628AB5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0FAD42E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5A815B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5230EB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6858E9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30FFFA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AF8A2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1975925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09B3778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378BFC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2978E9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53FD58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0614C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8026F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F7E62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2B1B71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5904CF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46F36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773CA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429AD1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20B89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5648FA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1BAE88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2CF1F8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84514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1986686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D6A34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368921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5A883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595F35F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F745F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5DFAF0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3C820A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23B9FA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5F539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60C77F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1F47EBF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480AD1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BD322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E80D65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05547F0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A54AFC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34334C3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67BE257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0DFB7B7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26B4471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6A2BE03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F4D03A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953ED8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221DEC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067C01F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5AC51F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683368A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147296D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7DB8D1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02D76F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A497CE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519004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5C227D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342D7F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C0F006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12534C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5F7290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6A70CA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74172A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2C66CBE1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77ECE1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0F6123E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51536C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C02ECE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8B59A2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E304D1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22F4381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C725E3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EBE089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25E1971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4C77E" w14:textId="77777777" w:rsidR="0027127F" w:rsidRDefault="0027127F">
      <w:pPr>
        <w:spacing w:after="0"/>
      </w:pPr>
      <w:r>
        <w:separator/>
      </w:r>
    </w:p>
  </w:endnote>
  <w:endnote w:type="continuationSeparator" w:id="0">
    <w:p w14:paraId="2A4CABF5" w14:textId="77777777" w:rsidR="0027127F" w:rsidRDefault="002712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BAD5D" w14:textId="77777777" w:rsidR="0027127F" w:rsidRDefault="0027127F">
      <w:pPr>
        <w:spacing w:after="0"/>
      </w:pPr>
      <w:r>
        <w:separator/>
      </w:r>
    </w:p>
  </w:footnote>
  <w:footnote w:type="continuationSeparator" w:id="0">
    <w:p w14:paraId="0C3550CB" w14:textId="77777777" w:rsidR="0027127F" w:rsidRDefault="002712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7127F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2020-01-16T13:42:00Z</dcterms:created>
  <dcterms:modified xsi:type="dcterms:W3CDTF">2020-01-16T13:42:00Z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