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50F719B7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5FA7344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0D8E06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3836B96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349FB8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30C1B56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2DF8BA6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55BC37F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51E374F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EE1F07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5F9FBC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5B24232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0F8619E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5CF9555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64362A2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2001DFF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312CCFE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5329587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552555C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38BD361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6F4E80B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65E6622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7235243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0AD8C9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34422C8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2EF5E8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3D308FC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45125A8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22438A4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2635DB1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C58FC0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1E338E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72E4A3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4C68040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52B2B9F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5061D89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66B8995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034EDFC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5DD09" w14:textId="77777777" w:rsidR="008451C2" w:rsidRDefault="008451C2">
      <w:pPr>
        <w:spacing w:after="0"/>
      </w:pPr>
      <w:r>
        <w:separator/>
      </w:r>
    </w:p>
  </w:endnote>
  <w:endnote w:type="continuationSeparator" w:id="0">
    <w:p w14:paraId="7F3ACB63" w14:textId="77777777" w:rsidR="008451C2" w:rsidRDefault="008451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94605" w14:textId="77777777" w:rsidR="008451C2" w:rsidRDefault="008451C2">
      <w:pPr>
        <w:spacing w:after="0"/>
      </w:pPr>
      <w:r>
        <w:separator/>
      </w:r>
    </w:p>
  </w:footnote>
  <w:footnote w:type="continuationSeparator" w:id="0">
    <w:p w14:paraId="41E0A297" w14:textId="77777777" w:rsidR="008451C2" w:rsidRDefault="008451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763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56752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C0735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2094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6255"/>
    <w:rsid w:val="007F564D"/>
    <w:rsid w:val="008451C2"/>
    <w:rsid w:val="00883208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2021-01-16T12:54:00Z</dcterms:created>
  <dcterms:modified xsi:type="dcterms:W3CDTF">2021-01-16T12:54:00Z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