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D91BA6" w:rsidRPr="007F54AA" w14:paraId="5506ABDD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3BB209FA" w14:textId="77777777" w:rsidR="00D91BA6" w:rsidRPr="007F54AA" w:rsidRDefault="00D91BA6" w:rsidP="00D91BA6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359A15" w14:textId="77777777" w:rsidR="00D91BA6" w:rsidRPr="007F54AA" w:rsidRDefault="00D91BA6" w:rsidP="00D91BA6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B64DE6F" w14:textId="77777777" w:rsidR="00D91BA6" w:rsidRPr="007F54AA" w:rsidRDefault="00D91BA6" w:rsidP="00D91BA6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67B63B1D" w14:textId="77777777" w:rsidR="00D91BA6" w:rsidRPr="007F54AA" w:rsidRDefault="00D91BA6" w:rsidP="00D91BA6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BFC1F70" w14:textId="77777777" w:rsidR="00D91BA6" w:rsidRPr="007F54AA" w:rsidRDefault="00D91BA6" w:rsidP="00D91BA6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D91BA6" w:rsidRPr="007F54AA" w14:paraId="1094B345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4F09F2" w14:textId="77777777" w:rsidR="00D91BA6" w:rsidRPr="007F54AA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3D3EEF" w14:textId="77777777" w:rsidR="00D91BA6" w:rsidRPr="007F54AA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A4559B" w14:textId="77777777" w:rsidR="00D91BA6" w:rsidRPr="007F54AA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74DBAD" w14:textId="77777777" w:rsidR="00D91BA6" w:rsidRPr="007F54AA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1C3074" w14:textId="77777777" w:rsidR="00D91BA6" w:rsidRPr="007F54AA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7B72E3" w14:textId="77777777" w:rsidR="00D91BA6" w:rsidRPr="00C90FBE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F33067" w14:textId="77777777" w:rsidR="00D91BA6" w:rsidRPr="00C90FBE" w:rsidRDefault="00D91BA6" w:rsidP="00D91BA6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D91BA6" w:rsidRPr="007F54AA" w14:paraId="24998680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AE0C00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0F1CBD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CE561A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C9FC4F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E14CDF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4EEF9C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34B2363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D91BA6" w:rsidRPr="007F54AA" w14:paraId="687F4A4E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C9A7F4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D121C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EC872E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0A9C5E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1DA5E1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717982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4F6917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D91BA6" w:rsidRPr="007F54AA" w14:paraId="428BC99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527FF4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03A9E0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98E87D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1BF5C0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AFA7A1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BEC660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CD0028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D91BA6" w:rsidRPr="007F54AA" w14:paraId="41182A00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C23FAA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111601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85F583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287191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998C63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AB7B19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9E2C5A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D91BA6" w:rsidRPr="007F54AA" w14:paraId="1E900DDA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00968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45B898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C76295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1DACEA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7F9573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955423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C9AA1E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D91BA6" w:rsidRPr="007F54AA" w14:paraId="0D85B391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702C94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AEF13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62866B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CB7A89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288E13" w14:textId="77777777" w:rsidR="00D91BA6" w:rsidRPr="007F54AA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DF1A24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FA8324" w14:textId="77777777" w:rsidR="00D91BA6" w:rsidRPr="00C90FBE" w:rsidRDefault="00D91BA6" w:rsidP="00D91BA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  <w:bookmarkStart w:id="0" w:name="_GoBack"/>
            <w:bookmarkEnd w:id="0"/>
          </w:p>
          <w:p w14:paraId="2818E7B2" w14:textId="556D99CD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4D70F0B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318982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68088B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5D8949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67A5C2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3635F4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392B00A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3A4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0B38431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150188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630CA37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C49C8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23191F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36DB9E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52A58BE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311F1E2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7A4415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72DFA4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F8530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685977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48610C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994CE6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EE544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15CFD2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D4525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14C440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7E0387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259339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CA699D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3DF34A0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2059F2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531ABD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7C56C1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3730A8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72FE9F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B8FFC3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715F484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2E1395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601D9D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1BA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1299D1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0B0885A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664EC6A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906B58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C0CA57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3A7797C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391C720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B84ECA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A7CB42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65049BA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728F21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5B1CA0F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8BD370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7AA1372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1C091AF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27FAABE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B27AC0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325F11A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2A1F3B9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0605DB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306F2AC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5774E8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4EF7D20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0606098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567BC1C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A7DFEC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F374224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6D8AAC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761B92A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E8AAC1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9B6D46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1AE928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2F7CA1E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485C41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44BC5F3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0649718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13EE655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0F766" w14:textId="77777777" w:rsidR="0041467C" w:rsidRDefault="0041467C">
      <w:pPr>
        <w:spacing w:after="0"/>
      </w:pPr>
      <w:r>
        <w:separator/>
      </w:r>
    </w:p>
  </w:endnote>
  <w:endnote w:type="continuationSeparator" w:id="0">
    <w:p w14:paraId="38FCC926" w14:textId="77777777" w:rsidR="0041467C" w:rsidRDefault="004146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2C5BF" w14:textId="77777777" w:rsidR="0041467C" w:rsidRDefault="0041467C">
      <w:pPr>
        <w:spacing w:after="0"/>
      </w:pPr>
      <w:r>
        <w:separator/>
      </w:r>
    </w:p>
  </w:footnote>
  <w:footnote w:type="continuationSeparator" w:id="0">
    <w:p w14:paraId="020C7DD6" w14:textId="77777777" w:rsidR="0041467C" w:rsidRDefault="004146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467C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C3A44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91BA6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2020-01-16T13:43:00Z</dcterms:created>
  <dcterms:modified xsi:type="dcterms:W3CDTF">2020-01-16T13:43:00Z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