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</w:tblPr>
      <w:tblGrid>
        <w:gridCol w:w="3849"/>
        <w:gridCol w:w="7699"/>
        <w:gridCol w:w="3850"/>
      </w:tblGrid>
      <w:tr w:rsidR="00F47B84" w:rsidRPr="007F54AA" w14:paraId="67049D07" w14:textId="2AA3EBBD" w:rsidTr="007F54AA">
        <w:trPr>
          <w:trHeight w:val="1701"/>
          <w:jc w:val="center"/>
        </w:trPr>
        <w:tc>
          <w:tcPr>
            <w:tcW w:w="1250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892"/>
              <w:gridCol w:w="1175"/>
              <w:gridCol w:w="891"/>
              <w:gridCol w:w="891"/>
            </w:tblGrid>
            <w:tr w:rsidR="00353F16" w:rsidRPr="007F54AA" w14:paraId="38DB2DF7" w14:textId="77777777" w:rsidTr="001C4F1C">
              <w:trPr>
                <w:trHeight w:val="227"/>
              </w:trPr>
              <w:tc>
                <w:tcPr>
                  <w:tcW w:w="1159" w:type="pct"/>
                </w:tcPr>
                <w:p w14:paraId="5434BB9D" w14:textId="77777777" w:rsidR="00353F16" w:rsidRPr="007F54AA" w:rsidRDefault="00353F16" w:rsidP="00353F16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526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060E689B" w14:textId="77777777" w:rsidR="00353F16" w:rsidRPr="007F54AA" w:rsidRDefault="00353F16" w:rsidP="00353F16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Декабрь</w:t>
                  </w:r>
                </w:p>
              </w:tc>
              <w:tc>
                <w:tcPr>
                  <w:tcW w:w="1157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1CFAB5E" w14:textId="77777777" w:rsidR="00353F16" w:rsidRPr="007F54AA" w:rsidRDefault="00353F16" w:rsidP="00353F16">
                  <w:pPr>
                    <w:pStyle w:val="ad"/>
                    <w:spacing w:after="0"/>
                    <w:jc w:val="left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t>2027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157" w:type="pct"/>
                </w:tcPr>
                <w:p w14:paraId="46EE23AB" w14:textId="77777777" w:rsidR="00353F16" w:rsidRPr="007F54AA" w:rsidRDefault="00353F16" w:rsidP="00353F16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4B7F2436" w14:textId="77777777" w:rsidR="00353F16" w:rsidRPr="007F54AA" w:rsidRDefault="00353F16" w:rsidP="00353F16">
            <w:pPr>
              <w:pStyle w:val="Months"/>
              <w:ind w:left="0"/>
              <w:jc w:val="center"/>
              <w:rPr>
                <w:rFonts w:ascii="Arial Narrow" w:hAnsi="Arial Narrow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49"/>
              <w:gridCol w:w="550"/>
              <w:gridCol w:w="550"/>
              <w:gridCol w:w="550"/>
              <w:gridCol w:w="550"/>
              <w:gridCol w:w="550"/>
              <w:gridCol w:w="550"/>
            </w:tblGrid>
            <w:tr w:rsidR="00353F16" w:rsidRPr="007F54AA" w14:paraId="14F159C8" w14:textId="77777777" w:rsidTr="001C4F1C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79D1065" w14:textId="77777777" w:rsidR="00353F16" w:rsidRPr="007F54AA" w:rsidRDefault="00353F16" w:rsidP="00353F16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  <w:t>ПН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F8AD84C" w14:textId="77777777" w:rsidR="00353F16" w:rsidRPr="007F54AA" w:rsidRDefault="00353F16" w:rsidP="00353F16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C989AC6" w14:textId="77777777" w:rsidR="00353F16" w:rsidRPr="007F54AA" w:rsidRDefault="00353F16" w:rsidP="00353F16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5767C7D" w14:textId="77777777" w:rsidR="00353F16" w:rsidRPr="007F54AA" w:rsidRDefault="00353F16" w:rsidP="00353F16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D92AA18" w14:textId="77777777" w:rsidR="00353F16" w:rsidRPr="007F54AA" w:rsidRDefault="00353F16" w:rsidP="00353F16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E9416A9" w14:textId="77777777" w:rsidR="00353F16" w:rsidRPr="00C90FBE" w:rsidRDefault="00353F16" w:rsidP="00353F16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2363739" w14:textId="77777777" w:rsidR="00353F16" w:rsidRPr="00C90FBE" w:rsidRDefault="00353F16" w:rsidP="00353F16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ВС</w:t>
                  </w:r>
                </w:p>
              </w:tc>
            </w:tr>
            <w:tr w:rsidR="00353F16" w:rsidRPr="007F54AA" w14:paraId="1A30DD0A" w14:textId="77777777" w:rsidTr="001C4F1C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A0DF97E" w14:textId="77777777" w:rsidR="00353F16" w:rsidRPr="007F54AA" w:rsidRDefault="00353F16" w:rsidP="00353F16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5291437" w14:textId="77777777" w:rsidR="00353F16" w:rsidRPr="007F54AA" w:rsidRDefault="00353F16" w:rsidP="00353F16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3F959B9" w14:textId="77777777" w:rsidR="00353F16" w:rsidRPr="007F54AA" w:rsidRDefault="00353F16" w:rsidP="00353F16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FF3DC95" w14:textId="77777777" w:rsidR="00353F16" w:rsidRPr="007F54AA" w:rsidRDefault="00353F16" w:rsidP="00353F16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96219D2" w14:textId="77777777" w:rsidR="00353F16" w:rsidRPr="007F54AA" w:rsidRDefault="00353F16" w:rsidP="00353F16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3855107" w14:textId="77777777" w:rsidR="00353F16" w:rsidRPr="00C90FBE" w:rsidRDefault="00353F16" w:rsidP="00353F16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C8234D0" w14:textId="77777777" w:rsidR="00353F16" w:rsidRPr="00C90FBE" w:rsidRDefault="00353F16" w:rsidP="00353F16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353F16" w:rsidRPr="007F54AA" w14:paraId="03F1C374" w14:textId="77777777" w:rsidTr="001C4F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F9C9B6D" w14:textId="77777777" w:rsidR="00353F16" w:rsidRPr="007F54AA" w:rsidRDefault="00353F16" w:rsidP="00353F16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60399CA" w14:textId="77777777" w:rsidR="00353F16" w:rsidRPr="007F54AA" w:rsidRDefault="00353F16" w:rsidP="00353F16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32F9128" w14:textId="77777777" w:rsidR="00353F16" w:rsidRPr="007F54AA" w:rsidRDefault="00353F16" w:rsidP="00353F16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2E07CE7" w14:textId="77777777" w:rsidR="00353F16" w:rsidRPr="007F54AA" w:rsidRDefault="00353F16" w:rsidP="00353F16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9248DCD" w14:textId="77777777" w:rsidR="00353F16" w:rsidRPr="007F54AA" w:rsidRDefault="00353F16" w:rsidP="00353F16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A60A9E4" w14:textId="77777777" w:rsidR="00353F16" w:rsidRPr="00C90FBE" w:rsidRDefault="00353F16" w:rsidP="00353F16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9628769" w14:textId="77777777" w:rsidR="00353F16" w:rsidRPr="00C90FBE" w:rsidRDefault="00353F16" w:rsidP="00353F16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353F16" w:rsidRPr="007F54AA" w14:paraId="452A1CE3" w14:textId="77777777" w:rsidTr="001C4F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CE3F9BA" w14:textId="77777777" w:rsidR="00353F16" w:rsidRPr="007F54AA" w:rsidRDefault="00353F16" w:rsidP="00353F16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0F04471" w14:textId="77777777" w:rsidR="00353F16" w:rsidRPr="007F54AA" w:rsidRDefault="00353F16" w:rsidP="00353F16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C7E5DDF" w14:textId="77777777" w:rsidR="00353F16" w:rsidRPr="007F54AA" w:rsidRDefault="00353F16" w:rsidP="00353F16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6E3FE0B" w14:textId="77777777" w:rsidR="00353F16" w:rsidRPr="007F54AA" w:rsidRDefault="00353F16" w:rsidP="00353F16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395BCA8" w14:textId="77777777" w:rsidR="00353F16" w:rsidRPr="007F54AA" w:rsidRDefault="00353F16" w:rsidP="00353F16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273544C" w14:textId="77777777" w:rsidR="00353F16" w:rsidRPr="00C90FBE" w:rsidRDefault="00353F16" w:rsidP="00353F16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D75A43B" w14:textId="77777777" w:rsidR="00353F16" w:rsidRPr="00C90FBE" w:rsidRDefault="00353F16" w:rsidP="00353F16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353F16" w:rsidRPr="007F54AA" w14:paraId="164A9C9C" w14:textId="77777777" w:rsidTr="001C4F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BA31CCF" w14:textId="77777777" w:rsidR="00353F16" w:rsidRPr="007F54AA" w:rsidRDefault="00353F16" w:rsidP="00353F16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B952411" w14:textId="77777777" w:rsidR="00353F16" w:rsidRPr="007F54AA" w:rsidRDefault="00353F16" w:rsidP="00353F16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395652F" w14:textId="77777777" w:rsidR="00353F16" w:rsidRPr="007F54AA" w:rsidRDefault="00353F16" w:rsidP="00353F16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557A113" w14:textId="77777777" w:rsidR="00353F16" w:rsidRPr="007F54AA" w:rsidRDefault="00353F16" w:rsidP="00353F16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DCB5069" w14:textId="77777777" w:rsidR="00353F16" w:rsidRPr="007F54AA" w:rsidRDefault="00353F16" w:rsidP="00353F16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BD8A562" w14:textId="77777777" w:rsidR="00353F16" w:rsidRPr="00C90FBE" w:rsidRDefault="00353F16" w:rsidP="00353F16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14D8742" w14:textId="77777777" w:rsidR="00353F16" w:rsidRPr="00C90FBE" w:rsidRDefault="00353F16" w:rsidP="00353F16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353F16" w:rsidRPr="007F54AA" w14:paraId="7737244E" w14:textId="77777777" w:rsidTr="001C4F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766D7E7" w14:textId="77777777" w:rsidR="00353F16" w:rsidRPr="007F54AA" w:rsidRDefault="00353F16" w:rsidP="00353F16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F7585FB" w14:textId="77777777" w:rsidR="00353F16" w:rsidRPr="007F54AA" w:rsidRDefault="00353F16" w:rsidP="00353F16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AA1D43C" w14:textId="77777777" w:rsidR="00353F16" w:rsidRPr="007F54AA" w:rsidRDefault="00353F16" w:rsidP="00353F16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57EAC5" w14:textId="77777777" w:rsidR="00353F16" w:rsidRPr="007F54AA" w:rsidRDefault="00353F16" w:rsidP="00353F16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0D673C4" w14:textId="77777777" w:rsidR="00353F16" w:rsidRPr="007F54AA" w:rsidRDefault="00353F16" w:rsidP="00353F16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E23E4C6" w14:textId="77777777" w:rsidR="00353F16" w:rsidRPr="00C90FBE" w:rsidRDefault="00353F16" w:rsidP="00353F16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20C26BF" w14:textId="77777777" w:rsidR="00353F16" w:rsidRPr="00C90FBE" w:rsidRDefault="00353F16" w:rsidP="00353F16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353F16" w:rsidRPr="007F54AA" w14:paraId="7BF7321C" w14:textId="77777777" w:rsidTr="001C4F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978CA03" w14:textId="77777777" w:rsidR="00353F16" w:rsidRPr="007F54AA" w:rsidRDefault="00353F16" w:rsidP="00353F16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9EA8A5D" w14:textId="77777777" w:rsidR="00353F16" w:rsidRPr="007F54AA" w:rsidRDefault="00353F16" w:rsidP="00353F16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5CAF13E" w14:textId="77777777" w:rsidR="00353F16" w:rsidRPr="007F54AA" w:rsidRDefault="00353F16" w:rsidP="00353F16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595C11A" w14:textId="77777777" w:rsidR="00353F16" w:rsidRPr="007F54AA" w:rsidRDefault="00353F16" w:rsidP="00353F16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D1DB34D" w14:textId="77777777" w:rsidR="00353F16" w:rsidRPr="007F54AA" w:rsidRDefault="00353F16" w:rsidP="00353F16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77454EE" w14:textId="77777777" w:rsidR="00353F16" w:rsidRPr="00C90FBE" w:rsidRDefault="00353F16" w:rsidP="00353F16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4EB24FF" w14:textId="77777777" w:rsidR="00353F16" w:rsidRPr="00C90FBE" w:rsidRDefault="00353F16" w:rsidP="00353F16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221F35BB" w14:textId="682F0A6E" w:rsidR="00F47B84" w:rsidRPr="007F54AA" w:rsidRDefault="00F47B84" w:rsidP="007F54AA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2"/>
                <w:szCs w:val="2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p w14:paraId="297BD676" w14:textId="77777777" w:rsidR="00F47B84" w:rsidRPr="007F54AA" w:rsidRDefault="00F47B84" w:rsidP="007F54AA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80"/>
                <w:szCs w:val="80"/>
                <w:lang w:bidi="ru-RU"/>
              </w:rPr>
            </w:pPr>
            <w:bookmarkStart w:id="0" w:name="_GoBack"/>
            <w:bookmarkEnd w:id="0"/>
            <w:r w:rsidRPr="007F54AA"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  <w:t>Январь</w:t>
            </w:r>
          </w:p>
          <w:p w14:paraId="2818E7B2" w14:textId="21BDEEB1" w:rsidR="00F47B84" w:rsidRPr="007F54AA" w:rsidRDefault="00F47B84" w:rsidP="007F54AA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53F16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t>2028</w:t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250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878"/>
              <w:gridCol w:w="1217"/>
              <w:gridCol w:w="878"/>
              <w:gridCol w:w="877"/>
            </w:tblGrid>
            <w:tr w:rsidR="00F47B84" w:rsidRPr="007F54AA" w14:paraId="4CC2141D" w14:textId="77777777" w:rsidTr="00B107D7">
              <w:trPr>
                <w:trHeight w:val="20"/>
              </w:trPr>
              <w:tc>
                <w:tcPr>
                  <w:tcW w:w="1250" w:type="pct"/>
                  <w:vAlign w:val="bottom"/>
                </w:tcPr>
                <w:p w14:paraId="7F327F0C" w14:textId="77777777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F40EFDC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Февраль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093EB88C" w14:textId="1EA6C588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53F16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t>2028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  <w:vAlign w:val="bottom"/>
                </w:tcPr>
                <w:p w14:paraId="463A7C5F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</w:tr>
          </w:tbl>
          <w:p w14:paraId="4C8A80F0" w14:textId="77777777" w:rsidR="00F47B84" w:rsidRPr="007F54AA" w:rsidRDefault="00F47B84" w:rsidP="007F54AA">
            <w:pPr>
              <w:pStyle w:val="Months"/>
              <w:ind w:left="0"/>
              <w:jc w:val="center"/>
              <w:rPr>
                <w:rFonts w:ascii="Arial Narrow" w:hAnsi="Arial Narrow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50"/>
              <w:gridCol w:w="550"/>
              <w:gridCol w:w="550"/>
              <w:gridCol w:w="550"/>
              <w:gridCol w:w="550"/>
              <w:gridCol w:w="550"/>
            </w:tblGrid>
            <w:tr w:rsidR="00F47B84" w:rsidRPr="007F54AA" w14:paraId="16A097F2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881604F" w14:textId="0520F107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  <w:t>ПН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658B0D6" w14:textId="52A7D2AE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384B837" w14:textId="4D08056B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59BF1D7" w14:textId="1664975F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A99B977" w14:textId="707E7673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66D0DE0" w14:textId="3BDF6C5F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0BA501F" w14:textId="5E9F974F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F47B84" w:rsidRPr="007F54AA" w14:paraId="42A17FCA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29F1DADC" w14:textId="0D43FF8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3F1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3E65E963" w14:textId="1CC5896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3F1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3F1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3F1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BC05D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3F1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BC05D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3F16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66B74F08" w14:textId="5B1A7B6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3F1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3F1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3F1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BC05D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3F1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BC05D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3F1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215FDE78" w14:textId="72BB211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3F1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3F1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3F1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BC05D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3F1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BC05D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3F1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75E65F08" w14:textId="30EEBC7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3F1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3F1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3F1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BC05D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3F1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BC05D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3F1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21D8B403" w14:textId="61D78F6B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3F1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3F1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3F1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BC05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3F1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BC05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3F1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117EA58B" w14:textId="4861B9DF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3F1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3F1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3F1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3F1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3F1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7240A09F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8B04E5C" w14:textId="58EAE2C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3F1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EBB016E" w14:textId="54B6E24B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3F1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732A2EA" w14:textId="30749F1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3F1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CA0CF90" w14:textId="1482F55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3F1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0479802" w14:textId="00ABA1D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3F1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59F769E" w14:textId="0A63812C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3F1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19668D6" w14:textId="2BEDA50C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3F1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41541DE6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45EED85" w14:textId="27F3AB6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3F1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8CAE79A" w14:textId="5E2820B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3F1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B23C214" w14:textId="68E2260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3F1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5D96FE2" w14:textId="0E5BB72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3F1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1A5D2D3" w14:textId="1A1F61F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3F1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1959216" w14:textId="7946B1DE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3F1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21240FD" w14:textId="4EF20495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3F1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2B70679E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30BE149" w14:textId="565844F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3F1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9CE9A78" w14:textId="28FC147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3F1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608A51D" w14:textId="3B40044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3F1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4B33A3B" w14:textId="3CF557F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3F1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ACDA41B" w14:textId="66ABDF8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3F1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E1D5BE8" w14:textId="2351FDBD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3F1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75B7A52" w14:textId="19221F91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3F1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3B21BA7C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243EB59" w14:textId="02AD9B3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3F1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3F1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3F1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3F1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53F1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3F1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353F1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3F1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2A86BBB" w14:textId="105C3D6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3F1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3F1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3F1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3F1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7155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3F1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353F1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3F1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239B9D4" w14:textId="2232580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3F1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3F1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3F1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C05D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B9ACC24" w14:textId="166633A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3F1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C05D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C05D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C05D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C05D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C96378E" w14:textId="1F3AC53B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3F1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C05D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C05D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C05D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C3A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C05D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9DDF816" w14:textId="17ADB208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3F1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C05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C05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C05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D91B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C05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38331FE" w14:textId="23CE4D09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3F1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C05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C05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0528CA92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7FBFF64" w14:textId="2F7FBF6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3F1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98158B9" w14:textId="131E071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3F1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!A12 Is Not In Table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235904B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BED53FA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ABB89A4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79C4107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0778B54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6D9768A8" w14:textId="77777777" w:rsidR="00F47B84" w:rsidRPr="007F54AA" w:rsidRDefault="00F47B84" w:rsidP="007F54AA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1BF397A1" w14:textId="3B4883A9" w:rsidR="00BF49DC" w:rsidRPr="007F54AA" w:rsidRDefault="00BF49DC" w:rsidP="007F54AA">
      <w:pPr>
        <w:pStyle w:val="Months"/>
        <w:ind w:left="0"/>
        <w:jc w:val="center"/>
        <w:rPr>
          <w:rFonts w:ascii="Arial Narrow" w:hAnsi="Arial Narrow"/>
          <w:noProof/>
          <w:color w:val="auto"/>
          <w:sz w:val="10"/>
          <w:szCs w:val="10"/>
        </w:rPr>
      </w:pPr>
      <w:bookmarkStart w:id="1" w:name="_Hlk38821049"/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2182"/>
        <w:gridCol w:w="2206"/>
        <w:gridCol w:w="2206"/>
        <w:gridCol w:w="2206"/>
        <w:gridCol w:w="2206"/>
        <w:gridCol w:w="2206"/>
        <w:gridCol w:w="2151"/>
      </w:tblGrid>
      <w:tr w:rsidR="00BF49DC" w:rsidRPr="007F54AA" w14:paraId="726CE1BC" w14:textId="77777777" w:rsidTr="00C93C5E">
        <w:trPr>
          <w:trHeight w:val="340"/>
        </w:trPr>
        <w:tc>
          <w:tcPr>
            <w:tcW w:w="710" w:type="pct"/>
            <w:shd w:val="clear" w:color="auto" w:fill="auto"/>
            <w:tcMar>
              <w:right w:w="0" w:type="dxa"/>
            </w:tcMar>
            <w:vAlign w:val="center"/>
          </w:tcPr>
          <w:p w14:paraId="6B0CCD02" w14:textId="1065489B" w:rsidR="00BF49DC" w:rsidRPr="007F54AA" w:rsidRDefault="006B6899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24"/>
                <w:szCs w:val="24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П</w:t>
            </w:r>
            <w:r w:rsidR="00FC5F25"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онедельник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6521B78A" w14:textId="5CFAF088" w:rsidR="00BF49DC" w:rsidRPr="007F54AA" w:rsidRDefault="006B6899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24"/>
                <w:szCs w:val="24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В</w:t>
            </w:r>
            <w:r w:rsidR="00FC5F25"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торник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598B2609" w14:textId="7FDA7F69" w:rsidR="00BF49DC" w:rsidRPr="007F54AA" w:rsidRDefault="006B6899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24"/>
                <w:szCs w:val="24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С</w:t>
            </w:r>
            <w:r w:rsidR="00FC5F25"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реда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4A3F1F9B" w14:textId="2AB05A50" w:rsidR="00BF49DC" w:rsidRPr="007F54AA" w:rsidRDefault="006B6899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24"/>
                <w:szCs w:val="24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Ч</w:t>
            </w:r>
            <w:r w:rsidR="00FC5F25"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етверг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72AC4C35" w14:textId="594EB545" w:rsidR="00BF49DC" w:rsidRPr="007F54AA" w:rsidRDefault="006B6899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24"/>
                <w:szCs w:val="24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П</w:t>
            </w:r>
            <w:r w:rsidR="00FC5F25"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ятница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56F4715B" w14:textId="06035464" w:rsidR="00BF49DC" w:rsidRPr="00C90FBE" w:rsidRDefault="006B6899" w:rsidP="007F54AA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</w:t>
            </w:r>
            <w:r w:rsidR="00FC5F25"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уббота</w:t>
            </w:r>
          </w:p>
        </w:tc>
        <w:tc>
          <w:tcPr>
            <w:tcW w:w="700" w:type="pct"/>
            <w:shd w:val="clear" w:color="auto" w:fill="auto"/>
            <w:tcMar>
              <w:right w:w="0" w:type="dxa"/>
            </w:tcMar>
            <w:vAlign w:val="center"/>
          </w:tcPr>
          <w:p w14:paraId="7AADA3AB" w14:textId="2527044E" w:rsidR="00BF49DC" w:rsidRPr="00C90FBE" w:rsidRDefault="006B6899" w:rsidP="007F54AA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</w:t>
            </w:r>
            <w:r w:rsidR="00FC5F25"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оскресенье</w:t>
            </w:r>
          </w:p>
        </w:tc>
      </w:tr>
      <w:tr w:rsidR="00BF49DC" w:rsidRPr="007F54AA" w14:paraId="6EAC1785" w14:textId="77777777" w:rsidTr="00C93C5E">
        <w:trPr>
          <w:trHeight w:val="1361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561CEAFF" w14:textId="5E4B38C5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3F1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E7022A9" w14:textId="187A8D69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3F1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3F1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C3A4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EEE880F" w14:textId="0CF176A6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3F1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3F1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C3A4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FE6790C" w14:textId="0C0C9713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3F1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3F1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BA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7BE93C9" w14:textId="3BBA1B2C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3F1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3F1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C05D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5383201" w14:textId="3A433B5B" w:rsidR="00BF49DC" w:rsidRPr="00C90FBE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3F1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3F1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3F1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043048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3F1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043048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3F16"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47E31BBE" w14:textId="555F16DD" w:rsidR="00BF49DC" w:rsidRPr="00C90FBE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3F1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3F1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3F1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3F1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3F1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7F54AA" w14:paraId="3C2DA741" w14:textId="77777777" w:rsidTr="00C93C5E">
        <w:trPr>
          <w:trHeight w:val="1361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5B0F3ECD" w14:textId="7372302C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3F1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2E9377B" w14:textId="1A69FBBE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3F1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0250EF" w14:textId="55AF1458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3F1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BE7C65B" w14:textId="46DB3CBB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3F1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B14954" w14:textId="4C0FD6A7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3F1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D57052B" w14:textId="2AD4AFCC" w:rsidR="00BF49DC" w:rsidRPr="00C90FBE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3F1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5E6DFA71" w14:textId="1FA56902" w:rsidR="00BF49DC" w:rsidRPr="00C90FBE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3F1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7F54AA" w14:paraId="6A8DAA74" w14:textId="77777777" w:rsidTr="00C93C5E">
        <w:trPr>
          <w:trHeight w:val="1361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3E763929" w14:textId="2DAA711D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3F1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87BBDD9" w14:textId="79518239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3F1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E2F1383" w14:textId="0D3C15A4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3F1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F0C4EBA" w14:textId="6B6F4BA4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3F1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634E9A5" w14:textId="05D9EF08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3F1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6F44200" w14:textId="4B7771D2" w:rsidR="00BF49DC" w:rsidRPr="00C90FBE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3F1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3394B26C" w14:textId="4BCBAF53" w:rsidR="00BF49DC" w:rsidRPr="00C90FBE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3F1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7F54AA" w14:paraId="1D2030A0" w14:textId="77777777" w:rsidTr="00C93C5E">
        <w:trPr>
          <w:trHeight w:val="1361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57D12072" w14:textId="2968E1A9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3F1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CD69C5E" w14:textId="71D8BFD2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3F1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0398BA8" w14:textId="7CC6E869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3F1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AAF66C6" w14:textId="22F7AFDF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3F1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606A35B" w14:textId="35DA5041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3F1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7B5A357" w14:textId="71332A73" w:rsidR="00BF49DC" w:rsidRPr="00C90FBE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3F1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2E480CCF" w14:textId="6D23EEB0" w:rsidR="00BF49DC" w:rsidRPr="00C90FBE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3F1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7F54AA" w14:paraId="0A8EB60A" w14:textId="77777777" w:rsidTr="00C93C5E">
        <w:trPr>
          <w:trHeight w:val="1361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76F63247" w14:textId="653D5906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3F1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3F1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3F1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3F1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3F1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3F1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DF3CAEC" w14:textId="3684D281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3F1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3F1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3F1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3F1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3F1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3F1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CBCA6C2" w14:textId="1F5FEB40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3F1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3F1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3F1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3F1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3F1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3F1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C565751" w14:textId="26C576AF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3F1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3F1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3F1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3F1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6C3A4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3F1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6C3A4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3F1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7607533" w14:textId="0D2AA045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3F1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3F1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3F1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3F1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3F1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6C3A4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3F1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A7CF6E7" w14:textId="6A1016D6" w:rsidR="00BF49DC" w:rsidRPr="00C90FBE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3F1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3F1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3F1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3F1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D91BA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3F1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D91BA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3F1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7718B96E" w14:textId="7F7EB132" w:rsidR="00BF49DC" w:rsidRPr="00C90FBE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3F1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3F1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3F1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3F1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BC05D9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3F1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BC05D9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3F1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7F54AA" w14:paraId="5CCC9C47" w14:textId="77777777" w:rsidTr="00C93C5E">
        <w:trPr>
          <w:trHeight w:val="1361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1FEA4187" w14:textId="56FD23A3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3F1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3F1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3F1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3F1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353F1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3F1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353F1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3F1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E08BBE" w14:textId="0F052A4E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3F1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3F1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3F1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304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95DDE99" w14:textId="77777777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131870D" w14:textId="77777777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416ADAD" w14:textId="77777777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11A947" w14:textId="77777777" w:rsidR="00BF49DC" w:rsidRPr="00C90FBE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2197EF86" w14:textId="77777777" w:rsidR="00BF49DC" w:rsidRPr="00C90FBE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  <w:bookmarkEnd w:id="1"/>
    </w:tbl>
    <w:p w14:paraId="50D5D5A5" w14:textId="77777777" w:rsidR="00ED5F48" w:rsidRPr="007F54AA" w:rsidRDefault="00ED5F48" w:rsidP="007F54AA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ED5F48" w:rsidRPr="007F54AA" w:rsidSect="007F54AA">
      <w:pgSz w:w="16838" w:h="11906" w:orient="landscape" w:code="9"/>
      <w:pgMar w:top="624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FAFD72" w14:textId="77777777" w:rsidR="004F4BFA" w:rsidRDefault="004F4BFA">
      <w:pPr>
        <w:spacing w:after="0"/>
      </w:pPr>
      <w:r>
        <w:separator/>
      </w:r>
    </w:p>
  </w:endnote>
  <w:endnote w:type="continuationSeparator" w:id="0">
    <w:p w14:paraId="65EA7DA9" w14:textId="77777777" w:rsidR="004F4BFA" w:rsidRDefault="004F4BF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69F969" w14:textId="77777777" w:rsidR="004F4BFA" w:rsidRDefault="004F4BFA">
      <w:pPr>
        <w:spacing w:after="0"/>
      </w:pPr>
      <w:r>
        <w:separator/>
      </w:r>
    </w:p>
  </w:footnote>
  <w:footnote w:type="continuationSeparator" w:id="0">
    <w:p w14:paraId="7C540DE8" w14:textId="77777777" w:rsidR="004F4BFA" w:rsidRDefault="004F4BF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8"/>
    <w:docVar w:name="MonthEnd10" w:val="31.10.2028"/>
    <w:docVar w:name="MonthEnd11" w:val="30.11.2028"/>
    <w:docVar w:name="MonthEnd12" w:val="31.12.2028"/>
    <w:docVar w:name="MonthEnd2" w:val="29.02.2028"/>
    <w:docVar w:name="MonthEnd3" w:val="31.03.2028"/>
    <w:docVar w:name="MonthEnd4" w:val="30.04.2028"/>
    <w:docVar w:name="MonthEnd5" w:val="31.05.2028"/>
    <w:docVar w:name="MonthEnd6" w:val="30.06.2028"/>
    <w:docVar w:name="MonthEnd7" w:val="31.07.2028"/>
    <w:docVar w:name="MonthEnd8" w:val="31.08.2028"/>
    <w:docVar w:name="MonthEnd9" w:val="30.09.2028"/>
    <w:docVar w:name="Months" w:val="12"/>
    <w:docVar w:name="MonthStart1" w:val="01.01.2028"/>
    <w:docVar w:name="MonthStart10" w:val="01.10.2028"/>
    <w:docVar w:name="MonthStart11" w:val="01.11.2028"/>
    <w:docVar w:name="MonthStart12" w:val="01.12.2028"/>
    <w:docVar w:name="MonthStart2" w:val="01.02.2028"/>
    <w:docVar w:name="MonthStart3" w:val="01.03.2028"/>
    <w:docVar w:name="MonthStart4" w:val="01.04.2028"/>
    <w:docVar w:name="MonthStart5" w:val="01.05.2028"/>
    <w:docVar w:name="MonthStart6" w:val="01.06.2028"/>
    <w:docVar w:name="MonthStart7" w:val="01.07.2028"/>
    <w:docVar w:name="MonthStart8" w:val="01.08.2028"/>
    <w:docVar w:name="MonthStart9" w:val="01.09.2028"/>
    <w:docVar w:name="MonthStartLast" w:val="12/1/2012"/>
    <w:docVar w:name="WeekStart" w:val="понедельник"/>
  </w:docVars>
  <w:rsids>
    <w:rsidRoot w:val="00285C1D"/>
    <w:rsid w:val="00043048"/>
    <w:rsid w:val="00046855"/>
    <w:rsid w:val="0005357B"/>
    <w:rsid w:val="00071356"/>
    <w:rsid w:val="00097A25"/>
    <w:rsid w:val="000A5A57"/>
    <w:rsid w:val="00105630"/>
    <w:rsid w:val="001274F3"/>
    <w:rsid w:val="00151CCE"/>
    <w:rsid w:val="001B01F9"/>
    <w:rsid w:val="001C41F9"/>
    <w:rsid w:val="00285C1D"/>
    <w:rsid w:val="002A6420"/>
    <w:rsid w:val="003108C9"/>
    <w:rsid w:val="0031649E"/>
    <w:rsid w:val="003327F5"/>
    <w:rsid w:val="00340CAF"/>
    <w:rsid w:val="00353F16"/>
    <w:rsid w:val="003B6D2A"/>
    <w:rsid w:val="003C0D41"/>
    <w:rsid w:val="003C4F96"/>
    <w:rsid w:val="003D6BD9"/>
    <w:rsid w:val="003E085C"/>
    <w:rsid w:val="003E7B3A"/>
    <w:rsid w:val="003F41C4"/>
    <w:rsid w:val="00416364"/>
    <w:rsid w:val="00431B29"/>
    <w:rsid w:val="00440416"/>
    <w:rsid w:val="00462EAD"/>
    <w:rsid w:val="00476DD1"/>
    <w:rsid w:val="004A6170"/>
    <w:rsid w:val="004C2B84"/>
    <w:rsid w:val="004F4BFA"/>
    <w:rsid w:val="004F6AAC"/>
    <w:rsid w:val="00504E80"/>
    <w:rsid w:val="00512F2D"/>
    <w:rsid w:val="00523ADC"/>
    <w:rsid w:val="00570FBB"/>
    <w:rsid w:val="00583B82"/>
    <w:rsid w:val="005923AC"/>
    <w:rsid w:val="005A35D5"/>
    <w:rsid w:val="005D5149"/>
    <w:rsid w:val="005E656F"/>
    <w:rsid w:val="00627378"/>
    <w:rsid w:val="00667021"/>
    <w:rsid w:val="006974E1"/>
    <w:rsid w:val="006B6899"/>
    <w:rsid w:val="006C0896"/>
    <w:rsid w:val="006C26DB"/>
    <w:rsid w:val="006C3A44"/>
    <w:rsid w:val="006F513E"/>
    <w:rsid w:val="006F5860"/>
    <w:rsid w:val="00715574"/>
    <w:rsid w:val="0075629F"/>
    <w:rsid w:val="007A28B3"/>
    <w:rsid w:val="007C0139"/>
    <w:rsid w:val="007D45A1"/>
    <w:rsid w:val="007D7864"/>
    <w:rsid w:val="007F54AA"/>
    <w:rsid w:val="007F564D"/>
    <w:rsid w:val="008B1201"/>
    <w:rsid w:val="008F16F7"/>
    <w:rsid w:val="00907BEC"/>
    <w:rsid w:val="009164BA"/>
    <w:rsid w:val="009166BD"/>
    <w:rsid w:val="00977AAE"/>
    <w:rsid w:val="00996E56"/>
    <w:rsid w:val="00997268"/>
    <w:rsid w:val="009F5EA3"/>
    <w:rsid w:val="00A12667"/>
    <w:rsid w:val="00A14581"/>
    <w:rsid w:val="00A20E4C"/>
    <w:rsid w:val="00A86610"/>
    <w:rsid w:val="00AA23D3"/>
    <w:rsid w:val="00AA3C50"/>
    <w:rsid w:val="00AE302A"/>
    <w:rsid w:val="00AE36BB"/>
    <w:rsid w:val="00B107D7"/>
    <w:rsid w:val="00B37C7E"/>
    <w:rsid w:val="00B65B09"/>
    <w:rsid w:val="00B85583"/>
    <w:rsid w:val="00B9476B"/>
    <w:rsid w:val="00BC05D9"/>
    <w:rsid w:val="00BC3952"/>
    <w:rsid w:val="00BE5AB8"/>
    <w:rsid w:val="00BF2AA2"/>
    <w:rsid w:val="00BF49DC"/>
    <w:rsid w:val="00C375A4"/>
    <w:rsid w:val="00C44DFB"/>
    <w:rsid w:val="00C6519B"/>
    <w:rsid w:val="00C70F21"/>
    <w:rsid w:val="00C7354B"/>
    <w:rsid w:val="00C800AA"/>
    <w:rsid w:val="00C85B38"/>
    <w:rsid w:val="00C90FBE"/>
    <w:rsid w:val="00C91F9B"/>
    <w:rsid w:val="00C93C5E"/>
    <w:rsid w:val="00CF6166"/>
    <w:rsid w:val="00D47677"/>
    <w:rsid w:val="00D91BA6"/>
    <w:rsid w:val="00DA0093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2E73"/>
    <w:rsid w:val="00F44587"/>
    <w:rsid w:val="00F47B84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881</Words>
  <Characters>5026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2020-01-16T13:44:00Z</dcterms:created>
  <dcterms:modified xsi:type="dcterms:W3CDTF">2020-01-16T13:44:00Z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