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10E0F947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53886A3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EFBAC4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5187A7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E27E6B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12463C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3F5D318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419B540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0B28BBB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537F02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A6E65E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54A556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3CABB1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0242282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1A3645C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7FF2775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3A1F137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75C3EB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7C14E9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3AFD43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74500A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79DF27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11CBB75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DEFAA8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5AE538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FADF7F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7B0406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2D2F907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692B0A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7FDFA57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D350B5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41A2891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A12234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75AE17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06E590B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42AFF6F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0B6F77E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42BC7A2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4106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8EDB" w14:textId="77777777" w:rsidR="00B6200F" w:rsidRDefault="00B6200F">
      <w:pPr>
        <w:spacing w:after="0"/>
      </w:pPr>
      <w:r>
        <w:separator/>
      </w:r>
    </w:p>
  </w:endnote>
  <w:endnote w:type="continuationSeparator" w:id="0">
    <w:p w14:paraId="3BF148DB" w14:textId="77777777" w:rsidR="00B6200F" w:rsidRDefault="00B620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49F76" w14:textId="77777777" w:rsidR="00B6200F" w:rsidRDefault="00B6200F">
      <w:pPr>
        <w:spacing w:after="0"/>
      </w:pPr>
      <w:r>
        <w:separator/>
      </w:r>
    </w:p>
  </w:footnote>
  <w:footnote w:type="continuationSeparator" w:id="0">
    <w:p w14:paraId="6B55A478" w14:textId="77777777" w:rsidR="00B6200F" w:rsidRDefault="00B620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13763"/>
    <w:rsid w:val="00041069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73E2D"/>
    <w:rsid w:val="004A6170"/>
    <w:rsid w:val="004C0735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83208"/>
    <w:rsid w:val="008A5495"/>
    <w:rsid w:val="008B1201"/>
    <w:rsid w:val="008F16F7"/>
    <w:rsid w:val="009164BA"/>
    <w:rsid w:val="009166BD"/>
    <w:rsid w:val="009210CF"/>
    <w:rsid w:val="00977AAE"/>
    <w:rsid w:val="0099573B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00F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2021-01-16T12:55:00Z</dcterms:created>
  <dcterms:modified xsi:type="dcterms:W3CDTF">2021-01-16T12:55:00Z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