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E20CCA" w:rsidRPr="007F54AA" w14:paraId="752FB027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329DDABC" w14:textId="77777777" w:rsidR="00E20CCA" w:rsidRPr="007F54AA" w:rsidRDefault="00E20CCA" w:rsidP="00E20CC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CDD39A2" w14:textId="77777777" w:rsidR="00E20CCA" w:rsidRPr="007F54AA" w:rsidRDefault="00E20CCA" w:rsidP="00E20CC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F8E5CC" w14:textId="77777777" w:rsidR="00E20CCA" w:rsidRPr="007F54AA" w:rsidRDefault="00E20CCA" w:rsidP="00E20CC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5094BD51" w14:textId="77777777" w:rsidR="00E20CCA" w:rsidRPr="007F54AA" w:rsidRDefault="00E20CCA" w:rsidP="00E20CC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85BF4E" w14:textId="77777777" w:rsidR="00E20CCA" w:rsidRPr="007F54AA" w:rsidRDefault="00E20CCA" w:rsidP="00E20CC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E20CCA" w:rsidRPr="007F54AA" w14:paraId="2EC21685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08E5FB" w14:textId="77777777" w:rsidR="00E20CCA" w:rsidRPr="007F54AA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6BB56F" w14:textId="77777777" w:rsidR="00E20CCA" w:rsidRPr="007F54AA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1C48B5" w14:textId="77777777" w:rsidR="00E20CCA" w:rsidRPr="007F54AA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1DF203" w14:textId="77777777" w:rsidR="00E20CCA" w:rsidRPr="007F54AA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A4803" w14:textId="77777777" w:rsidR="00E20CCA" w:rsidRPr="007F54AA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097CB8" w14:textId="77777777" w:rsidR="00E20CCA" w:rsidRPr="00C90FBE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0292AE" w14:textId="77777777" w:rsidR="00E20CCA" w:rsidRPr="00C90FBE" w:rsidRDefault="00E20CCA" w:rsidP="00E20CC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E20CCA" w:rsidRPr="007F54AA" w14:paraId="70B46EF7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E6C913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CD929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E3CC03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716924A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F6FCD3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94DD941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949211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20CCA" w:rsidRPr="007F54AA" w14:paraId="265805E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11DCEF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55A98C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65628D7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6996CC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CAF004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66B679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7324CF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20CCA" w:rsidRPr="007F54AA" w14:paraId="705A22A2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7F7B8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6FE2B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21BDE4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7EC0DA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929AF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810B25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956BED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20CCA" w:rsidRPr="007F54AA" w14:paraId="10A794AF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EFA241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3065C4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BCD4FC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43BE03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DD334F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63CB6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53D1E2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20CCA" w:rsidRPr="007F54AA" w14:paraId="414FE53B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FFBF4A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A38D2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42C04F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D85F75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D2CD4A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1A7C27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9D010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20CCA" w:rsidRPr="007F54AA" w14:paraId="07927DE2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19E618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D0281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75FC43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5B514E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4B1BAA" w14:textId="77777777" w:rsidR="00E20CCA" w:rsidRPr="007F54AA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712C30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B908C6" w14:textId="77777777" w:rsidR="00E20CCA" w:rsidRPr="00C90FBE" w:rsidRDefault="00E20CCA" w:rsidP="00E20CC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</w:p>
          <w:p w14:paraId="2818E7B2" w14:textId="32A06B6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5362BAC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156626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663589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7C6569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03802A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0C442F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2AADA7F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2099FBD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56C1AB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418268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5011C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795DE1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5EE086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6B45A1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187C4D9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51AEBA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C873B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28B458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2D80F8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207E65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16015D7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40EF0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C0702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DABE4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3762D2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65F77A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2ACDAF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06ECE4B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70F671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4CC1BC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971CA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645A4F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3BDACD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305DE7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488C82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57FB5E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4030FB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3DC664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5A72B33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3CA960D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620192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D27633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445FD83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720D799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3AB156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E285F3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093DDF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6C5F8BB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499C22B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56585F8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25468E2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290BC17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494DF7A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140CB5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5E6644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BF58D1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6DDBF15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942A81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5468221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396C6B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09DCD6F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35BEA3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58435DE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15DB4E5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7692BA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2CC08118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4671AF8A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4A12806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3466E0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12C6518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083A74B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E30EDA4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794D71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BEF463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7BF2F49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1FEBF" w14:textId="77777777" w:rsidR="009D1DE2" w:rsidRDefault="009D1DE2">
      <w:pPr>
        <w:spacing w:after="0"/>
      </w:pPr>
      <w:r>
        <w:separator/>
      </w:r>
    </w:p>
  </w:endnote>
  <w:endnote w:type="continuationSeparator" w:id="0">
    <w:p w14:paraId="23A622C9" w14:textId="77777777" w:rsidR="009D1DE2" w:rsidRDefault="009D1D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52249" w14:textId="77777777" w:rsidR="009D1DE2" w:rsidRDefault="009D1DE2">
      <w:pPr>
        <w:spacing w:after="0"/>
      </w:pPr>
      <w:r>
        <w:separator/>
      </w:r>
    </w:p>
  </w:footnote>
  <w:footnote w:type="continuationSeparator" w:id="0">
    <w:p w14:paraId="0A943AFF" w14:textId="77777777" w:rsidR="009D1DE2" w:rsidRDefault="009D1D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53F16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C3A44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D1DE2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05D9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91BA6"/>
    <w:rsid w:val="00DA0093"/>
    <w:rsid w:val="00DE32AC"/>
    <w:rsid w:val="00E1407A"/>
    <w:rsid w:val="00E20CC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2020-01-16T13:45:00Z</dcterms:created>
  <dcterms:modified xsi:type="dcterms:W3CDTF">2020-01-16T13:45:00Z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