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3E085C" w:rsidRPr="00625321" w14:paraId="40983BE3" w14:textId="77777777" w:rsidTr="009A3EC5">
        <w:trPr>
          <w:trHeight w:val="14949"/>
          <w:jc w:val="center"/>
        </w:trPr>
        <w:tc>
          <w:tcPr>
            <w:tcW w:w="5000" w:type="pct"/>
            <w:tcMar>
              <w:top w:w="454" w:type="dxa"/>
            </w:tcMar>
            <w:vAlign w:val="center"/>
          </w:tcPr>
          <w:p w14:paraId="66537F75" w14:textId="04A0515B" w:rsidR="003E085C" w:rsidRPr="00D96510" w:rsidRDefault="003E085C" w:rsidP="00625321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val="en-US" w:bidi="ru-RU"/>
              </w:rPr>
            </w:pPr>
            <w:r w:rsidRPr="00625321"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bidi="ru-RU"/>
              </w:rPr>
              <w:fldChar w:fldCharType="begin"/>
            </w:r>
            <w:r w:rsidRPr="00625321"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bidi="ru-RU"/>
              </w:rPr>
              <w:instrText xml:space="preserve"> DOCVARIABLE  MonthStart1 \@  yyyy   \* MERGEFORMAT </w:instrText>
            </w:r>
            <w:r w:rsidRPr="00625321"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bidi="ru-RU"/>
              </w:rPr>
              <w:fldChar w:fldCharType="separate"/>
            </w:r>
            <w:r w:rsidR="00F97965"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bidi="ru-RU"/>
              </w:rPr>
              <w:t>2022</w:t>
            </w:r>
            <w:r w:rsidRPr="00625321">
              <w:rPr>
                <w:rFonts w:ascii="Arial Narrow" w:hAnsi="Arial Narrow" w:cs="Arial"/>
                <w:noProof/>
                <w:color w:val="auto"/>
                <w:sz w:val="200"/>
                <w:szCs w:val="2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130"/>
              <w:gridCol w:w="5134"/>
              <w:gridCol w:w="5134"/>
            </w:tblGrid>
            <w:tr w:rsidR="00E50BDE" w:rsidRPr="00625321" w14:paraId="79F6697B" w14:textId="77777777" w:rsidTr="00985AB9">
              <w:tc>
                <w:tcPr>
                  <w:tcW w:w="1666" w:type="pct"/>
                  <w:tcMar>
                    <w:left w:w="284" w:type="dxa"/>
                    <w:right w:w="284" w:type="dxa"/>
                  </w:tcMar>
                </w:tcPr>
                <w:p w14:paraId="1E763E4B" w14:textId="2B04A713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bookmarkStart w:id="1" w:name="_Hlk38821049"/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ЯНВАРЬ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7"/>
                    <w:gridCol w:w="654"/>
                    <w:gridCol w:w="654"/>
                    <w:gridCol w:w="654"/>
                    <w:gridCol w:w="654"/>
                    <w:gridCol w:w="654"/>
                    <w:gridCol w:w="638"/>
                  </w:tblGrid>
                  <w:tr w:rsidR="00E50BDE" w:rsidRPr="00625321" w14:paraId="684222CD" w14:textId="77777777" w:rsidTr="00625321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408482" w14:textId="0FEDF9B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B285114" w14:textId="701364B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4BB7502" w14:textId="45FF6F7C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84BA99" w14:textId="7B7D527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F75680" w14:textId="5137CDF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7BE3AF3" w14:textId="76E230C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7BDE9CEA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31DF8F53" w14:textId="77777777" w:rsidTr="00625321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C3DF47A" w14:textId="527D7D7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FD8DCA2" w14:textId="4507B2D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D953DC5" w14:textId="5FDC337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16F7F6B" w14:textId="471D121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D77DEF9" w14:textId="4BE438F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AB1CBA7" w14:textId="1E2C16A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1DE8D4C" w14:textId="7E0F61C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5FA843D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73E4E29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520CA9F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0A3B71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25B3EA5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8BB738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42F968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C3BE5C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72C13AC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6D2C0C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271FCF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69EBE48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E198F7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B7BA21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61FA5C4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3AC57D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2702777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17B56A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23D348E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796EBD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1951A6A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6850A9F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24CD008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27D072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0D97FD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58CB82C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3932E7F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6DA1ED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6C460C6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7349CA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726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3D861116" w14:textId="68FBC590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5"/>
                    <w:gridCol w:w="652"/>
                    <w:gridCol w:w="655"/>
                    <w:gridCol w:w="655"/>
                    <w:gridCol w:w="655"/>
                    <w:gridCol w:w="655"/>
                    <w:gridCol w:w="642"/>
                  </w:tblGrid>
                  <w:tr w:rsidR="00E50BDE" w:rsidRPr="00625321" w14:paraId="4D521D1C" w14:textId="77777777" w:rsidTr="00B5445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61796E1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436FA1B4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E0591B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2C82C050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59EF754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376D77D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B511095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033AD79B" w14:textId="77777777" w:rsidTr="00B5445D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2338C3E" w14:textId="19BD6C9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E9814E4" w14:textId="78675CE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B665E05" w14:textId="5DEA6EB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131D4F0" w14:textId="0DA2A67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FC2BCF9" w14:textId="43F0094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CD888BB" w14:textId="689C9DE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A023F15" w14:textId="07AAFC2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MonthStart2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4F6025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5A9E58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6D0A4DD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50F831D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30EF0F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C300A8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4B258A0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AFDD4B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247B066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46C3E41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394CD64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04BE1A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5A813E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71824F5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B231B7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494108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409C073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2D38BF3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164E87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235DB78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5B45550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23CFFB4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5DB096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5514756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49FF231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1C12EA4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51D0585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7E3CF46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2B13B7E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2E980E1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!A12 Is Not In Table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5B5D45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4315FC74" w14:textId="41172EA7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5"/>
                    <w:gridCol w:w="652"/>
                    <w:gridCol w:w="655"/>
                    <w:gridCol w:w="655"/>
                    <w:gridCol w:w="655"/>
                    <w:gridCol w:w="655"/>
                    <w:gridCol w:w="642"/>
                  </w:tblGrid>
                  <w:tr w:rsidR="00E50BDE" w:rsidRPr="00625321" w14:paraId="5FBA1453" w14:textId="77777777" w:rsidTr="00B5445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2079F457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5F21DD5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5C22BAA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4549DF4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259F6AE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5A89819C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339CB14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1AD7C61D" w14:textId="77777777" w:rsidTr="00B5445D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0AAAD04" w14:textId="5F89B0F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EBC2568" w14:textId="7C90357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2F3CE0B" w14:textId="19DA8FE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E343102" w14:textId="4983EE0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348F3FC" w14:textId="238D9A3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0C4B999" w14:textId="49BD216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611257B" w14:textId="74DE528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MonthStart3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75B8AE0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06FF0E8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7E7A6E9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5A4CC63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799727E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15AEC7F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0A22766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2E9E14F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F0913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7F52D10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F7C1FD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411E49F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699A535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BC9DD4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203BC3E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67F9CD1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08CCD12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2446DEA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04C450E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8F629A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4C11450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142641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80DD1E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7DED4DE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58BEA7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301FD2C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25A39EF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48DA711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413C2AB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79C7C24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MonthEnd3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60070DC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</w:tr>
            <w:tr w:rsidR="00E50BDE" w:rsidRPr="00625321" w14:paraId="3808ABFD" w14:textId="77777777" w:rsidTr="00985AB9">
              <w:tc>
                <w:tcPr>
                  <w:tcW w:w="1666" w:type="pct"/>
                  <w:tcMar>
                    <w:left w:w="284" w:type="dxa"/>
                    <w:right w:w="284" w:type="dxa"/>
                  </w:tcMar>
                </w:tcPr>
                <w:p w14:paraId="7D399169" w14:textId="652D3BC3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АПРЕЛЬ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6"/>
                    <w:gridCol w:w="652"/>
                    <w:gridCol w:w="654"/>
                    <w:gridCol w:w="654"/>
                    <w:gridCol w:w="654"/>
                    <w:gridCol w:w="654"/>
                    <w:gridCol w:w="641"/>
                  </w:tblGrid>
                  <w:tr w:rsidR="00E50BDE" w:rsidRPr="00625321" w14:paraId="1830A8BB" w14:textId="77777777" w:rsidTr="00B5445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8C618E" w14:textId="144A2993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875A88" w14:textId="62B69A1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BA8D3FF" w14:textId="3CBEED8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6D9A724" w14:textId="32E48039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6EDF12F" w14:textId="46B32004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4A8180" w14:textId="0CC76A27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56D4DB" w14:textId="098362A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14D13F92" w14:textId="77777777" w:rsidTr="00B5445D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DC5D93D" w14:textId="01A8126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A2BC1B1" w14:textId="65665A6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BB2768D" w14:textId="2FD9CE6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87AAB21" w14:textId="18858C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503FBC2" w14:textId="096D4A8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4DE3B76" w14:textId="6A7D4F1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C9BEC9E" w14:textId="0ECEEA0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MonthStart4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1764A5A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90DE31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73DDC87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51210E0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32C8E9C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76804D3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726F466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5435E6F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49D3784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726E55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3DFAD88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0C4D4B5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678B6D4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12EA47A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6997C32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1BC0E96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3CEA65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1DC4213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37BDC20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377E47F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351B2AE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0FD8F21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269E6AE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6279EAA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222C507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7199947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103BA5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0421FFC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5EC97A5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2B67FD5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MonthEnd4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B246660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3E785DF9" w14:textId="209C9FE8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1DD4E4F6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AB9ED4E" w14:textId="64CFB1C0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9D186A1" w14:textId="34899849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26984B" w14:textId="352CB56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1AD4BDE" w14:textId="1586D4B5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443639" w14:textId="02985D9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E119DB" w14:textId="01CFE42F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DA99563" w14:textId="625AE50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644B5DAB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B607DB9" w14:textId="04D7496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FC3D935" w14:textId="66C9458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726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770862A" w14:textId="6A504BA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2D7F723" w14:textId="79DF5C5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230D98D" w14:textId="27785F5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716B5E9" w14:textId="7C32681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D4D949F" w14:textId="73993DE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MonthStart5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воскресенье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580591B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D3F72B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2ECB6EF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511A47B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120E5A7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5163951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62E8DC1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0651348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2A8687F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5444591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5C3D4B2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74286FD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0ED5EF7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AA0A97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6B44944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6E4DAC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615AA29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593EE9F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4D27C38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09BA1A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206BE7D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4C2AE47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2602F9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0E21AFF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2FD868D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5E23D41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2AF4341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2B7D097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7BF7ED2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7C24F25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MonthEnd5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254C2834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75AF13B3" w14:textId="2ABCE9FF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ИЮНЬ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27C2DD8F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93BECD" w14:textId="6A8CC73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9338" w14:textId="2D9FF1A3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21B8F87" w14:textId="36CD2CF3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65E1320" w14:textId="1DABB2B7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210675F" w14:textId="4B9CF66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A5AA2EC" w14:textId="694EF9E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8F16D" w14:textId="2ECAE3F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36D35DFF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9BA6D45" w14:textId="32AE5CE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FFEE45A" w14:textId="0002A82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08B4D4C" w14:textId="17CC55C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B215F83" w14:textId="49F454F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A59E4A7" w14:textId="7AEC636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5A5C01F" w14:textId="4E41444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2C83CDA" w14:textId="48EB5AF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MonthStart6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среда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327F621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40E71D8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017DBC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3F33899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2F43B7B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195DF63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416517E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5A2D682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7B2957C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4F9113B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1C34072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968BF8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062D04B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026DE45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02157B5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6968E0C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20C07F4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053EF73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0D8B10C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2175400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2F7719E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ACAA5A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27AAF51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DB73B0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09A87C5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110700A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3C1EBEC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020CD34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2D2BD5D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28FA643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MonthEnd6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BB208CE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</w:tr>
            <w:tr w:rsidR="00E50BDE" w:rsidRPr="00625321" w14:paraId="5ABCB9D1" w14:textId="77777777" w:rsidTr="00985AB9">
              <w:tc>
                <w:tcPr>
                  <w:tcW w:w="1666" w:type="pct"/>
                  <w:tcMar>
                    <w:left w:w="284" w:type="dxa"/>
                    <w:right w:w="284" w:type="dxa"/>
                  </w:tcMar>
                </w:tcPr>
                <w:p w14:paraId="3FBAEAFE" w14:textId="414207AB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ИЮЛЬ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5"/>
                    <w:gridCol w:w="652"/>
                    <w:gridCol w:w="654"/>
                    <w:gridCol w:w="654"/>
                    <w:gridCol w:w="654"/>
                    <w:gridCol w:w="654"/>
                    <w:gridCol w:w="642"/>
                  </w:tblGrid>
                  <w:tr w:rsidR="00E50BDE" w:rsidRPr="00625321" w14:paraId="79A7682D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0D5E333" w14:textId="659F6675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879D599" w14:textId="0B91C13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5041FA7" w14:textId="4529F71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3F4389" w14:textId="50B4A77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80EDCA7" w14:textId="552F65C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33AC24" w14:textId="2F5CC35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25FA0C5" w14:textId="6AE56219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29D7AFB5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</w:tcPr>
                      <w:p w14:paraId="2654728C" w14:textId="1BE76C5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</w:tcPr>
                      <w:p w14:paraId="10BB236D" w14:textId="3D43DD9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</w:tcPr>
                      <w:p w14:paraId="764AD9C5" w14:textId="0A868DD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</w:tcPr>
                      <w:p w14:paraId="30915E37" w14:textId="40B3E7D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</w:tcPr>
                      <w:p w14:paraId="53D8435D" w14:textId="3543926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</w:tcPr>
                      <w:p w14:paraId="2A9D2964" w14:textId="7AAB9EF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</w:tcPr>
                      <w:p w14:paraId="6A49BCAA" w14:textId="49BB680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MonthStart7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пятница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3F7EE88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142B371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02C5376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17D76B5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051FB09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4F775BC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4FF019C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0FA545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1E2CA2B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4B66436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E60E02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7D902E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7BAB8B4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4F2F2F2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39646EC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880F88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1559025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2B1C3E6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76C7970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5F4FF4E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6ACF8EC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5207BB8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0C6F292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221C599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6B05E2C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2DFCD65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1D58E9E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160E338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0346E28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1371EA5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MonthEnd7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31377DC9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38E15426" w14:textId="68DFD1BE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1D6EAAC9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65FE43" w14:textId="243E9B17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ED81C9E" w14:textId="2B7D3A4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CEAFCB" w14:textId="2A82E89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B3AC2C8" w14:textId="59C0F22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84F49CD" w14:textId="0CFBE28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4CEFA78" w14:textId="475917B5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36B7B87" w14:textId="5D87062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029CC6A8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99A9219" w14:textId="21CB62B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79E3A1F2" w14:textId="379CDC3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CC8AB17" w14:textId="472E95E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95853AB" w14:textId="444DF68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C8E9772" w14:textId="5038748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554BF77" w14:textId="25B4E8F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F4203E8" w14:textId="6C9653C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MonthStart8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понедельник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6846167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74023FB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4D8E67C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651C87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40FC333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4D17ACA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4D55623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101A43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DA1D8C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5F4196E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401407D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1410B7B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72987D3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3AD50C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1DD7EF0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496CAFA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0C4C0CA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5D4B987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25D3FF1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7AC398C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6DC5A5D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4DBFBC1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07F7782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2B51FD3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5DE1C35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46D00CA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1ED89E5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0EFB481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0D6D06E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6F6E0FE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MonthEnd8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71E1777A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71B176A2" w14:textId="3A5F9B39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СЕНТЯБРЬ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10F7938D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2113AC" w14:textId="2CDA639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FFC79D6" w14:textId="69FD4FB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DAE41B" w14:textId="7F1DA37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F6D9FBA" w14:textId="7ED4547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B9553B9" w14:textId="05E62B7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B9C00A" w14:textId="4CC7CE8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0925B0" w14:textId="6168E080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23783DAC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4E44E10" w14:textId="6A5B42C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5936B04" w14:textId="7CACB92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37D62ED" w14:textId="421BF3B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C48FC35" w14:textId="70ED107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7005C7D" w14:textId="5EF69AE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3E8FC14" w14:textId="6265E86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C1B6ED8" w14:textId="64B4019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MonthStart9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159CAAA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876C54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7FE1AB3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52AA270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0E98879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10A32FF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67E77FC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3157E1A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7FDB6C4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51DB0CD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47155D9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2ECA6C8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4F01D77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D5FBFB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3E783AF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2069D76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78C7FE5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4B674DD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C688E4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43E0254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6AE6DED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2219814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3903977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23EACB4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13605BA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241851B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5AFE98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5343E0B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0A16C68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430E25F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MonthEnd9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43A637F0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</w:tr>
            <w:tr w:rsidR="00E50BDE" w:rsidRPr="00625321" w14:paraId="405FBD6D" w14:textId="77777777" w:rsidTr="00985AB9">
              <w:tc>
                <w:tcPr>
                  <w:tcW w:w="1666" w:type="pct"/>
                  <w:tcMar>
                    <w:left w:w="284" w:type="dxa"/>
                    <w:right w:w="284" w:type="dxa"/>
                  </w:tcMar>
                </w:tcPr>
                <w:p w14:paraId="153179A5" w14:textId="52190603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ОКТЯБРЬ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5"/>
                    <w:gridCol w:w="652"/>
                    <w:gridCol w:w="654"/>
                    <w:gridCol w:w="654"/>
                    <w:gridCol w:w="654"/>
                    <w:gridCol w:w="654"/>
                    <w:gridCol w:w="642"/>
                  </w:tblGrid>
                  <w:tr w:rsidR="00E50BDE" w:rsidRPr="00625321" w14:paraId="645C0491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61465F1" w14:textId="50F3930C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978E76" w14:textId="2C37AA8C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4142C0" w14:textId="1D129CE6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EAA7938" w14:textId="723E09D9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CF93F66" w14:textId="725F10A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101EEAA" w14:textId="6C9CDA23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DDBF4" w14:textId="5DADF54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27EA076C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928224A" w14:textId="392E826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3B85523" w14:textId="7C844B3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1A6FAE7" w14:textId="247C758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DF44BEE" w14:textId="042A82F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011C567" w14:textId="16A42AF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4CEAF06" w14:textId="684EFF3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81D5245" w14:textId="43373F0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MonthStart10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суббота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1F1E9A4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5121683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8E8B60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071BF49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6D96AFA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5AD1666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2899A8C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5E899C4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08E5266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255AE82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1ED7D8E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4116D63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5DC5ABC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217C37F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573670C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0FCF2DB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7AA7B99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01FF515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E12A5F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286A261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2CB948E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776F92E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7A06241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2AB75A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698C5D1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25C3F9B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1163DB3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760433B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481559B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057092F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MonthEnd10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726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03F68E73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24C375F8" w14:textId="2FC7BECF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НОЯБРЬ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16688E75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917AAA" w14:textId="39BF877A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1BC836" w14:textId="0D1DFCB0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DDCB495" w14:textId="3A77E301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708805C" w14:textId="25D9084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312728" w14:textId="7DD5278A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4B80C4A" w14:textId="382B572E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BC35CA" w14:textId="6281FF5B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29963989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442DCC96" w14:textId="485B609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C0E652B" w14:textId="392F166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F4BF1D2" w14:textId="3CCD3F0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5F88DEE7" w14:textId="751E26E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0DC270D" w14:textId="0109CA1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38D2DD1D" w14:textId="5FAB82B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C796EA4" w14:textId="39A53E2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MonthStart11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вторник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5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2389421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690B5FE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5662468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74E324B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74DF7DA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788654C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53AB7A8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31BFC82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3848FFB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78CF21C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63806D1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16BD3B3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4490C7D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61480C9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19059AED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66F29F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5B5D252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0460C4D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5CC374B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4FD7848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7F6F291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554495A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631A432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1483210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4471E92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3B3F89A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28C121B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3EC00AB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7B243A8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2C4B82E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MonthEnd11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632E0932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  <w:tc>
                <w:tcPr>
                  <w:tcW w:w="1667" w:type="pct"/>
                  <w:tcMar>
                    <w:left w:w="284" w:type="dxa"/>
                    <w:right w:w="284" w:type="dxa"/>
                  </w:tcMar>
                </w:tcPr>
                <w:p w14:paraId="78239E80" w14:textId="364306E6" w:rsidR="00E50BDE" w:rsidRPr="00625321" w:rsidRDefault="00625321" w:rsidP="00625321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</w:rPr>
                  </w:pPr>
                  <w:r w:rsidRPr="00625321">
                    <w:rPr>
                      <w:rFonts w:ascii="Arial Narrow" w:hAnsi="Arial Narrow" w:cs="Arial"/>
                      <w:caps w:val="0"/>
                      <w:noProof/>
                      <w:color w:val="auto"/>
                      <w:sz w:val="72"/>
                      <w:szCs w:val="72"/>
                      <w:lang w:bidi="ru-RU"/>
                    </w:rPr>
                    <w:t>ДЕКАБРЬ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644"/>
                    <w:gridCol w:w="652"/>
                    <w:gridCol w:w="655"/>
                    <w:gridCol w:w="655"/>
                    <w:gridCol w:w="655"/>
                    <w:gridCol w:w="655"/>
                    <w:gridCol w:w="643"/>
                  </w:tblGrid>
                  <w:tr w:rsidR="00E50BDE" w:rsidRPr="00625321" w14:paraId="1AADCE52" w14:textId="77777777" w:rsidTr="00B5445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9847E74" w14:textId="10F5BC27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ПН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F3D59F" w14:textId="320A0912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57186B" w14:textId="283A65F9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508AAD" w14:textId="7862CD88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ЧТ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3E4E577" w14:textId="560EF38D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ПТ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F43DF2B" w14:textId="6B684A74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СБ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24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9D565C3" w14:textId="7DDB1C40" w:rsidR="00E50BDE" w:rsidRPr="00625321" w:rsidRDefault="00625321" w:rsidP="00625321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32"/>
                            <w:szCs w:val="32"/>
                            <w:lang w:bidi="ru-RU"/>
                          </w:rPr>
                          <w:t>ВС</w:t>
                        </w:r>
                      </w:p>
                    </w:tc>
                  </w:tr>
                  <w:tr w:rsidR="00E50BDE" w:rsidRPr="00625321" w14:paraId="6F733323" w14:textId="77777777" w:rsidTr="00B5445D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8D0E985" w14:textId="35F2904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“понедельник" 1 ""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219B62F8" w14:textId="1F5686A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“вторник"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61307ACA" w14:textId="4455749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“среда"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996E56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1BE38827" w14:textId="4054F88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“четверг"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2EB01CF" w14:textId="36B620AA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= “пятница" 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CB11A2D" w14:textId="4B7E0CE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“суббота"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24" w:space="0" w:color="auto"/>
                        </w:tcBorders>
                        <w:vAlign w:val="center"/>
                      </w:tcPr>
                      <w:p w14:paraId="0145D7C4" w14:textId="4736772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MonthStart12 \@ dddd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четверг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“воскресенье" 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&lt;&gt; 0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=F2+1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4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E6F406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=G2+1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305B918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32FFB34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21E88A1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7D9303D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2E04FBA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10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37F118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=F3+1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1A381E0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=G3+1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68251EE1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7728490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14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4E0CDF0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15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21D7992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385B888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17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E6A75B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=F4+1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18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62C94BC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=G4+1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19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00017CCB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7E57D825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21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650638EE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22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6441BCD6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23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2B3A643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24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4318F652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=F5+1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25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43A96DB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25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=G5+1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26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6B35396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27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29F0ACE9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=B6+1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28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3603E854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28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=C6+1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29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45DD75E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29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=D6+1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30</w: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170EC7FF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=E6+1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t>31</w: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729ED5A0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=F6+1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625321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6E24B2A8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=G6+1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74F9313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F97965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0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 0,""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IF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&lt;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DocVariable MonthEnd12 \@ d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="00BE5AB8"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begin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=A7+1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separate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>31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instrText xml:space="preserve"> "" </w:instrText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  <w:r w:rsidRPr="00625321"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625321" w:rsidRDefault="00E50BDE" w:rsidP="00625321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bCs/>
                            <w:noProof/>
                            <w:color w:val="auto"/>
                            <w:sz w:val="48"/>
                            <w:szCs w:val="48"/>
                          </w:rPr>
                        </w:pPr>
                      </w:p>
                    </w:tc>
                  </w:tr>
                </w:tbl>
                <w:p w14:paraId="1B630266" w14:textId="77777777" w:rsidR="00E50BDE" w:rsidRPr="00625321" w:rsidRDefault="00E50BDE" w:rsidP="00625321">
                  <w:pPr>
                    <w:pStyle w:val="a5"/>
                    <w:rPr>
                      <w:rFonts w:ascii="Arial Narrow" w:hAnsi="Arial Narrow" w:cs="Arial"/>
                      <w:noProof/>
                      <w:color w:val="auto"/>
                      <w:sz w:val="48"/>
                      <w:szCs w:val="48"/>
                    </w:rPr>
                  </w:pPr>
                </w:p>
              </w:tc>
            </w:tr>
          </w:tbl>
          <w:p w14:paraId="1A5B6E03" w14:textId="2CC03F92" w:rsidR="00E50BDE" w:rsidRPr="00625321" w:rsidRDefault="00E50BDE" w:rsidP="00625321">
            <w:pPr>
              <w:pStyle w:val="ad"/>
              <w:spacing w:after="0"/>
              <w:jc w:val="center"/>
              <w:rPr>
                <w:rFonts w:ascii="Arial Narrow" w:hAnsi="Arial Narrow" w:cs="Arial"/>
                <w:noProof/>
                <w:color w:val="auto"/>
                <w:sz w:val="48"/>
                <w:szCs w:val="48"/>
              </w:rPr>
            </w:pPr>
          </w:p>
        </w:tc>
      </w:tr>
    </w:tbl>
    <w:p w14:paraId="2B3E424A" w14:textId="1DF0A038" w:rsidR="00F93E3B" w:rsidRPr="00B5445D" w:rsidRDefault="00F93E3B" w:rsidP="00625321">
      <w:pPr>
        <w:pStyle w:val="a5"/>
        <w:rPr>
          <w:rFonts w:ascii="Arial Narrow" w:hAnsi="Arial Narrow" w:cs="Arial"/>
          <w:noProof/>
          <w:color w:val="auto"/>
          <w:sz w:val="2"/>
          <w:szCs w:val="2"/>
        </w:rPr>
      </w:pPr>
    </w:p>
    <w:sectPr w:rsidR="00F93E3B" w:rsidRPr="00B5445D" w:rsidSect="00625321">
      <w:pgSz w:w="16838" w:h="23811" w:code="8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CD4D63" w14:textId="77777777" w:rsidR="00817EEF" w:rsidRDefault="00817EEF">
      <w:pPr>
        <w:spacing w:after="0"/>
      </w:pPr>
      <w:r>
        <w:separator/>
      </w:r>
    </w:p>
  </w:endnote>
  <w:endnote w:type="continuationSeparator" w:id="0">
    <w:p w14:paraId="197450FE" w14:textId="77777777" w:rsidR="00817EEF" w:rsidRDefault="00817EE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A46C8" w14:textId="77777777" w:rsidR="00817EEF" w:rsidRDefault="00817EEF">
      <w:pPr>
        <w:spacing w:after="0"/>
      </w:pPr>
      <w:r>
        <w:separator/>
      </w:r>
    </w:p>
  </w:footnote>
  <w:footnote w:type="continuationSeparator" w:id="0">
    <w:p w14:paraId="43ACFCEA" w14:textId="77777777" w:rsidR="00817EEF" w:rsidRDefault="00817EE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614F8"/>
    <w:rsid w:val="00071356"/>
    <w:rsid w:val="00097A25"/>
    <w:rsid w:val="000A5A57"/>
    <w:rsid w:val="001274F3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4AD4"/>
    <w:rsid w:val="004F6AAC"/>
    <w:rsid w:val="00512F2D"/>
    <w:rsid w:val="00570FBB"/>
    <w:rsid w:val="00583B82"/>
    <w:rsid w:val="005923AC"/>
    <w:rsid w:val="005D5149"/>
    <w:rsid w:val="005E656F"/>
    <w:rsid w:val="00625321"/>
    <w:rsid w:val="00667021"/>
    <w:rsid w:val="006974E1"/>
    <w:rsid w:val="006C0896"/>
    <w:rsid w:val="006F513E"/>
    <w:rsid w:val="007C0139"/>
    <w:rsid w:val="007D45A1"/>
    <w:rsid w:val="007F564D"/>
    <w:rsid w:val="00817EEF"/>
    <w:rsid w:val="008B1201"/>
    <w:rsid w:val="008F16F7"/>
    <w:rsid w:val="009164BA"/>
    <w:rsid w:val="009166BD"/>
    <w:rsid w:val="00977AAE"/>
    <w:rsid w:val="00985AB9"/>
    <w:rsid w:val="00996E56"/>
    <w:rsid w:val="00997268"/>
    <w:rsid w:val="009A3EC5"/>
    <w:rsid w:val="00A12667"/>
    <w:rsid w:val="00A14581"/>
    <w:rsid w:val="00A20E4C"/>
    <w:rsid w:val="00AA23D3"/>
    <w:rsid w:val="00AA3C50"/>
    <w:rsid w:val="00AE302A"/>
    <w:rsid w:val="00AE36BB"/>
    <w:rsid w:val="00B37C7E"/>
    <w:rsid w:val="00B5445D"/>
    <w:rsid w:val="00B65B09"/>
    <w:rsid w:val="00B85583"/>
    <w:rsid w:val="00B9476B"/>
    <w:rsid w:val="00BC3952"/>
    <w:rsid w:val="00BE5AB8"/>
    <w:rsid w:val="00C44DFB"/>
    <w:rsid w:val="00C6519B"/>
    <w:rsid w:val="00C70F21"/>
    <w:rsid w:val="00C7354B"/>
    <w:rsid w:val="00C91F9B"/>
    <w:rsid w:val="00D96510"/>
    <w:rsid w:val="00DE32AC"/>
    <w:rsid w:val="00E1407A"/>
    <w:rsid w:val="00E50BDE"/>
    <w:rsid w:val="00E774CD"/>
    <w:rsid w:val="00E77E1D"/>
    <w:rsid w:val="00ED75B6"/>
    <w:rsid w:val="00F91390"/>
    <w:rsid w:val="00F93E3B"/>
    <w:rsid w:val="00F97965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3400</Words>
  <Characters>19385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2021-03-02T16:05:00Z</dcterms:created>
  <dcterms:modified xsi:type="dcterms:W3CDTF">2021-03-03T06:42:00Z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