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556"/>
        <w:gridCol w:w="5556"/>
      </w:tblGrid>
      <w:tr w:rsidR="00DA0A74" w:rsidRPr="00DA0A74" w14:paraId="40983BE3" w14:textId="4DB013E8" w:rsidTr="00DA0A74">
        <w:trPr>
          <w:trHeight w:val="14949"/>
          <w:jc w:val="center"/>
        </w:trPr>
        <w:tc>
          <w:tcPr>
            <w:tcW w:w="2500" w:type="pct"/>
            <w:tcBorders>
              <w:right w:val="dashed" w:sz="4" w:space="0" w:color="auto"/>
            </w:tcBorders>
            <w:vAlign w:val="center"/>
          </w:tcPr>
          <w:p w14:paraId="66537F75" w14:textId="68591CC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9E5EC5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2021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9F6697B" w14:textId="77777777" w:rsidTr="00DA0A74">
              <w:tc>
                <w:tcPr>
                  <w:tcW w:w="2499" w:type="pct"/>
                </w:tcPr>
                <w:p w14:paraId="1E763E4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bookmarkStart w:id="1" w:name="_Hlk38821049"/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684222CD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408482" w14:textId="1C33D9D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85114" w14:textId="68685D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7502" w14:textId="0B4AA82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4BA99" w14:textId="04E7D5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75680" w14:textId="2551D12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BE3AF3" w14:textId="33BCCEE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E85CF0" w14:textId="4C58ABB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31DF8F53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21DE75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6574F7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3EC65C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74C9B0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03208A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B1CBA7" w14:textId="718AFF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DE8D4C" w14:textId="138E18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AFA4FA2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88A4083" w14:textId="40C4CC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D9C7DF" w14:textId="7BD59A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D5672A" w14:textId="57DD74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39618" w14:textId="4CAA0A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01D669" w14:textId="72E47F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8B3CC1" w14:textId="71C437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A6A44F" w14:textId="317112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23F797F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FCDA0AA" w14:textId="69F40B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9770B" w14:textId="30B4A5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78C04D" w14:textId="1CCF12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64BF9" w14:textId="3EAA8F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4D6EFD" w14:textId="41ABC4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A7D074" w14:textId="6F05BE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F4C53D" w14:textId="4D9854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0529957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824C9C9" w14:textId="1FE488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E1D41" w14:textId="48A879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951C8E" w14:textId="7B0374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55A8A" w14:textId="7800BD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1F29A4" w14:textId="3BC7C3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8D3352" w14:textId="1323C1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F6BA37" w14:textId="74F856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7D45F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BD14B6A" w14:textId="076D15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46ECD0" w14:textId="241F84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F7B018" w14:textId="183BC9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5BF7" w14:textId="1057D8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3E501" w14:textId="6DA149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51BC6" w14:textId="7A4C15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A74E8D" w14:textId="452FC5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144E5B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5F237A0" w14:textId="2F24DF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4CCAC5" w14:textId="1FD726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0BB2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D13D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1B31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7F8AB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F850E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D86111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4D521D1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A50A8" w14:textId="2E47085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52ACD" w14:textId="26A91AC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47D848" w14:textId="4445EC5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12BE2" w14:textId="73B09B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3D3BE5" w14:textId="0F8CA0D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2F7BE9" w14:textId="79E91F3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B16A91" w14:textId="219AB70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33AD79B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08C0A8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57DE86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35026D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17EF1F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3AC07E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D888BB" w14:textId="4FF2DE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023F15" w14:textId="5EA461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878283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0F0EDD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7ABFCD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483B23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7F0D7B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6DA943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3DB27F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76C502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DC4D67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7857FE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40F8C5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1FDF56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34E1E0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6AD093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26E2D4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29AEA1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3194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2E14DA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76B047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46864C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710B01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30D459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14BCE8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48A0BB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B0FF9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46DA4C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4F7836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322A50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34DBB3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612D90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7DF8AE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415D93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CB553C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541E0C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627432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2D4390DF" w14:textId="77777777" w:rsidTr="00DA0A74">
              <w:tc>
                <w:tcPr>
                  <w:tcW w:w="2499" w:type="pct"/>
                </w:tcPr>
                <w:p w14:paraId="57FEA03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674302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5487A9" w14:textId="1DF49FC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55501" w14:textId="25F7A6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AF5CE" w14:textId="082C2A7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4D626" w14:textId="603701B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884261" w14:textId="371C994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73D29" w14:textId="01F0B7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21108" w14:textId="270A90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69AEF9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68369D" w14:textId="5CE2BD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03F4D6" w14:textId="49BE02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D47A60" w14:textId="242962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679D66" w14:textId="65FA61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0E51CE" w14:textId="1F01EB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654081" w14:textId="3E6A6B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684139" w14:textId="6633AE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696DF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E54892" w14:textId="6834B8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1DDA0A" w14:textId="1F0F53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72AC" w14:textId="49B709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5FD6F" w14:textId="3B04EC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87A11" w14:textId="5C4201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FC9D9" w14:textId="5C95A1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F6458" w14:textId="59076D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8D12F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AD83F1" w14:textId="6DF2FD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B5FCA" w14:textId="343B8F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67470" w14:textId="2607A2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DE566" w14:textId="055F18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6456E" w14:textId="7AD4DF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82D2" w14:textId="7F5315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1A7DB" w14:textId="3B3FE6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18191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23FB55" w14:textId="5AF5C5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6DC242" w14:textId="5964C2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25F73" w14:textId="7F8365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4BA2E" w14:textId="4315AC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7D35" w14:textId="353D2D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B35E4" w14:textId="152BC5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9F4B4A" w14:textId="3AE38C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C21C0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8784F0" w14:textId="6CCC83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03AF27" w14:textId="3B6D07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314FB" w14:textId="160CCF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8A24C" w14:textId="2E1785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71D07" w14:textId="785A19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160D9" w14:textId="1D3CD3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D2D5D" w14:textId="11642F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A198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BA312D" w14:textId="018750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FD761F" w14:textId="444843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56F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9CAB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2ED4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4AC8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CAA9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26FC7C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7F083F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553BF3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046491" w14:textId="2AE0B3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2D87B" w14:textId="1786480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BD4D" w14:textId="23F053F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760BE9" w14:textId="127433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B3DAC9" w14:textId="778085E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DD3580" w14:textId="785C69F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5A394F" w14:textId="5E110A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B564D4F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9D895" w14:textId="2E6816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2696FB" w14:textId="4ABBF2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7B06A2" w14:textId="53155B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BA3A9D" w14:textId="18C775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6750A2" w14:textId="0A9822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8D2826" w14:textId="530530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4A16B7" w14:textId="780B15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BA0528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0BFF2" w14:textId="6DD967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05E24" w14:textId="21BC55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83989" w14:textId="577586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407EC" w14:textId="699D4D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0D527" w14:textId="3B9DBA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E3301" w14:textId="5C40C8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76E53" w14:textId="4A5485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07752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89C501" w14:textId="5DA62D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77C4D" w14:textId="596047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4DA6" w14:textId="70E820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78B34" w14:textId="409FEB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4490C" w14:textId="2689F9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30E47" w14:textId="6F377F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7871E" w14:textId="0014D4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BD376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24FD54" w14:textId="717D78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75BE7" w14:textId="528CBF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556" w14:textId="287175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0F49B" w14:textId="28EC92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4B946" w14:textId="43AD92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798A" w14:textId="1A25EA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76513" w14:textId="5015D1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F087F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28E43" w14:textId="421429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843C8" w14:textId="153882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D2646" w14:textId="22D13C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E22FD5" w14:textId="1144AC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1E781" w14:textId="4D503C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B13B5" w14:textId="6A588D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FEA69" w14:textId="2BB2A5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8DC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C4BE5" w14:textId="31833D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86922" w14:textId="3E2744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6082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2BE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1CB5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1FE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78DB9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54FFA5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2493E81D" w14:textId="77777777" w:rsidTr="00DA0A74">
              <w:tc>
                <w:tcPr>
                  <w:tcW w:w="2499" w:type="pct"/>
                </w:tcPr>
                <w:p w14:paraId="49CAB00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1518B38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CF74AC" w14:textId="6BB9D6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E7EA" w14:textId="5C2E7C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BCD88B" w14:textId="4D4BF51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CC32D9" w14:textId="033B2F6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C78D51" w14:textId="1181468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53824" w14:textId="5B21F16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C77D25" w14:textId="1FD57D3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CC56A4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AC3FFF" w14:textId="46F965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00070" w14:textId="756011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BDAA9E" w14:textId="39AA50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4758BF" w14:textId="205101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248037" w14:textId="24499C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5775E0" w14:textId="3572B7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51FF8C" w14:textId="2A6F3B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662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8B56D9" w14:textId="3C1B31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8FA4FC" w14:textId="41D29C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955CC" w14:textId="60339D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D75CA" w14:textId="4497D3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C7178" w14:textId="017810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D9CD14" w14:textId="4E09ED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9D52DB" w14:textId="50C15E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EAE709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DD15FB" w14:textId="33B69B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11028" w14:textId="22AB5E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9D6F" w14:textId="14441F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56912" w14:textId="3A7A0D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C7E6E" w14:textId="1182F7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FFDB" w14:textId="0F0745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2962" w14:textId="22FF50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C03038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2312F8" w14:textId="265CA4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9BAF6E" w14:textId="241DE6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5C1B0" w14:textId="5F5BA9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455A6" w14:textId="2366E0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3E8" w14:textId="004A1E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665D7" w14:textId="24D373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D9251" w14:textId="088652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73F3F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AEAD8" w14:textId="134BF4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003F1B" w14:textId="07E2DE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81B219" w14:textId="2D5C3D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20E8" w14:textId="67D3FD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241F" w14:textId="5B3917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F89CF" w14:textId="0F2584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6AE27" w14:textId="0CC899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C72FD5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451B5" w14:textId="2CB7AE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9F5EF3" w14:textId="32F4CB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A741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215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10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869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6E74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6577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3FD96D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6B5ECA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8FEDCD" w14:textId="3DC4B46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A2A072" w14:textId="17FC0FC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2207D" w14:textId="1461BC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D5248A" w14:textId="4834CEF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E7A6C3" w14:textId="6BD7BEB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F55E82" w14:textId="0E7F865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768A2" w14:textId="6EC4324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443D33D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4F91F" w14:textId="70D9AB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5D90E" w14:textId="72C52A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34A9CD" w14:textId="1ABA3C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6314C3" w14:textId="194773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2036E9" w14:textId="0838C9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E759B7" w14:textId="2B3903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9BB50" w14:textId="379D00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8BEAD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0BA992" w14:textId="4FD6C9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51AC8" w14:textId="4D76AC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15535" w14:textId="2C7402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90F9" w14:textId="1317B4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C5535" w14:textId="6115FB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DA74B" w14:textId="3C28AA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7EEAB" w14:textId="5E334D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E162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BE0AD5" w14:textId="2794AE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27276" w14:textId="3B8B4B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DCD9E" w14:textId="335C1B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25FB72" w14:textId="1741D5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151C" w14:textId="731ED2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2C50F" w14:textId="269F89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BED43F" w14:textId="29DFD6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3D47D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8165B2" w14:textId="7971D3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71A5B" w14:textId="4320DC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AF3D8" w14:textId="350CE5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976B1" w14:textId="6FB3B9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B3A3E" w14:textId="22BD12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4379" w14:textId="58E64D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768D4" w14:textId="6E970B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589BD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F9A6C5" w14:textId="190E93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FBF17" w14:textId="26528E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2A1EF" w14:textId="757C6E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B19BA" w14:textId="5D2373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6CE7C" w14:textId="5B3820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C43B1" w14:textId="3AAAE4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D8C36" w14:textId="0EB639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FDC50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FE8CA" w14:textId="36E75A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6B1F" w14:textId="201C9B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440A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12FF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89125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1224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DD61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07392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3808ABFD" w14:textId="77777777" w:rsidTr="00DA0A74">
              <w:tc>
                <w:tcPr>
                  <w:tcW w:w="2499" w:type="pct"/>
                </w:tcPr>
                <w:p w14:paraId="6E8737E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C7EBE15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7860A0" w14:textId="7F778F9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FAD86" w14:textId="3345EA7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50A786" w14:textId="015B8F0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7A237" w14:textId="7EDE8AD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56C5FD" w14:textId="1C6EB4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F6429D" w14:textId="09C23E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667AB7" w14:textId="0B6A41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9B8972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54F125B" w14:textId="2BA9E4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5800818" w14:textId="77B763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BC37529" w14:textId="506863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47263B7" w14:textId="28BF88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681156" w14:textId="64934E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A6DF060" w14:textId="741EE8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26AB6E70" w14:textId="45A7CB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7D1F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98C870B" w14:textId="6D1310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2587D6" w14:textId="757A06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D90A96" w14:textId="0B0555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8016B" w14:textId="2729A9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B596A" w14:textId="29CD3A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01EE6E" w14:textId="5FBC24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24D146" w14:textId="3A326A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53DE7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5361BD9" w14:textId="697CDE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D73D67" w14:textId="22A28D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5B95FF" w14:textId="572E23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641F6" w14:textId="4A9841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6D4A8A" w14:textId="0CB515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1779D" w14:textId="588B11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E66F98" w14:textId="0DB50C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0817B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8ADA5E" w14:textId="7ACEBE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BE81F23" w14:textId="75647B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FF7D80" w14:textId="40C834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E4DAC" w14:textId="6BF7BA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A5D5" w14:textId="368180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4E161" w14:textId="09A146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07099A" w14:textId="688639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D33A9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836960" w14:textId="71F057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6E7F2A" w14:textId="5473C1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12855" w14:textId="489B30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4EF96" w14:textId="6497A1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83BDC" w14:textId="2FC5F4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0D5631" w14:textId="3DABB4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06587" w14:textId="608249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1639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027166" w14:textId="0F4C9B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53E6E" w14:textId="1CFA5F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8DC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3A77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5DA6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98C13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D3A2BD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260EC9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51660D6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204E5" w14:textId="4E63227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5290CC" w14:textId="41B103F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89A027" w14:textId="11E7DD5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D1BAEF" w14:textId="0BE8CCF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D103B" w14:textId="33F2846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648F9E" w14:textId="20B0CA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E6A35F" w14:textId="08FB7B8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6086A6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DA5D2" w14:textId="65138E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1F25FB" w14:textId="5A399A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00ECF7" w14:textId="698E46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8FB751" w14:textId="746604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78745E" w14:textId="359B77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15211A" w14:textId="4B3630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A3ABF3" w14:textId="21BF0E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05F4F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E61B07" w14:textId="2D260A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7A4D2" w14:textId="621343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FEDA" w14:textId="762A5C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FE6FD" w14:textId="1A3715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D19B5" w14:textId="4DBF2F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9FE528" w14:textId="487228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72D69" w14:textId="6341D1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80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9400DF" w14:textId="67371E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F25423" w14:textId="5C5A70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967D" w14:textId="71FDFA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3EFBB" w14:textId="25186F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0CD39" w14:textId="3F95E5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3DD9F3" w14:textId="4E8CFE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F1BBC" w14:textId="46B566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3F1A5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8CE5AD" w14:textId="1FD15C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4003B" w14:textId="5803E7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99DDD" w14:textId="30B83C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1D99" w14:textId="644770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E493B" w14:textId="540C0F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C1D52" w14:textId="606359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DB82B" w14:textId="5BCA29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16C1E4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E18751" w14:textId="2242A5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10BDC" w14:textId="09B347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0E42B" w14:textId="5F6818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E1903" w14:textId="632B6E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28EAA" w14:textId="6CEF87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7CBEE" w14:textId="004F5A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971777" w14:textId="458C92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6833D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D3434A" w14:textId="71B9B4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96D7D" w14:textId="30F9C3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14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BCA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37A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79D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14A77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ABCB9D1" w14:textId="77777777" w:rsidTr="00DA0A74">
              <w:tc>
                <w:tcPr>
                  <w:tcW w:w="2499" w:type="pct"/>
                </w:tcPr>
                <w:p w14:paraId="79F650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3DDDB4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AA0DB" w14:textId="29E73DF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49E3F9" w14:textId="5FB7AA1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BBAF61" w14:textId="4A78018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4419F8" w14:textId="54CCAAE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51124" w14:textId="71EAFD2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8F67F1" w14:textId="7CF1829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938EE6" w14:textId="48852CE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0D9A45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313450" w14:textId="15AEF1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0C9E4" w14:textId="5D8335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DE7CD" w14:textId="7E674A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2713F" w14:textId="723E79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F6C8E" w14:textId="20ED0B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24685E" w14:textId="32774F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C49D77" w14:textId="1733FC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18A2E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835E3A" w14:textId="2DD089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293C3" w14:textId="72B890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7E9F" w14:textId="5875E5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259158" w14:textId="324430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47" w14:textId="12F314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D3962" w14:textId="5CC7CB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F2E1B" w14:textId="29158C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1C1CA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ED46E" w14:textId="5A57BF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986F9A" w14:textId="237020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E5983" w14:textId="69BF53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CC605" w14:textId="473D11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54F9C" w14:textId="26D12B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CBEA70" w14:textId="67832A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DB191" w14:textId="11A806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5E8D7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75ED9" w14:textId="0CAC0A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7E6D98" w14:textId="505A92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F33FE" w14:textId="7ABE02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A4D99" w14:textId="6C47DB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FB481" w14:textId="3ED200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CB579" w14:textId="428C0B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CA990F" w14:textId="632111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5014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661734" w14:textId="592897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94F1DE" w14:textId="6C72E8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FB287" w14:textId="744B20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0DFEC" w14:textId="53918D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5CBD" w14:textId="03537A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1B01A" w14:textId="55904E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4DAF6F" w14:textId="02054C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8762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3FE5F8" w14:textId="2EC30E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6506E" w14:textId="0235BA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8773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1D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CA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F0F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813A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3687F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00F4D9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0C30AE" w14:textId="65283D6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B46464" w14:textId="49B4D81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7C40B8" w14:textId="6769D09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BBE5D" w14:textId="1932CEC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2E8CC" w14:textId="5D11405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B9D358" w14:textId="6DE559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DACEA" w14:textId="231CB3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CA8090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20B017" w14:textId="3EEE66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101D1A" w14:textId="1FFC73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393182" w14:textId="2AE089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2D1181" w14:textId="1078B3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05746F" w14:textId="5F55A7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506F63" w14:textId="2C7A34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CDF120" w14:textId="480D75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8BFB5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6F386C" w14:textId="146228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449C6" w14:textId="10E876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EEFCC" w14:textId="322C6C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227CD" w14:textId="4CCF27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D89E9" w14:textId="6D6224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09074" w14:textId="57A3CA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F296B1" w14:textId="512D2C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899B2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EA64" w14:textId="2B876B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ABC5F" w14:textId="77361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94B47" w14:textId="390613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99033" w14:textId="56EAB0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DDD137" w14:textId="4047AF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FF8E8" w14:textId="75686F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CB286" w14:textId="1ED5B5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CCF36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19376" w14:textId="4BDB59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F87A" w14:textId="70F80B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3154B" w14:textId="4A1544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C832" w14:textId="318E13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0FA02" w14:textId="472F9D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40261" w14:textId="2DDABF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7C3369" w14:textId="4ED1F8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0F2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A268FE" w14:textId="3419AF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2C96B" w14:textId="6B4510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5CC23" w14:textId="7DB461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3262" w14:textId="4423B8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AA102" w14:textId="59161D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FA78A" w14:textId="72F8F1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B1C7E" w14:textId="72C9AB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5E971A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F4502E" w14:textId="0A78A9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4C5A2" w14:textId="59BE95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EB84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99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124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678DE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B9FA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405FBD6D" w14:textId="77777777" w:rsidTr="00DA0A74">
              <w:tc>
                <w:tcPr>
                  <w:tcW w:w="2499" w:type="pct"/>
                </w:tcPr>
                <w:p w14:paraId="62F403E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48170820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6BA" w14:textId="754C27D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7208E" w14:textId="29AE3B3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489909" w14:textId="60E32F8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3E9F9" w14:textId="5955ABB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D3F163" w14:textId="472B50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E04D97" w14:textId="144D03D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0D5F8B" w14:textId="15485CB5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12740A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F890B" w14:textId="6296C5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594789" w14:textId="2B8519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1A12C1" w14:textId="0E71A8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E7AF5" w14:textId="61DFB4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00B27" w14:textId="63D4B6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48C4A3" w14:textId="0507A3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AC8998" w14:textId="62409F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A2FAB6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E8BFA7" w14:textId="754634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0D5A36" w14:textId="1078DA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A82E" w14:textId="2653D1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2A908" w14:textId="1808CF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B53D9" w14:textId="168328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C91A9" w14:textId="77E10A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CD477" w14:textId="17E61B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A66A4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D05868" w14:textId="6EFCB7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DC3F2A" w14:textId="399004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FD646" w14:textId="7A6DB2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BEEC3" w14:textId="1A3ED4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357B6" w14:textId="0D2665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8D166" w14:textId="4AA635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6040E" w14:textId="4EDBAC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7643C2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8BDF4" w14:textId="484EEF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ABF31D" w14:textId="050266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A5F3A" w14:textId="186382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4050F" w14:textId="2D2D49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D191" w14:textId="712C40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553B" w14:textId="3842E3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8A30E" w14:textId="6A18E4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129E6A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3BB57" w14:textId="13FA94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16F462" w14:textId="6DEEC4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A5680" w14:textId="24B4BD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552ED" w14:textId="260823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B338C" w14:textId="235942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C57FF6" w14:textId="4B1A0B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AF51B" w14:textId="3B5B0A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6E2D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823FFA" w14:textId="3B4B0D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DD3336" w14:textId="2FDA22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26CD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666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C64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F6E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D530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23669A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0D627B7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23E216" w14:textId="3F57C46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52C0C" w14:textId="473518B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7C231" w14:textId="1C99CAE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01B8FA" w14:textId="5157A2C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222D4F" w14:textId="4544DE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30E50D" w14:textId="7E38E65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CFE3C9" w14:textId="369A92C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D80DCE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27A88D" w14:textId="200C37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79E9AA" w14:textId="62A3A6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05DA54" w14:textId="60F674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958B81" w14:textId="00117D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15962D" w14:textId="052E95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2F23AC" w14:textId="6E8CF0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7869D4" w14:textId="2C37C3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2D13E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A68F1D" w14:textId="0E08FD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D0A40" w14:textId="121F63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0F145E" w14:textId="013939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D08D4" w14:textId="163030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88D14" w14:textId="151A57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8F423" w14:textId="32E602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A9B36" w14:textId="309C0B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6FB5A4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635D06" w14:textId="3507F7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F47024" w14:textId="11C899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7F186E" w14:textId="6BA9B3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8F778" w14:textId="731916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AA9AF" w14:textId="6C9587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C7869" w14:textId="11BC8A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44C2F" w14:textId="74B228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19F7C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22569" w14:textId="71ED91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21706" w14:textId="7B9F8E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9E78B" w14:textId="21FFD1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9956" w14:textId="2C17A1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B49E9" w14:textId="338673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F6F66" w14:textId="083960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16A5A" w14:textId="7244D5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F2DC4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437B83" w14:textId="74948E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631D9" w14:textId="7F078E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322D4" w14:textId="44C8EF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C066B" w14:textId="76C7E5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03D3" w14:textId="09A8CD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427E09" w14:textId="3D2B21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E9E494" w14:textId="61F4FE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38BD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F979D1" w14:textId="44DF4C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32197" w14:textId="16E5F0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C6F7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C87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971A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A2B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E1A6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tcBorders>
              <w:left w:val="dashed" w:sz="4" w:space="0" w:color="auto"/>
            </w:tcBorders>
            <w:vAlign w:val="center"/>
          </w:tcPr>
          <w:p w14:paraId="0CF816F4" w14:textId="0075E85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9E5EC5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2021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7BA70E1" w14:textId="77777777" w:rsidTr="005E03E6">
              <w:tc>
                <w:tcPr>
                  <w:tcW w:w="2499" w:type="pct"/>
                </w:tcPr>
                <w:p w14:paraId="24953BC0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5C2766C5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21F5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673B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72254F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1D8D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FBE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D6CFD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F125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5B5F3B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E87DA" w14:textId="2F9C4A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CEB2CD" w14:textId="64CB70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AE3F02" w14:textId="38FAAB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B41614" w14:textId="3FE7E7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BFDBC0" w14:textId="69FEB6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5E3076" w14:textId="2DD03C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6054C" w14:textId="134812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CB00D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052F19E" w14:textId="2BD4B0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90C2146" w14:textId="0256C5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1656355" w14:textId="54240A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9A072BE" w14:textId="33A3C7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B5ECC13" w14:textId="60212B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EC7C1DB" w14:textId="70E62B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64B6F0" w14:textId="203010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3550A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0ECD283" w14:textId="6C5EC6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54B638" w14:textId="6E2703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DF58E3" w14:textId="58268C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61CE70" w14:textId="79A444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E396D96" w14:textId="21AC35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2DF799" w14:textId="1D96C8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8075D4" w14:textId="47490E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388A9B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1633230" w14:textId="7E8EEF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5894564" w14:textId="52FC3C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E37BACE" w14:textId="58E0D8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067ADB" w14:textId="33EC25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A3ED84" w14:textId="46652F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5DB9F24" w14:textId="0DE70C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51F24" w14:textId="022415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E8AB58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92A570B" w14:textId="51E5DA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5A08B4" w14:textId="0EF783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10CB4B7" w14:textId="38CEAF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F7D835A" w14:textId="269C35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2520B7" w14:textId="7C96B9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464BA42" w14:textId="171995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74A7582" w14:textId="0F4532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8B17910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A6393FA" w14:textId="773812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30A8AD" w14:textId="60AD53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C3B9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1C0CB6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49316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F9DCB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2963D1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7E240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138990C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65B623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545B4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3E2D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7497F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F7BC6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044A3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9FBE7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5B256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73A9A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7770C1D" w14:textId="184A7A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1874E6" w14:textId="76DB64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497685" w14:textId="0917BB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54936D" w14:textId="5A2755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A87E88" w14:textId="2A8090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0B219E" w14:textId="37DDC3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1567C4" w14:textId="17E7E6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3F99E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583B52" w14:textId="3A101C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E86BBD" w14:textId="21D3FC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7A1F49" w14:textId="27C103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0EDD08" w14:textId="630297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424782" w14:textId="6D89EE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BE2AA1" w14:textId="63094A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764B9C" w14:textId="2D5079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FEFEDB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BFF3078" w14:textId="468CA7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F33C71" w14:textId="4B091A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629484" w14:textId="199BF8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E86126" w14:textId="65C615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E3B670" w14:textId="46948C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DAB309" w14:textId="790624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1363FF" w14:textId="5594ED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9DB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27ED17B" w14:textId="02291A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373346" w14:textId="022093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B6EB3B" w14:textId="3DCA64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B185E" w14:textId="09F2A9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929122" w14:textId="76D496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6AE07" w14:textId="56F3DA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DF12DE" w14:textId="17AFA1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477366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25A7B5" w14:textId="1F408A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9F8FC3" w14:textId="23B259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B10D9" w14:textId="23A918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2199E" w14:textId="2B2CE1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BD927E" w14:textId="4F2E49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A9F2A5" w14:textId="4F6E98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CE7BFC" w14:textId="182B94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BDD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700988" w14:textId="3B6F93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A6BA3" w14:textId="465DD5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70462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3F016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25CD1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3900B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DDF3E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F5B20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1ED73B18" w14:textId="77777777" w:rsidTr="005E03E6">
              <w:tc>
                <w:tcPr>
                  <w:tcW w:w="2499" w:type="pct"/>
                </w:tcPr>
                <w:p w14:paraId="4689617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7CBF54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6E256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E635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5703C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3817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FA888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54B46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9BBF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4A5AB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8E6243" w14:textId="3E2A31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5C95A2" w14:textId="130B6B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E533E8" w14:textId="1B4DC5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050CC5" w14:textId="117272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C7B1F7" w14:textId="2B04A4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0326BF" w14:textId="08DBDF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F25B4F" w14:textId="07C95E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AFE1B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A1261D" w14:textId="4119E4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3FE612" w14:textId="24ACC4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6A41F1" w14:textId="5167AB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709FA1" w14:textId="03A86A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8BE9B" w14:textId="542ACB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4EEFD" w14:textId="5E007A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13FF8" w14:textId="7C260D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034D2E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71F98D" w14:textId="13A95C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57F5D2E" w14:textId="212429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268813" w14:textId="06A90E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3F1CFC" w14:textId="37FABA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7F8D1" w14:textId="2F0B2F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13AC6" w14:textId="121912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D89764" w14:textId="3B3AEB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E9697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8B1619" w14:textId="76B547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3DB896F" w14:textId="57F15C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3444B0" w14:textId="2E3EDE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BD3DA" w14:textId="18BC23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B29B7" w14:textId="05C9C9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BC0AF4" w14:textId="1B7F0B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FCF255" w14:textId="623C9D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F9B2D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80CC9B" w14:textId="065B57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363B3D" w14:textId="22B96A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B6056" w14:textId="3ACA97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BA087" w14:textId="42434B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A3A5A" w14:textId="573405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D6A55" w14:textId="37092B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51E57" w14:textId="11D034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258E2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64DD325" w14:textId="568649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2A9F668" w14:textId="2BF4BD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E9D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D0915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43DC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3A5B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19E2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9CC29C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86B20B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1F1924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D3D90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39269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89B11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5C8BF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7241E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56CCC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9C46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F7DD58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B852088" w14:textId="6E4E60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3DD57A" w14:textId="4C6C29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337B84" w14:textId="7D85E5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165AC2" w14:textId="6D7688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A49C37" w14:textId="56A772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409DEB9" w14:textId="5B9B7D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B21289" w14:textId="3E65C1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36D1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74977E" w14:textId="07F469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E4B09D" w14:textId="7BE3B3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5849D5" w14:textId="30557E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153F34" w14:textId="63E81E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268B08" w14:textId="0B269B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05CEA" w14:textId="3CA76F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E960E3" w14:textId="44AFCF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4B15F6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1246C5" w14:textId="0DEC14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31DC05" w14:textId="14FCA2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D2673D" w14:textId="3FD224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CF4435" w14:textId="3F7B70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78962B" w14:textId="2B87F0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25E5A2" w14:textId="6D67AC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E754E9" w14:textId="7B9AC9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024F8B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A62726" w14:textId="0237E0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3894C7" w14:textId="73FF4D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B06411" w14:textId="576E75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FBCED9" w14:textId="230042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3B1940" w14:textId="1D6326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46B7D" w14:textId="57F7F2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DC7FF0" w14:textId="32FEF1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179B21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679A11" w14:textId="18486B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8E607B" w14:textId="737FC1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183484" w14:textId="742419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359A9" w14:textId="3D5BBB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B37A98" w14:textId="716877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72D6A9" w14:textId="1F446F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1E922" w14:textId="13C875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82CD8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B1F632" w14:textId="272F98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3EADD6" w14:textId="021CA8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9FC4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341A9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EC6B8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E599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36B3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F12C9DE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18D88B69" w14:textId="77777777" w:rsidTr="005E03E6">
              <w:tc>
                <w:tcPr>
                  <w:tcW w:w="2499" w:type="pct"/>
                </w:tcPr>
                <w:p w14:paraId="4202BB5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1CF5DC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D9FE9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0844E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4894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64CF2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6AEA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A5806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3AFB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DA9EA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4D73EE" w14:textId="04363E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56D18" w14:textId="7B9745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170077" w14:textId="602126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79D1C2" w14:textId="694335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70FB7C" w14:textId="3A85A1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C8F20" w14:textId="1DE8C4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0BB989D" w14:textId="3BE391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FB86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04F117" w14:textId="3C47D9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DA1CE67" w14:textId="0D0E73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83775" w14:textId="06A2F6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F46F06" w14:textId="10D945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42C31" w14:textId="3516D7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304D09" w14:textId="039AE3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082836" w14:textId="264A83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ADAF5A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6588C" w14:textId="51774A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5FAD9B" w14:textId="02533F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93D65F" w14:textId="39BFAA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93C3CB" w14:textId="77BD49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B0EF3" w14:textId="39287C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94FB3" w14:textId="00E76E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43748D" w14:textId="52761F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F2674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0DE201" w14:textId="329677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8A402E7" w14:textId="484970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1016C9" w14:textId="756CC6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6DFB4" w14:textId="57F36B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00EF8E" w14:textId="04425A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F2FB64" w14:textId="31E64A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31F3D" w14:textId="66B493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30D82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1714CBC" w14:textId="746CB5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99B3BF" w14:textId="56C840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916C24" w14:textId="53224B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EA567" w14:textId="6BDE18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4C31DE" w14:textId="313575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21D621" w14:textId="5A21F8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20B0F1" w14:textId="693352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6C348B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E23341" w14:textId="3FB303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D51695" w14:textId="14B79B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D0476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4FAB8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736E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0EB8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9356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CC9CE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5134AC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B8738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27E25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2248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46C84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7E315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36F5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C6F3A0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11676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13B3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48963" w14:textId="4281F0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87843D" w14:textId="4AB43C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E8F9F1" w14:textId="0325F0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C96DF7" w14:textId="22ADE5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08C6749" w14:textId="4A8F6A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32B19" w14:textId="1F8C98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790DD0" w14:textId="0DF943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B06024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CA3A9E" w14:textId="155299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37A154" w14:textId="069177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34FCDD" w14:textId="266F68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D5931B" w14:textId="06822E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9776E" w14:textId="0E9702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E7A449" w14:textId="0F517A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963898" w14:textId="46D916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73052B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92165E" w14:textId="7CEF9D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70CCF2" w14:textId="72CA85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732D9D" w14:textId="69C2D6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A9C7BC" w14:textId="3475D1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606020" w14:textId="67D1D7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546399" w14:textId="225783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7DB25D" w14:textId="4F6CD4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646AC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E2AB93" w14:textId="4F3437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DCDF80" w14:textId="4DEE3F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76F4B7" w14:textId="3DB520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96C156" w14:textId="74A2F0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83C434" w14:textId="01E41C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0ACF10" w14:textId="1F4C6C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B6804A" w14:textId="067F92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EFD967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22518" w14:textId="6B672C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35F5C4" w14:textId="74CB98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223732" w14:textId="48796F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AC4E95" w14:textId="52DA5E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4F86A9" w14:textId="5D4009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EE0E1D" w14:textId="55B55C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A026CE" w14:textId="3F43B3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33A9A4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82F162" w14:textId="38BC4D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730A61" w14:textId="1F7194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61F38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C900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1983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C9A59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E3838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3E734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5D7C019D" w14:textId="77777777" w:rsidTr="005E03E6">
              <w:tc>
                <w:tcPr>
                  <w:tcW w:w="2499" w:type="pct"/>
                </w:tcPr>
                <w:p w14:paraId="46690C3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FC90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0688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A9AD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72DC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8D664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98DE3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9302C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DEA21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F0E69E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042C019" w14:textId="101D79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2BD06C7B" w14:textId="0A8240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5DE65A6" w14:textId="57746A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6FEE8FA2" w14:textId="59B947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091D48" w14:textId="758A62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B52E7F" w14:textId="2A4974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77C581B8" w14:textId="38A135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5382DA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170198B7" w14:textId="74AAFA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34C5735" w14:textId="5CC546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BA64F9" w14:textId="4FC628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C05A55" w14:textId="065A5D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56395B" w14:textId="3F5852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E34706" w14:textId="53B9BB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528B1C2" w14:textId="510091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A22FE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73B3E45" w14:textId="3E0C64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6D0D387" w14:textId="77081F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4FC28C" w14:textId="34FF6C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77344" w14:textId="6625DD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3DBBA9" w14:textId="46EBB8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5538ED" w14:textId="247451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375EA17" w14:textId="5DF473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6C4F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2155A16" w14:textId="3AA8FB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82DC04D" w14:textId="5BD1FF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3740AA" w14:textId="5A6317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B86271" w14:textId="710ABB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A57B17" w14:textId="0DDBFB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700CE0" w14:textId="2037E6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4AAE051" w14:textId="1C05D6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3419A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831E32B" w14:textId="576F8F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CE4DF63" w14:textId="250EB4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5A889F" w14:textId="1A6408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380353" w14:textId="10EF23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E4262D" w14:textId="2CD7FC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994778" w14:textId="775D59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8579D24" w14:textId="7D3C89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50901E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0DCA43D7" w14:textId="2D6D77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3994CEC" w14:textId="388B2D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28CDF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71E9C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8222C7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211B66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C8FD5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59A8D6D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5306345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78102C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5D0B4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86B25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7527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8495A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6EDC2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070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E9B2E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DF0CC4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55B690" w14:textId="07F686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497359" w14:textId="2E8EED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DB10A7" w14:textId="24B70B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A78C3" w14:textId="4A9735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979D1F" w14:textId="788A6A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735E4B" w14:textId="7CD80A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F52748" w14:textId="27976A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210D0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9DA62F6" w14:textId="41CB23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37206" w14:textId="441EFF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0A375B" w14:textId="786EF3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A7C79" w14:textId="363570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5DC56" w14:textId="1EB8CC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62B9CA" w14:textId="4AA365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7E5F76" w14:textId="489AEB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BBBB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2FEAE19" w14:textId="34A544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69D104" w14:textId="6A7042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481C8" w14:textId="18CA17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3D51B" w14:textId="53D6F1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36BF6" w14:textId="6C99BF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119FA6" w14:textId="6C3797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2670A1" w14:textId="117ACB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655901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1D0C2F" w14:textId="703C8F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9439D" w14:textId="61358C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9E06" w14:textId="57D9B1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E22AA9" w14:textId="1C33EC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8B9779" w14:textId="508FE2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3EBD05" w14:textId="32E0E1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E64E44" w14:textId="220265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121F5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86D433" w14:textId="172569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876153" w14:textId="6AE28A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D7ADB" w14:textId="00EAD4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4EE4E6" w14:textId="0E09B7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B00E04" w14:textId="237771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168DB7" w14:textId="32CFC6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476C49" w14:textId="7824CF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914EF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47FE08" w14:textId="612340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E934B2" w14:textId="03DF3B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78EE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52A9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44700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8A5A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506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F8F09E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7BADDC4C" w14:textId="77777777" w:rsidTr="005E03E6">
              <w:tc>
                <w:tcPr>
                  <w:tcW w:w="2499" w:type="pct"/>
                </w:tcPr>
                <w:p w14:paraId="7956D97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63E41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0DC7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7639A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EFB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4CDE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30B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077AB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FAFA5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4586AA8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1BDBC" w14:textId="7076A0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48D9C5" w14:textId="1A8078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D739CD" w14:textId="27E456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D14225" w14:textId="3F5190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E342A8" w14:textId="690B02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81103C" w14:textId="17BC8F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58822D" w14:textId="2ED5B7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E6998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49B185" w14:textId="57C0B6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2C3466" w14:textId="475C35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E31B46" w14:textId="2474A9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9A2DB0" w14:textId="5AA780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D789F0" w14:textId="02FCC8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37D3A" w14:textId="17F221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77E705" w14:textId="2586B2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008E4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9DEE9E" w14:textId="10B606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5D82459" w14:textId="038831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75B65" w14:textId="35628E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7A35A4" w14:textId="19CD91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68A979" w14:textId="3050F0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3A5914" w14:textId="54ABD1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8311A" w14:textId="64C110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EAA4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03AB3" w14:textId="102203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1B8C23C" w14:textId="471ECA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007680" w14:textId="3F8084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CEEC56" w14:textId="78B7A1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4D5EEF" w14:textId="1703A7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FB971" w14:textId="00B26A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B9C386" w14:textId="47AC3F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1781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260E73" w14:textId="20124B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7052A44" w14:textId="699860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336065" w14:textId="4AB218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5FFE5" w14:textId="6C466E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6E21D" w14:textId="7CE2CA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8D37EB" w14:textId="7673CC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A713DA" w14:textId="54357F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9F9D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259321E" w14:textId="4C2E09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E49D56" w14:textId="5E00A3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4D0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7253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E7D3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461E2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FF144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B2148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CA691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D3F3E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2D8BD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5A88B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3B33D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F84E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AAA0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B977A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311D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7FE16B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5C71B7" w14:textId="12DD7B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835EDC" w14:textId="04E00B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DAEE8C" w14:textId="7E410C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FE356A" w14:textId="65F6FA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542B6D" w14:textId="78E8CA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12E19F" w14:textId="6874DA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664F54" w14:textId="5CFCCE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0314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9B96197" w14:textId="6D5B9F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196CE" w14:textId="5CD0D8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63121D" w14:textId="3A793A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BA9BA2" w14:textId="26E92E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F15911" w14:textId="7D5D80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F29208" w14:textId="5724E7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D900DD" w14:textId="7855BD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7EF6F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42A3EA" w14:textId="7FDC13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9729DE" w14:textId="2EACF0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DE5AA" w14:textId="0B0975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0978E" w14:textId="6F194E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52F288" w14:textId="722E6C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2F4458" w14:textId="6A8363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5D9DE3" w14:textId="5B47BE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940124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D531FB" w14:textId="3693FE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EB3244" w14:textId="4ACE74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42A81" w14:textId="2BB221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F5B7F" w14:textId="0C8B25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5FFA9" w14:textId="32DF97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9DDF37" w14:textId="1DAE40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89459B" w14:textId="5A2A00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7DFC4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A099512" w14:textId="234195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A88942" w14:textId="6FA166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A6B23E" w14:textId="43E313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0EBBC" w14:textId="199DFC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3064C3" w14:textId="1E4180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966209" w14:textId="5AD276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BBAE7" w14:textId="35ED1B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AB03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43C06E" w14:textId="0C5473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9FBE0" w14:textId="0D5283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809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4FE5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2A6A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42806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4442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4BE82D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50B1B1D" w14:textId="77777777" w:rsidTr="005E03E6">
              <w:tc>
                <w:tcPr>
                  <w:tcW w:w="2499" w:type="pct"/>
                </w:tcPr>
                <w:p w14:paraId="57E9554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74EAFD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7986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34F93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49297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C8917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80ACBD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6F9ED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2D38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7FC1C1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0B1BF1" w14:textId="4B19C7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3BD8AD" w14:textId="4C98FB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F41C85" w14:textId="5B0105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6F295" w14:textId="02241A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C516EC" w14:textId="78C368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D1894" w14:textId="115014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74AC20" w14:textId="446424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10CB9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DCF1D26" w14:textId="36FB93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9E1B20" w14:textId="5181E5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37476" w14:textId="74B92E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7CAE7" w14:textId="75F55A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CFD975" w14:textId="0C5BB8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D639AA" w14:textId="4A34C2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6F18A2" w14:textId="550959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4D1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75EC69B" w14:textId="1CB434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F5F9FA" w14:textId="0A6C43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83EB93" w14:textId="7096C9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F134A2" w14:textId="175AAD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CD03E" w14:textId="58ED90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DA680" w14:textId="43E308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F95D61" w14:textId="705479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ED339EB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91B73E8" w14:textId="702FCB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D3A565D" w14:textId="2E9242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0FE169" w14:textId="6C9838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4758C2" w14:textId="00149F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4B543" w14:textId="4270BC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A9A50" w14:textId="3E86BF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0EDA23" w14:textId="7E2CF7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A3309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61D7F9" w14:textId="254262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A718A4" w14:textId="5ECAFA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9135D" w14:textId="0D9DE8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188AB6" w14:textId="6FE27D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8E3D3C" w14:textId="22547E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00DD2" w14:textId="29A01E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AF2820" w14:textId="642E72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A377C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8CBA79" w14:textId="0E5EFB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DA79B7" w14:textId="4185FF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C3F7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9AA3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796A3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EDAF5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6CFFF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336BBBF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5CD7FE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40F95F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B0A1F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41C9B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E4FEB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BE4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5778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B6C9A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61D40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2EA35E8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7F506" w14:textId="68BFD2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FC30B" w14:textId="6FE0B2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6A4AFE" w14:textId="53D395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CBF5D8" w14:textId="73677D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A35E2D" w14:textId="6D52D7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4609DBF" w14:textId="7D4E5A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90611B" w14:textId="7F535D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B7F50D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E22CABD" w14:textId="00C395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89D1C" w14:textId="06FCB2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401CF4" w14:textId="482F88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A3980E" w14:textId="37A131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0D1BA4" w14:textId="364616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A3228" w14:textId="5810B2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92D842" w14:textId="321AA9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BFC0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4E15E9" w14:textId="43077E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AB6D93" w14:textId="3E2945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9789C0" w14:textId="7E752D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8C7394" w14:textId="326093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3AACBC" w14:textId="2C8001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019C70" w14:textId="377128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DB3CFF" w14:textId="7EB82E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F7ED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5B1575" w14:textId="45641A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52ECCA" w14:textId="651B68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52DF92" w14:textId="0A0199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57A3E1" w14:textId="06F383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36BF49" w14:textId="1B5C57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55377A" w14:textId="5E3EC5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3E02A3" w14:textId="13E63A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983BF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5949C6" w14:textId="1BA19D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6FED9F" w14:textId="3D0196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FBCB8B" w14:textId="4ACD0F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BCA216" w14:textId="43447B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2F2F2" w14:textId="0E5A1D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EF64C" w14:textId="2EBAF6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4B86EB" w14:textId="58DD04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245A9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652B21" w14:textId="42A862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34454A" w14:textId="46DCBE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52F97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39B61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0BFC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D555E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4D9B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586F25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DA0A74" w:rsidRDefault="00F93E3B" w:rsidP="00DA0A74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DA0A74" w:rsidSect="00DA0A74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6B2F89" w14:textId="77777777" w:rsidR="00516166" w:rsidRDefault="00516166">
      <w:pPr>
        <w:spacing w:after="0"/>
      </w:pPr>
      <w:r>
        <w:separator/>
      </w:r>
    </w:p>
  </w:endnote>
  <w:endnote w:type="continuationSeparator" w:id="0">
    <w:p w14:paraId="1CCDE127" w14:textId="77777777" w:rsidR="00516166" w:rsidRDefault="005161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BCCCCF" w14:textId="77777777" w:rsidR="00516166" w:rsidRDefault="00516166">
      <w:pPr>
        <w:spacing w:after="0"/>
      </w:pPr>
      <w:r>
        <w:separator/>
      </w:r>
    </w:p>
  </w:footnote>
  <w:footnote w:type="continuationSeparator" w:id="0">
    <w:p w14:paraId="1DDF6C98" w14:textId="77777777" w:rsidR="00516166" w:rsidRDefault="005161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25A8F"/>
    <w:rsid w:val="0005357B"/>
    <w:rsid w:val="00071356"/>
    <w:rsid w:val="00097A25"/>
    <w:rsid w:val="000A5A57"/>
    <w:rsid w:val="000E2618"/>
    <w:rsid w:val="001274F3"/>
    <w:rsid w:val="00151CCE"/>
    <w:rsid w:val="001B01F9"/>
    <w:rsid w:val="001C41F9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B0D6A"/>
    <w:rsid w:val="004F6AAC"/>
    <w:rsid w:val="00512F2D"/>
    <w:rsid w:val="00516166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1583A"/>
    <w:rsid w:val="008B1201"/>
    <w:rsid w:val="008F16F7"/>
    <w:rsid w:val="009164BA"/>
    <w:rsid w:val="009166BD"/>
    <w:rsid w:val="00977AAE"/>
    <w:rsid w:val="00996E56"/>
    <w:rsid w:val="00997268"/>
    <w:rsid w:val="009E5EC5"/>
    <w:rsid w:val="00A12667"/>
    <w:rsid w:val="00A14581"/>
    <w:rsid w:val="00A20E4C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A0A74"/>
    <w:rsid w:val="00DA6A3A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6812</Words>
  <Characters>38834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2021-04-12T07:59:00Z</dcterms:created>
  <dcterms:modified xsi:type="dcterms:W3CDTF">2021-04-12T07:59:00Z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