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5556"/>
        <w:gridCol w:w="5556"/>
      </w:tblGrid>
      <w:tr w:rsidR="00DA0A74" w:rsidRPr="00DA0A74" w14:paraId="40983BE3" w14:textId="4DB013E8" w:rsidTr="00DA0A74">
        <w:trPr>
          <w:trHeight w:val="14949"/>
          <w:jc w:val="center"/>
        </w:trPr>
        <w:tc>
          <w:tcPr>
            <w:tcW w:w="2500" w:type="pct"/>
            <w:tcBorders>
              <w:right w:val="dashed" w:sz="4" w:space="0" w:color="auto"/>
            </w:tcBorders>
            <w:vAlign w:val="center"/>
          </w:tcPr>
          <w:p w14:paraId="66537F75" w14:textId="1E7EFF02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</w:pP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begin"/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separate"/>
            </w:r>
            <w:r w:rsidR="009F4490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t>2023</w: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85" w:type="dxa"/>
                <w:left w:w="85" w:type="dxa"/>
                <w:bottom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692"/>
              <w:gridCol w:w="2694"/>
            </w:tblGrid>
            <w:tr w:rsidR="00DA0A74" w:rsidRPr="00DA0A74" w14:paraId="79F6697B" w14:textId="77777777" w:rsidTr="00DA0A74">
              <w:tc>
                <w:tcPr>
                  <w:tcW w:w="2499" w:type="pct"/>
                </w:tcPr>
                <w:p w14:paraId="1E763E4B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bookmarkStart w:id="1" w:name="_Hlk38821049"/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9"/>
                    <w:gridCol w:w="359"/>
                    <w:gridCol w:w="360"/>
                    <w:gridCol w:w="360"/>
                    <w:gridCol w:w="360"/>
                    <w:gridCol w:w="360"/>
                    <w:gridCol w:w="360"/>
                  </w:tblGrid>
                  <w:tr w:rsidR="00DA0A74" w:rsidRPr="00DA0A74" w14:paraId="684222CD" w14:textId="77777777" w:rsidTr="00DA6A3A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9408482" w14:textId="1C33D9D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B285114" w14:textId="68685D0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BB7502" w14:textId="0B4AA82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684BA99" w14:textId="04E7D59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CF75680" w14:textId="2551D12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BE3AF3" w14:textId="33BCCEE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7E85CF0" w14:textId="4C58ABB6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31DF8F53" w14:textId="77777777" w:rsidTr="00DA6A3A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C3DF47A" w14:textId="39617C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FD8DCA2" w14:textId="6034292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D953DC5" w14:textId="387AF0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16F7F6B" w14:textId="666138A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77DEF9" w14:textId="248DF29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AB1CBA7" w14:textId="35160CE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1DE8D4C" w14:textId="44C35DA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AFA4FA2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688A4083" w14:textId="2B452D1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AD9C7DF" w14:textId="61373C3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FD5672A" w14:textId="4CAE195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8E39618" w14:textId="0B7DFC4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E01D669" w14:textId="031A2D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78B3CC1" w14:textId="5AE5885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3A6A44F" w14:textId="14F15BF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23F797F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3FCDA0AA" w14:textId="4810D28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E99770B" w14:textId="3C3F5A5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078C04D" w14:textId="1B0163C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3764BF9" w14:textId="4256DE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C4D6EFD" w14:textId="6A43223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1A7D074" w14:textId="674A5BF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DF4C53D" w14:textId="45F4D65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0529957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7824C9C9" w14:textId="26516E7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65E1D41" w14:textId="6C1AC4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3951C8E" w14:textId="2C55C91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A755A8A" w14:textId="58913B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31F29A4" w14:textId="2068CB5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D8D3352" w14:textId="13A51B5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CF6BA37" w14:textId="28A1B2C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97D45F8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4BD14B6A" w14:textId="1C52149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746ECD0" w14:textId="6278E33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6F7B018" w14:textId="74BB4A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72B5BF7" w14:textId="4B48652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573E501" w14:textId="36EFEB9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A251BC6" w14:textId="3118561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CA74E8D" w14:textId="3B5B7BD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144E5B8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55F237A0" w14:textId="54A40A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84CCAC5" w14:textId="7C482A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50BB2A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CD13DE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241B31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D7F8AB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0F850E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D861116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4D521D1C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B4A50A8" w14:textId="2E47085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D052ACD" w14:textId="26A91AC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47D848" w14:textId="4445EC5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1412BE2" w14:textId="73B09BD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C3D3BE5" w14:textId="0F8CA0D4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42F7BE9" w14:textId="79E91F3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CB16A91" w14:textId="219AB70A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33AD79B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2338C3E" w14:textId="473873F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E9814E4" w14:textId="50F1785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B665E05" w14:textId="43954DE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31D4F0" w14:textId="489103C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C2BCF9" w14:textId="08F9C8E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CD888BB" w14:textId="282AB92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A023F15" w14:textId="56A5277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878283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6EF0BCF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E8FAF3" w14:textId="75ED27B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F01189" w14:textId="30D0E80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DD9A7D" w14:textId="2E7EFC5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7C63CF" w14:textId="2AAAF21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0DD119" w14:textId="70BE98F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7E5CF65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DC4D67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227866D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0ABAC2" w14:textId="30D3D5D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AB7AB9" w14:textId="41F116C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8FC14F" w14:textId="706E189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F7ACB7" w14:textId="4127920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A9F174" w14:textId="2E242AF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21700F8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331944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00C2DED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8C1CD1" w14:textId="1F9293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3A56F1" w14:textId="36EEADF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262D4B" w14:textId="525155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A49CF7" w14:textId="3194595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26A059" w14:textId="064BE55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0085942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4B0FF9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74338E4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641D12" w14:textId="60DDD6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BBFCBA" w14:textId="708290A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DB4676" w14:textId="4C72A9F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2ADD02" w14:textId="47348C9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6D5BCA" w14:textId="0BE86D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1AC5CD2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CB553C4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2099FA7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54819C" w14:textId="4B457C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FD04B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AA4EB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9AE72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A3664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2D4390DF" w14:textId="77777777" w:rsidTr="00DA0A74">
              <w:tc>
                <w:tcPr>
                  <w:tcW w:w="2499" w:type="pct"/>
                </w:tcPr>
                <w:p w14:paraId="57FEA032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26743028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5487A9" w14:textId="1DF49FC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E55501" w14:textId="25F7A66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FAF5CE" w14:textId="082C2A7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1B4D626" w14:textId="603701B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1884261" w14:textId="371C994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3673D29" w14:textId="01F0B77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AA21108" w14:textId="270A90A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69AEF91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268369D" w14:textId="0A9BCC7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303F4D6" w14:textId="2F33728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D47A60" w14:textId="3CD5212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7679D66" w14:textId="040697E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D0E51CE" w14:textId="4C9090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9654081" w14:textId="2A44718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C684139" w14:textId="5495016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5696DFF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0E54892" w14:textId="010E195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71DDA0A" w14:textId="490FCFF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4272AC" w14:textId="435EBD4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35FD6F" w14:textId="6641974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487A11" w14:textId="7F5E9A5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7FC9D9" w14:textId="02B01E8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D6F6458" w14:textId="05AF792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8D12FD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8AD83F1" w14:textId="72BD51E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3AB5FCA" w14:textId="5CC6D6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67470" w14:textId="0141528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DE566" w14:textId="5D53068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6456E" w14:textId="4A7D9DB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6282D2" w14:textId="4F4612D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341A7DB" w14:textId="2D12314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C18191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C23FB55" w14:textId="7C44B91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B6DC242" w14:textId="3F5405D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C25F73" w14:textId="0C33E15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D4BA2E" w14:textId="63701AF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7D35" w14:textId="3FB1F03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8B35E4" w14:textId="087AA30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A9F4B4A" w14:textId="632EA0F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6C21C0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8784F0" w14:textId="65304B1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103AF27" w14:textId="6C435D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6314FB" w14:textId="1613F95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28A24C" w14:textId="0698FC4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E71D07" w14:textId="39019AA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5160D9" w14:textId="4C2BC9D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FD2D5D" w14:textId="5A6670E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BBA198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FBA312D" w14:textId="59488F7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4FD761F" w14:textId="53214E5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A956F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79CAB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2ED4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4AC8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CCAA9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26FC7C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37F083FD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70553BF3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1046491" w14:textId="2AE0B3F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092D87B" w14:textId="1786480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87BD4D" w14:textId="23F053F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760BE9" w14:textId="127433C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1B3DAC9" w14:textId="778085E6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BDD3580" w14:textId="785C69F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05A394F" w14:textId="5E110AF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5B564D4F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0E9D895" w14:textId="31F9EE1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62696FB" w14:textId="171C94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17B06A2" w14:textId="65705CC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7BA3A9D" w14:textId="4CEF300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E6750A2" w14:textId="38142BD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C8D2826" w14:textId="5DB1D35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E4A16B7" w14:textId="2E119F0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BA0528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8E0BFF2" w14:textId="37BF6C8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305E24" w14:textId="270B7F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983989" w14:textId="7F6D56D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E407EC" w14:textId="4E07F64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10D527" w14:textId="20BD292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CE3301" w14:textId="0BD6B56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9876E53" w14:textId="1300AC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507752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089C501" w14:textId="4D97ECA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577C4D" w14:textId="172F768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484DA6" w14:textId="7D90DD5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D78B34" w14:textId="1F0B240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04490C" w14:textId="6A6A68D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730E47" w14:textId="51D0E73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AF7871E" w14:textId="4D4127C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7BD376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A24FD54" w14:textId="28E4F25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175BE7" w14:textId="01B0BA6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2D8556" w14:textId="184D0B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60F49B" w14:textId="33E3667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94B946" w14:textId="5BA40CA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94798A" w14:textId="33B105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076513" w14:textId="5492A9A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4F087F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1028E43" w14:textId="26BD90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1843C8" w14:textId="76F341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ED2646" w14:textId="30717FD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E22FD5" w14:textId="4A898E5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51E781" w14:textId="1D03C6C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2B13B5" w14:textId="4A71496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9FEA69" w14:textId="4F1D288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68DC10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A9C4BE5" w14:textId="72CA285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186922" w14:textId="0B22236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86082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F2BE7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81CB5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61FEC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78DB9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54FFA5B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2493E81D" w14:textId="77777777" w:rsidTr="00DA0A74">
              <w:tc>
                <w:tcPr>
                  <w:tcW w:w="2499" w:type="pct"/>
                </w:tcPr>
                <w:p w14:paraId="49CAB004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1518B389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FCF74AC" w14:textId="6BB9D67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BBE7EA" w14:textId="5C2E7C2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BCD88B" w14:textId="4D4BF51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CC32D9" w14:textId="033B2F6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C78D51" w14:textId="1181468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8853824" w14:textId="5B21F16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C77D25" w14:textId="1FD57D3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CC56A4A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AC3FFF" w14:textId="72C968A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E200070" w14:textId="71DEF85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CBDAA9E" w14:textId="08A9963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34758BF" w14:textId="7E7D3F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3248037" w14:textId="78C20FA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A5775E0" w14:textId="03B1F73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51FF8C" w14:textId="0D28C97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80662F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C8B56D9" w14:textId="5B2C856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88FA4FC" w14:textId="6872572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B955CC" w14:textId="2DC0D5C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1D75CA" w14:textId="598A894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3C7178" w14:textId="4BCA12D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D9CD14" w14:textId="6B50654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9D52DB" w14:textId="5350F0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EAE709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CDD15FB" w14:textId="61601C9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8A11028" w14:textId="3B909DB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59D6F" w14:textId="0F955B1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A56912" w14:textId="5FC1998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C7E6E" w14:textId="077093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AFFDB" w14:textId="70E988F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462962" w14:textId="1415B40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C03038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52312F8" w14:textId="103888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D9BAF6E" w14:textId="70DDA30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A5C1B0" w14:textId="65AEF6C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0455A6" w14:textId="66F03A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56C3E8" w14:textId="2B43809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A665D7" w14:textId="2FA84F0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9D9251" w14:textId="4AA3917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973F3FE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AAAEAD8" w14:textId="6299866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A003F1B" w14:textId="6E132F5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81B219" w14:textId="3909E54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9A20E8" w14:textId="3ECF89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D241F" w14:textId="7AC0B1E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8F89CF" w14:textId="6E95E0B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4A6AE27" w14:textId="08AE3BE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C72FD5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06451B5" w14:textId="3A93CE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39F5EF3" w14:textId="51DD66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0A741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4215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5107E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A8692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D6E74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576577D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03FD96D4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56B5ECA9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8FEDCD" w14:textId="3DC4B464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6A2A072" w14:textId="17FC0FC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7F2207D" w14:textId="1461BCE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D5248A" w14:textId="4834CEF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1E7A6C3" w14:textId="6BD7BEB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F55E82" w14:textId="0E7F865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3768A2" w14:textId="6EC4324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5443D33D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C44F91F" w14:textId="3F5CE81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D15D90E" w14:textId="2AA9A02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A34A9CD" w14:textId="57CCBAC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6314C3" w14:textId="2946939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12036E9" w14:textId="140A29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BE759B7" w14:textId="459BD2C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569BB50" w14:textId="5CD4B7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28BEAD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90BA992" w14:textId="2FCA3BE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751AC8" w14:textId="74D8DB4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915535" w14:textId="1A7C406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7E90F9" w14:textId="01EFB51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8C5535" w14:textId="6BAC91C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ADA74B" w14:textId="13D2DE6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F7EEAB" w14:textId="137C607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CE1623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CBE0AD5" w14:textId="47BB5D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B27276" w14:textId="2FCD219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DDCD9E" w14:textId="514853B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25FB72" w14:textId="1C64787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2C151C" w14:textId="723ECC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32C50F" w14:textId="3EDEA6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BED43F" w14:textId="472829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03D47D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D8165B2" w14:textId="2D57E99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271A5B" w14:textId="3D419CE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2AF3D8" w14:textId="54A181A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D976B1" w14:textId="72900C5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AB3A3E" w14:textId="6EF80F0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E64379" w14:textId="7436F58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B768D4" w14:textId="6E658FD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589BD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9F9A6C5" w14:textId="51D2678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7FBF17" w14:textId="420977D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D2A1EF" w14:textId="3108399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9B19BA" w14:textId="630A863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36CE7C" w14:textId="6382D9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9C43B1" w14:textId="7A86175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EDD8C36" w14:textId="517223E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2FDC50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65FE8CA" w14:textId="3DC281C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726B1F" w14:textId="4795ABE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8440A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B12FF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89125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91224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DD61C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807392B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3808ABFD" w14:textId="77777777" w:rsidTr="00DA0A74">
              <w:tc>
                <w:tcPr>
                  <w:tcW w:w="2499" w:type="pct"/>
                </w:tcPr>
                <w:p w14:paraId="6E8737E6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6C7EBE15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7860A0" w14:textId="7F778F93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1FAD86" w14:textId="3345EA7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F50A786" w14:textId="015B8F0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437A237" w14:textId="7EDE8AD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556C5FD" w14:textId="1C6EB4D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F6429D" w14:textId="09C23E9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E667AB7" w14:textId="0B6A412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9B8972E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</w:tcPr>
                      <w:p w14:paraId="554F125B" w14:textId="1B8CDD7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</w:tcPr>
                      <w:p w14:paraId="55800818" w14:textId="07E217C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2BC37529" w14:textId="6234C2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047263B7" w14:textId="5DEEF50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33681156" w14:textId="5ADCF3F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3A6DF060" w14:textId="6341ED2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</w:tcPr>
                      <w:p w14:paraId="26AB6E70" w14:textId="4527A90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27D1FB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98C870B" w14:textId="0A0C32A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F2587D6" w14:textId="58D3FFC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DD90A96" w14:textId="662932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78016B" w14:textId="355706A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DB596A" w14:textId="5617C1F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01EE6E" w14:textId="70FE21D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F24D146" w14:textId="3AE275C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53DE7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65361BD9" w14:textId="21CEA6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67D73D67" w14:textId="101B8E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75B95FF" w14:textId="2EA2492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9641F6" w14:textId="31C6F9B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26D4A8A" w14:textId="3E763F8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D1779D" w14:textId="1BA40B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FE66F98" w14:textId="791DBB8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D0817BC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3A8ADA5E" w14:textId="09D2587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BE81F23" w14:textId="4926C2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FF7D80" w14:textId="395567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E7E4DAC" w14:textId="30D4233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76A5D5" w14:textId="799F0F8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C4E161" w14:textId="0B3DCCC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407099A" w14:textId="73D18DD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D33A9B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7A836960" w14:textId="1EB6F56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1E6E7F2A" w14:textId="703E85D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0112855" w14:textId="11294EC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D44EF96" w14:textId="7331C4C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8A83BDC" w14:textId="1C7F366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90D5631" w14:textId="3FAA139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FB06587" w14:textId="1B62407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BB16394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2027166" w14:textId="1DA8B2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42C53E6E" w14:textId="2723B0A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3F8DCC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D3A777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705DA6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698C13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0D3A2BD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246660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22260EC9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151660D6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1204E5" w14:textId="4E63227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35290CC" w14:textId="41B103F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189A027" w14:textId="11E7DD5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7D1BAEF" w14:textId="0BE8CCF3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FD103B" w14:textId="33F2846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E648F9E" w14:textId="20B0CAC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2E6A35F" w14:textId="08FB7B8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56086A62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8DA5D2" w14:textId="5F35B1B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31F25FB" w14:textId="5C17259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D00ECF7" w14:textId="2D0F8D3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78FB751" w14:textId="5E23C6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F78745E" w14:textId="1590936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B15211A" w14:textId="3D4D08A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4A3ABF3" w14:textId="53F5213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05F4F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BE61B07" w14:textId="0A2422F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A7A4D2" w14:textId="464C89D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6AFEDA" w14:textId="2D48FF9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BFE6FD" w14:textId="04491A8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0D19B5" w14:textId="213173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9FE528" w14:textId="0F5CF23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272D69" w14:textId="3915992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38010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69400DF" w14:textId="7754D6E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F25423" w14:textId="09E7A8F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92967D" w14:textId="7E1D40C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A3EFBB" w14:textId="200BD38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30CD39" w14:textId="2EDECE6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3DD9F3" w14:textId="40E399F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DF1BBC" w14:textId="1C68BB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3F1A51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68CE5AD" w14:textId="307B473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54003B" w14:textId="765FC8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999DDD" w14:textId="173881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4A1D99" w14:textId="2DF205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5E493B" w14:textId="65989A1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2C1D52" w14:textId="226E2F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6DB82B" w14:textId="010AB14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16C1E4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3E18751" w14:textId="585598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110BDC" w14:textId="722D37D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00E42B" w14:textId="0F0B3E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3E1903" w14:textId="757639E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528EAA" w14:textId="03330BD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37CBEE" w14:textId="2E26A6B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A971777" w14:textId="7B26F41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26833D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BD3434A" w14:textId="2CC6DB6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C96D7D" w14:textId="246BD4D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7A14C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7BCAE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237A4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179DF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14A77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54C2834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5ABCB9D1" w14:textId="77777777" w:rsidTr="00DA0A74">
              <w:tc>
                <w:tcPr>
                  <w:tcW w:w="2499" w:type="pct"/>
                </w:tcPr>
                <w:p w14:paraId="79F650E7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03DDDB42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98AA0DB" w14:textId="29E73DF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649E3F9" w14:textId="5FB7AA1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BBAF61" w14:textId="4A78018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A4419F8" w14:textId="54CCAAE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1A51124" w14:textId="71EAFD2A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48F67F1" w14:textId="7CF1829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938EE6" w14:textId="48852CE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0D9A45E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1313450" w14:textId="4C89C23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7B0C9E4" w14:textId="4A0FE6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43DE7CD" w14:textId="656AC0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F2713F" w14:textId="64FB99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0EF6C8E" w14:textId="4DE761B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C24685E" w14:textId="1A4CAEC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BC49D77" w14:textId="671D7A9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F18A2E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8835E3A" w14:textId="26955D0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2C293C3" w14:textId="1580099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AB7E9F" w14:textId="3E5D635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259158" w14:textId="2B51F13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45D947" w14:textId="3D755FC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AD3962" w14:textId="795BEDF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97F2E1B" w14:textId="3EB2103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1C1CA3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F2ED46E" w14:textId="569BB95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2986F9A" w14:textId="27F108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FE5983" w14:textId="3BFAAD9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BCC605" w14:textId="23680DD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054F9C" w14:textId="293193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CBEA70" w14:textId="066D9B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8EDB191" w14:textId="36B87E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45E8D7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2775ED9" w14:textId="0141A9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87E6D98" w14:textId="24B91D1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3F33FE" w14:textId="1C9BF0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BA4D99" w14:textId="68C36D9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3FB481" w14:textId="090D06B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FCB579" w14:textId="42CFB10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CA990F" w14:textId="546ABD8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95014EE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A661734" w14:textId="76B44A8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994F1DE" w14:textId="2818795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0FB287" w14:textId="79074CA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40DFEC" w14:textId="25A3D7B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DB5CBD" w14:textId="6205444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81B01A" w14:textId="4EB999D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4DAF6F" w14:textId="5625A96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87621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03FE5F8" w14:textId="6C97EB6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E66506E" w14:textId="49C3A3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28773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11D2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77CA7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9F0FA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2813A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377DC9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513687FF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200F4D99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40C30AE" w14:textId="65283D66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B46464" w14:textId="49B4D81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7C40B8" w14:textId="6769D09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CBBE5D" w14:textId="1932CEC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52E8CC" w14:textId="5D11405A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B9D358" w14:textId="6DE5590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3EDACEA" w14:textId="231CB3E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CA80908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620B017" w14:textId="0651CBA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F101D1A" w14:textId="7A6BA81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393182" w14:textId="338BF26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52D1181" w14:textId="13CA0F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D05746F" w14:textId="11BF032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5506F63" w14:textId="50B0656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9CDF120" w14:textId="7991BED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58BFB5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56F386C" w14:textId="7C42D43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D449C6" w14:textId="1DD319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1EEFCC" w14:textId="5E6A029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E227CD" w14:textId="3CF3DC3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1D89E9" w14:textId="3638D48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409074" w14:textId="2062059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0F296B1" w14:textId="4DEB26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D899B2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636EA64" w14:textId="1AAC72A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CABC5F" w14:textId="6217A3E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A94B47" w14:textId="38E4CD0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B99033" w14:textId="68583FB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DDD137" w14:textId="08DC759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AFF8E8" w14:textId="48EB6B3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2ECB286" w14:textId="1361621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6CCF367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3119376" w14:textId="69BD9C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52F87A" w14:textId="1BAD49A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13154B" w14:textId="33A970D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24C832" w14:textId="75DA57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20FA02" w14:textId="69816D4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240261" w14:textId="3E0CE54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7C3369" w14:textId="6AB6393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C80F2EE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FA268FE" w14:textId="79F1A52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A2C96B" w14:textId="3798EFA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15CC23" w14:textId="1D12590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453262" w14:textId="04B7F98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AAA102" w14:textId="10AD41C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EFA78A" w14:textId="2815B1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FB1C7E" w14:textId="45546E4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5E971A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9F4502E" w14:textId="11E04F9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B4C5A2" w14:textId="22CF944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0EB849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C0999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D12439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678DE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1BB9FA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1E1777A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405FBD6D" w14:textId="77777777" w:rsidTr="00DA0A74">
              <w:tc>
                <w:tcPr>
                  <w:tcW w:w="2499" w:type="pct"/>
                </w:tcPr>
                <w:p w14:paraId="62F403E3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48170820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45F6BA" w14:textId="754C27DA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517208E" w14:textId="29AE3B34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489909" w14:textId="60E32F8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323E9F9" w14:textId="5955ABB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3D3F163" w14:textId="472B506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4E04D97" w14:textId="144D03D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C0D5F8B" w14:textId="15485CB5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12740AC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69F890B" w14:textId="3E1B364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1594789" w14:textId="4A74EE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91A12C1" w14:textId="6E37F1D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84E7AF5" w14:textId="301E39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D00B27" w14:textId="5139190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48C4A3" w14:textId="689AB06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7AC8998" w14:textId="7CE01C9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A2FAB6C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9E8BFA7" w14:textId="7CFF9D0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10D5A36" w14:textId="316E62C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AA82E" w14:textId="580C0A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22A908" w14:textId="60FBF45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BB53D9" w14:textId="7463B9E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C91A9" w14:textId="6C32FB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FBCD477" w14:textId="6E8A0FD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9A66A4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1D05868" w14:textId="7879C19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0DC3F2A" w14:textId="3C8BA54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6FD646" w14:textId="461CE9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7BEEC3" w14:textId="44993FD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8357B6" w14:textId="198D0D2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C8D166" w14:textId="2C4E889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16040E" w14:textId="0762DE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7643C22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048BDF4" w14:textId="6087DD0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1ABF31D" w14:textId="2BAEE51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9A5F3A" w14:textId="020665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44050F" w14:textId="181CE23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82D191" w14:textId="444D8E3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AE553B" w14:textId="0DF68D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508A30E" w14:textId="1F366E8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129E6A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B63BB57" w14:textId="0727B69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C16F462" w14:textId="635B1A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AA5680" w14:textId="1D8E2C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C552ED" w14:textId="6E68CF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0B338C" w14:textId="5E3666E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C57FF6" w14:textId="6F66DEE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CAF51B" w14:textId="6F1F16D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DB6E2D2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F823FFA" w14:textId="3E8593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2DD3336" w14:textId="270DE04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026CD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166639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5C64A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8F6E7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98D530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223669A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0D627B7A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323E216" w14:textId="3F57C46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2A52C0C" w14:textId="473518B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597C231" w14:textId="1C99CAE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01B8FA" w14:textId="5157A2C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F222D4F" w14:textId="4544DEA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D30E50D" w14:textId="7E38E65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CFE3C9" w14:textId="369A92C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6D80DCE1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27A88D" w14:textId="2F4E080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A79E9AA" w14:textId="5F15455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205DA54" w14:textId="220063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5958B81" w14:textId="06A588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515962D" w14:textId="3B8059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82F23AC" w14:textId="029216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37869D4" w14:textId="3678C35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2D13ED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A68F1D" w14:textId="0E48370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CD0A40" w14:textId="6989B4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0F145E" w14:textId="1EBD232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8D08D4" w14:textId="019997E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988D14" w14:textId="4E6B072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68F423" w14:textId="5F5889F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6A9B36" w14:textId="5AE639F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6FB5A41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0635D06" w14:textId="1FC5FA3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F47024" w14:textId="4015F24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7F186E" w14:textId="15DDE02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D8F778" w14:textId="68A6963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9AA9AF" w14:textId="378413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6C7869" w14:textId="05DDCAE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544C2F" w14:textId="2A8DD05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319F7C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3C22569" w14:textId="377BF95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221706" w14:textId="53EB753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D9E78B" w14:textId="00EDC5E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949956" w14:textId="4C68902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CB49E9" w14:textId="48FA21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DF6F66" w14:textId="5E59BC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C16A5A" w14:textId="30122C5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DF2DC47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6437B83" w14:textId="66112ED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E631D9" w14:textId="4B749D5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1322D4" w14:textId="58102A1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2C066B" w14:textId="4F754A4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FF03D3" w14:textId="1FB1C1F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427E09" w14:textId="111F47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E9E494" w14:textId="6AE21FA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38BD1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8F979D1" w14:textId="4074C8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C32197" w14:textId="25FE257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EC6F7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7C879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6971A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3A2BC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AE1A6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A5B6E03" w14:textId="2CC03F92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14"/>
                <w:szCs w:val="14"/>
              </w:rPr>
            </w:pPr>
          </w:p>
        </w:tc>
        <w:tc>
          <w:tcPr>
            <w:tcW w:w="2500" w:type="pct"/>
            <w:tcBorders>
              <w:left w:val="dashed" w:sz="4" w:space="0" w:color="auto"/>
            </w:tcBorders>
            <w:vAlign w:val="center"/>
          </w:tcPr>
          <w:p w14:paraId="0CF816F4" w14:textId="2B001666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</w:pP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begin"/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separate"/>
            </w:r>
            <w:r w:rsidR="009F4490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t>2023</w: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top w:w="85" w:type="dxa"/>
                <w:left w:w="85" w:type="dxa"/>
                <w:bottom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692"/>
              <w:gridCol w:w="2694"/>
            </w:tblGrid>
            <w:tr w:rsidR="00DA0A74" w:rsidRPr="00DA0A74" w14:paraId="77BA70E1" w14:textId="77777777" w:rsidTr="005E03E6">
              <w:tc>
                <w:tcPr>
                  <w:tcW w:w="2499" w:type="pct"/>
                </w:tcPr>
                <w:p w14:paraId="24953BC0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9"/>
                    <w:gridCol w:w="359"/>
                    <w:gridCol w:w="360"/>
                    <w:gridCol w:w="360"/>
                    <w:gridCol w:w="360"/>
                    <w:gridCol w:w="360"/>
                    <w:gridCol w:w="360"/>
                  </w:tblGrid>
                  <w:tr w:rsidR="00DA0A74" w:rsidRPr="00DA0A74" w14:paraId="5C2766C5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C21F59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DD673B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72254F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B21D8D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87FBE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7D6CFD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6F1250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75B5F3B2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E9E87DA" w14:textId="62D810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2CEB2CD" w14:textId="4949FA8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EAE3F02" w14:textId="21EEBD3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DB41614" w14:textId="3F1A19D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0BFDBC0" w14:textId="2C31B68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B5E3076" w14:textId="2966B2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776054C" w14:textId="4E77DE8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2CB00DC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6052F19E" w14:textId="19DB3C8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90C2146" w14:textId="63E2980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1656355" w14:textId="3352D69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9A072BE" w14:textId="651E6C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B5ECC13" w14:textId="3B0B6E9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EC7C1DB" w14:textId="41E1FB5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064B6F0" w14:textId="2175CB4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D3550A2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20ECD283" w14:textId="103AC0F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854B638" w14:textId="2CD2835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4DF58E3" w14:textId="1AE844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761CE70" w14:textId="62C7F7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E396D96" w14:textId="07AF5F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C2DF799" w14:textId="53696D8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A8075D4" w14:textId="6422881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9388A9B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71633230" w14:textId="78C5980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5894564" w14:textId="08CB409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E37BACE" w14:textId="172678C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B067ADB" w14:textId="4D5EB2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2A3ED84" w14:textId="2B332AF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5DB9F24" w14:textId="0D10A48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5751F24" w14:textId="5BF5BE6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E8AB58C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392A570B" w14:textId="7F54124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85A08B4" w14:textId="06BA8C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10CB4B7" w14:textId="41D2C09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F7D835A" w14:textId="79EB722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D2520B7" w14:textId="76F7157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464BA42" w14:textId="3B2B4B7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74A7582" w14:textId="5B7918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8B17910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3A6393FA" w14:textId="2D641DA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930A8AD" w14:textId="735EA39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AC3B9E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1C0CB6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C49316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EF9DCB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2963D1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7E2405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7138990C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65B62359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3545B4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63E2DE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A7497F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5F7BC6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044A3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B9FBE7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A5B256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273A9AF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7770C1D" w14:textId="30190C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1874E6" w14:textId="17546CF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E497685" w14:textId="332D0F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354936D" w14:textId="260CEFD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EA87E88" w14:textId="1622CAB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10B219E" w14:textId="1BA0816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31567C4" w14:textId="03F2BC5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D3F99E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E583B52" w14:textId="39B057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E86BBD" w14:textId="15D3506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7A1F49" w14:textId="5AD3CAB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0EDD08" w14:textId="03B60F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424782" w14:textId="3972D6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BE2AA1" w14:textId="0266B03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8764B9C" w14:textId="045CDDF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FEFEDB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BFF3078" w14:textId="17220FE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F33C71" w14:textId="02E953E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629484" w14:textId="27E0799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E86126" w14:textId="2BA9B60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E3B670" w14:textId="56B45CC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DAB309" w14:textId="4223A16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1363FF" w14:textId="6792747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CE39DB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27ED17B" w14:textId="079E1CD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373346" w14:textId="444545D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B6EB3B" w14:textId="5330F5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6B185E" w14:textId="2E91634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929122" w14:textId="3ACE1C9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D6AE07" w14:textId="4F0689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DF12DE" w14:textId="2C82D39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477366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25A7B5" w14:textId="2F01045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9F8FC3" w14:textId="1B47376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5B10D9" w14:textId="08ACC22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A2199E" w14:textId="198605A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BD927E" w14:textId="531F0F9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A9F2A5" w14:textId="1024492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8CE7BFC" w14:textId="76948BB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CE3BDD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C700988" w14:textId="43C5D09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2A6BA3" w14:textId="3419988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70462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3F016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25CD1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3900B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BDDF3E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7F5B200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1ED73B18" w14:textId="77777777" w:rsidTr="005E03E6">
              <w:tc>
                <w:tcPr>
                  <w:tcW w:w="2499" w:type="pct"/>
                </w:tcPr>
                <w:p w14:paraId="4689617F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27CBF54D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F6E256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F9E635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5703C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3817E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DFA8889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F54B468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F99BBF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24A5AB1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68E6243" w14:textId="26831A0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F5C95A2" w14:textId="5FA1025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DE533E8" w14:textId="61F1697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D050CC5" w14:textId="1875B52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5C7B1F7" w14:textId="2500CE5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0326BF" w14:textId="574CF45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F25B4F" w14:textId="69174B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8AFE1B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2A1261D" w14:textId="32971A8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B3FE612" w14:textId="6B61F57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6A41F1" w14:textId="704150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709FA1" w14:textId="0162912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8BE9B" w14:textId="5CBB8A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A4EEFD" w14:textId="364F8AE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9713FF8" w14:textId="674B64A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034D2E2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E71F98D" w14:textId="223D752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57F5D2E" w14:textId="5694CE3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268813" w14:textId="068B1C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3F1CFC" w14:textId="50838A2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47F8D1" w14:textId="20A9FA9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213AC6" w14:textId="077B83B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D89764" w14:textId="5E03C89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4E9697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58B1619" w14:textId="77EA5FA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3DB896F" w14:textId="1A101C5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3444B0" w14:textId="6C26F80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3BD3DA" w14:textId="4C18D4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3B29B7" w14:textId="54812A9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BC0AF4" w14:textId="5DF37D1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FCF255" w14:textId="166D413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0F9B2D2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980CC9B" w14:textId="43DCD7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D363B3D" w14:textId="3E284DE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8B6056" w14:textId="7C3889B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BA087" w14:textId="40F14F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4A3A5A" w14:textId="3711CE9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AD6A55" w14:textId="5652D70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ED51E57" w14:textId="0C39C9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6258E2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64DD325" w14:textId="5235EC5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2A9F668" w14:textId="0F8284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5E9D9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D0915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43DC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A3A5B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219E2F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9CC29C4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586B20BD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21F1924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D3D90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A39269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D89B11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65C8BF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7241E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556CCC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F9C46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F7DD582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B852088" w14:textId="4F3C9C1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3DD57A" w14:textId="129336B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8337B84" w14:textId="0265C3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A165AC2" w14:textId="0040613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6A49C37" w14:textId="0FD2CB9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409DEB9" w14:textId="0ACE675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9B21289" w14:textId="0DCA05F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536D19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974977E" w14:textId="6D55AC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E4B09D" w14:textId="3BBF0DA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5849D5" w14:textId="37A45F2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153F34" w14:textId="13BCE8F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268B08" w14:textId="53DE1A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B05CEA" w14:textId="3B4CDD8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5E960E3" w14:textId="7AA8966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4B15F6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31246C5" w14:textId="3782436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F31DC05" w14:textId="51A953B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D2673D" w14:textId="6BD400B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CF4435" w14:textId="447E0BE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78962B" w14:textId="09BBB7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25E5A2" w14:textId="3DD9075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BE754E9" w14:textId="6C50A8E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024F8B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3A62726" w14:textId="05F2948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3894C7" w14:textId="5E438C5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B06411" w14:textId="52770B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FBCED9" w14:textId="3C5E0D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3B1940" w14:textId="00C8522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446B7D" w14:textId="55BFF21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DC7FF0" w14:textId="6240BAC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179B217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5679A11" w14:textId="2BA7F4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8E607B" w14:textId="285AF01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183484" w14:textId="56E1C4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A359A9" w14:textId="381E39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B37A98" w14:textId="644CB05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72D6A9" w14:textId="4017865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A1E922" w14:textId="5015500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282CD8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4B1F632" w14:textId="04ACFAE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3EADD6" w14:textId="5958167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9FC42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341A9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EC6B8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E5994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936B32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F12C9DE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18D88B69" w14:textId="77777777" w:rsidTr="005E03E6">
              <w:tc>
                <w:tcPr>
                  <w:tcW w:w="2499" w:type="pct"/>
                </w:tcPr>
                <w:p w14:paraId="4202BB5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61CF5DC7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DD9FE9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F0844E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48940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64CF20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86AEA2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8A5806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03AFB8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77DA9EA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B4D73EE" w14:textId="7D0C209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5656D18" w14:textId="06F6BF9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170077" w14:textId="41E3837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079D1C2" w14:textId="16A39F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C70FB7C" w14:textId="2062EC7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56C8F20" w14:textId="6A2A5E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0BB989D" w14:textId="21BBF40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FB869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904F117" w14:textId="5EABE0D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DA1CE67" w14:textId="6CCC128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783775" w14:textId="1014C1F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F46F06" w14:textId="7532CF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542C31" w14:textId="064E18E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304D09" w14:textId="05D3C86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5082836" w14:textId="69693D0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ADAF5A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066588C" w14:textId="585760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15FAD9B" w14:textId="7338DD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93D65F" w14:textId="2FFD324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93C3CB" w14:textId="4CABF0E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CB0EF3" w14:textId="1450A42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094FB3" w14:textId="7E3B55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443748D" w14:textId="5173AEC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FF26749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D0DE201" w14:textId="65C9A85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8A402E7" w14:textId="07E38E1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1016C9" w14:textId="06F22BD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46DFB4" w14:textId="5ADC79F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00EF8E" w14:textId="6864164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F2FB64" w14:textId="323A3C9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A31F3D" w14:textId="014824B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430D82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1714CBC" w14:textId="29B7317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299B3BF" w14:textId="6121006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916C24" w14:textId="4F8E1F2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EEA567" w14:textId="02D2BDD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4C31DE" w14:textId="0B4BDFA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21D621" w14:textId="35730E6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F20B0F1" w14:textId="1495CD0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6C348B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0E23341" w14:textId="1F1F4E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0D51695" w14:textId="1821DC5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D0476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4FAB8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736E7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60EB8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39356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CC9CEE7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55134AC2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70B8738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027E25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522489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F46C84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7E315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36F55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C6F3A0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211676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7713B31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348963" w14:textId="4491438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87843D" w14:textId="21F2E51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2E8F9F1" w14:textId="028F315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EC96DF7" w14:textId="546C055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08C6749" w14:textId="431D90B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5632B19" w14:textId="0E4E180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790DD0" w14:textId="024233B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B060247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9CA3A9E" w14:textId="1546B23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37A154" w14:textId="1A302D0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34FCDD" w14:textId="466F086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D5931B" w14:textId="7E69A1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79776E" w14:textId="725EE7C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E7A449" w14:textId="64CF59C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963898" w14:textId="59A8FAE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73052B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092165E" w14:textId="0BC1A7C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70CCF2" w14:textId="0B577E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732D9D" w14:textId="16543C8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A9C7BC" w14:textId="2F28CFA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606020" w14:textId="25722D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546399" w14:textId="47D9AE8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7DB25D" w14:textId="6156D0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0646AC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E2AB93" w14:textId="4816F15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DCDF80" w14:textId="37273C4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76F4B7" w14:textId="686994E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96C156" w14:textId="67C6FC3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83C434" w14:textId="21A07EA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0ACF10" w14:textId="771B60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B6804A" w14:textId="6A35DEB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EFD967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7622518" w14:textId="5EF1F6D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35F5C4" w14:textId="3CC93B4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223732" w14:textId="3434461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AC4E95" w14:textId="2F5BD1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4F86A9" w14:textId="2E42FB4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EE0E1D" w14:textId="494810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A026CE" w14:textId="0349716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33A9A4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182F162" w14:textId="037E4C7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730A61" w14:textId="7BA5CB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61F38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C9003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19832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C9A59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0E3838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A3E7343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5D7C019D" w14:textId="77777777" w:rsidTr="005E03E6">
              <w:tc>
                <w:tcPr>
                  <w:tcW w:w="2499" w:type="pct"/>
                </w:tcPr>
                <w:p w14:paraId="46690C3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0CFC909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06885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0A9AD8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872DCC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8D664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098DE3F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9302C8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DEA21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6F0E69E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</w:tcPr>
                      <w:p w14:paraId="5042C019" w14:textId="484FF1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</w:tcPr>
                      <w:p w14:paraId="2BD06C7B" w14:textId="18AE7E4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75DE65A6" w14:textId="3BC77A4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6FEE8FA2" w14:textId="7916890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2E091D48" w14:textId="4F75BC1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2EB52E7F" w14:textId="191D9C0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</w:tcPr>
                      <w:p w14:paraId="77C581B8" w14:textId="4006580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5382DA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170198B7" w14:textId="7E8ED1B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334C5735" w14:textId="1C26AD9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BA64F9" w14:textId="7F13DF8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3C05A55" w14:textId="5D387DA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556395B" w14:textId="4201D82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7E34706" w14:textId="1E31937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528B1C2" w14:textId="233A7CB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DA22FE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673B3E45" w14:textId="6F849E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66D0D387" w14:textId="5BFAAC0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4FC28C" w14:textId="29EB9C1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E77344" w14:textId="0305612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3DBBA9" w14:textId="3DFCBB9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F5538ED" w14:textId="58C5409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375EA17" w14:textId="6EF5B7D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A6C4F7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32155A16" w14:textId="64FCEF5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82DC04D" w14:textId="1461507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E3740AA" w14:textId="6B02BF2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8B86271" w14:textId="517529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4A57B17" w14:textId="006B09B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B700CE0" w14:textId="2734E2B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4AAE051" w14:textId="4B1F0F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43419A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831E32B" w14:textId="777A5B0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0CE4DF63" w14:textId="567CD7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5A889F" w14:textId="67C0CF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3380353" w14:textId="7A8BD7D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E4262D" w14:textId="66F9C07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9994778" w14:textId="553E8F9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8579D24" w14:textId="15C5EA2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50901E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0DCA43D7" w14:textId="770069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23994CEC" w14:textId="745E0F9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B28CDF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771E9C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8222C7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211B66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7C8FD5C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59A8D6D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05306345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578102C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C5D0B49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886B25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7527C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38495A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6EDC2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800708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3E9B2E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5DF0CC4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B55B690" w14:textId="11F6372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2497359" w14:textId="5598BC8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6DB10A7" w14:textId="1CFFA35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D1A78C3" w14:textId="1D9183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B979D1F" w14:textId="7E92500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2735E4B" w14:textId="08FE374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EF52748" w14:textId="665F92E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210D0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9DA62F6" w14:textId="1830726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137206" w14:textId="6211325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0A375B" w14:textId="73640AA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FA7C79" w14:textId="6596CEF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85DC56" w14:textId="0F743FD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62B9CA" w14:textId="7B274BF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D7E5F76" w14:textId="337C9B2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DBBBBB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2FEAE19" w14:textId="7014486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69D104" w14:textId="58C91CD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8481C8" w14:textId="2E4D1B0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73D51B" w14:textId="57A909E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C36BF6" w14:textId="54203B5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119FA6" w14:textId="460FC34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2670A1" w14:textId="2CCA630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655901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61D0C2F" w14:textId="0139DE4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69439D" w14:textId="35BDCC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539E06" w14:textId="7B3AB6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E22AA9" w14:textId="01D2445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8B9779" w14:textId="1037E18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3EBD05" w14:textId="4CF0CFE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8E64E44" w14:textId="45BF26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D121F5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B86D433" w14:textId="1E881DE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876153" w14:textId="1386059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AD7ADB" w14:textId="77A6E6C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4EE4E6" w14:textId="2F4C20E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B00E04" w14:textId="34457B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168DB7" w14:textId="33038FD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6476C49" w14:textId="3B542E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914EF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B47FE08" w14:textId="6483A8B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E934B2" w14:textId="1B72400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978EE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52A9A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44700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8A5AA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C5065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F8F09E8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7BADDC4C" w14:textId="77777777" w:rsidTr="005E03E6">
              <w:tc>
                <w:tcPr>
                  <w:tcW w:w="2499" w:type="pct"/>
                </w:tcPr>
                <w:p w14:paraId="7956D972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0C63E41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3E0DC7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47639A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68EFB5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64CDE2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F30B5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077AB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9FAFA5F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4586AA8D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31BDBC" w14:textId="50E2436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248D9C5" w14:textId="6970B7F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FD739CD" w14:textId="58E0726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ED14225" w14:textId="1CA1629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CE342A8" w14:textId="6CD4629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581103C" w14:textId="11BCFEC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358822D" w14:textId="3AD938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E6998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A49B185" w14:textId="2EE6AC5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82C3466" w14:textId="26F882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E31B46" w14:textId="1194F1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9A2DB0" w14:textId="3B176C6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D789F0" w14:textId="4AB1BE7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D37D3A" w14:textId="2AA8F8A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577E705" w14:textId="596A4CF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3008E4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09DEE9E" w14:textId="69C787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5D82459" w14:textId="0AD3785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F75B65" w14:textId="0FDC47E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7A35A4" w14:textId="1C9200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68A979" w14:textId="07C9EC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3A5914" w14:textId="368472D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978311A" w14:textId="7A8F91A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C8EAA4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7603AB3" w14:textId="769965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1B8C23C" w14:textId="70B402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007680" w14:textId="0E1A790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CEEC56" w14:textId="3954A07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4D5EEF" w14:textId="0FB2FA8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3FB971" w14:textId="3236169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7B9C386" w14:textId="7E43E8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BB17819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8260E73" w14:textId="7F27564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7052A44" w14:textId="68948FB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336065" w14:textId="7C45A02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05FFE5" w14:textId="4AB9C09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36E21D" w14:textId="1CD0E3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8D37EB" w14:textId="4F3AB78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3A713DA" w14:textId="2E9A92C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BB9F9D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259321E" w14:textId="5CBA77D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2E49D56" w14:textId="2C14938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74D09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72533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EE7D3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461E2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FF144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8B21488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22CA6912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5D3F3EE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A2D8BD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05A88B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3B33D0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3F84E9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DDAAA0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8B977A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311D5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7FE16B2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E5C71B7" w14:textId="491D813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B835EDC" w14:textId="7FFFBBE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9DAEE8C" w14:textId="5673F6D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EFE356A" w14:textId="7793D3F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9542B6D" w14:textId="4590637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D12E19F" w14:textId="4E5A6E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8664F54" w14:textId="679185C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D0314D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9B96197" w14:textId="4BDA44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E196CE" w14:textId="656814C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63121D" w14:textId="3BFE96A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BA9BA2" w14:textId="6D65CA4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F15911" w14:textId="2CA5C58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F29208" w14:textId="2262F1D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D900DD" w14:textId="76112F9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A7EF6F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A42A3EA" w14:textId="49534C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9729DE" w14:textId="7A736F2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2DE5AA" w14:textId="7E2277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D0978E" w14:textId="4C7F5F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52F288" w14:textId="340BE10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2F4458" w14:textId="6285744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85D9DE3" w14:textId="6E3FEAD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940124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3D531FB" w14:textId="2D0DE18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EB3244" w14:textId="33B61A6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F42A81" w14:textId="6E63E8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0F5B7F" w14:textId="00E8ED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35FFA9" w14:textId="511C50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9DDF37" w14:textId="392187C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C89459B" w14:textId="3DF73B0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77DFC4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A099512" w14:textId="46D820B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A88942" w14:textId="0126CF5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A6B23E" w14:textId="00B9715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10EBBC" w14:textId="5C90556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3064C3" w14:textId="5F4C26A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966209" w14:textId="1217343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3BBAE7" w14:textId="2F62259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DAB03D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743C06E" w14:textId="089CC47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39FBE0" w14:textId="24069C6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8097E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4FE5A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2A6A7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42806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44422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4BE82D4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550B1B1D" w14:textId="77777777" w:rsidTr="005E03E6">
              <w:tc>
                <w:tcPr>
                  <w:tcW w:w="2499" w:type="pct"/>
                </w:tcPr>
                <w:p w14:paraId="57E9554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74EAFD7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D7986C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A34F93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D49297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AC8917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B80ACBD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26F9ED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F2D38D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7FC1C1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60B1BF1" w14:textId="59FF03C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33BD8AD" w14:textId="4E66A38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F41C85" w14:textId="06255F5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4F6F295" w14:textId="211E4CC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0C516EC" w14:textId="136CEA9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40D1894" w14:textId="5E8D77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574AC20" w14:textId="0C52EDE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810CB9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DCF1D26" w14:textId="3CD17A8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D9E1B20" w14:textId="7A15932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837476" w14:textId="4321D18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7CAE7" w14:textId="124620F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CFD975" w14:textId="3C78A8F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D639AA" w14:textId="2A52EE7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6F18A2" w14:textId="1187DE9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804D1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75EC69B" w14:textId="4792ECC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9F5F9FA" w14:textId="36AD99F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83EB93" w14:textId="3E79585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F134A2" w14:textId="368144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7CD03E" w14:textId="7E94B7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DA680" w14:textId="0E3EBC9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F95D61" w14:textId="0ED8983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ED339EB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91B73E8" w14:textId="5F8B978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D3A565D" w14:textId="1F9DB07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0FE169" w14:textId="121659E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4758C2" w14:textId="0FA68BB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4B543" w14:textId="5B68AC3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4A9A50" w14:textId="10DBB4E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0EDA23" w14:textId="15FF9EC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4A3309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861D7F9" w14:textId="58B2FB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CA718A4" w14:textId="7E1A3B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9135D" w14:textId="1A2588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188AB6" w14:textId="503A56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8E3D3C" w14:textId="5EA07B0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D00DD2" w14:textId="78F6615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AF2820" w14:textId="1D539BD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DA377C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38CBA79" w14:textId="6C5A764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8DA79B7" w14:textId="5751811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7C3F7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9AA35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796A3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EDAF5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6CFFF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336BBBF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15CD7FE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140F95F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7B0A1F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41C9B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E4FEB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80BE4D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B57788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5B6C9A0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061D40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2EA35E8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4F7F506" w14:textId="29299DA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77FC30B" w14:textId="304EAC0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B6A4AFE" w14:textId="2E2A333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7CBF5D8" w14:textId="0CCE039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A35E2D" w14:textId="77B9FA6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4609DBF" w14:textId="51F48B3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990611B" w14:textId="06E4ECC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B7F50DD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E22CABD" w14:textId="1EA31F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C89D1C" w14:textId="545C498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401CF4" w14:textId="383F99D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A3980E" w14:textId="6C1D901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0D1BA4" w14:textId="6A7E886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EA3228" w14:textId="16BA5D8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B92D842" w14:textId="2CA08CE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9BFC0F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E4E15E9" w14:textId="7CD7DF4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AB6D93" w14:textId="55B603E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9789C0" w14:textId="2117F2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8C7394" w14:textId="58AB41B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3AACBC" w14:textId="76177F9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019C70" w14:textId="2DDB512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4DB3CFF" w14:textId="02B354A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0F7ED59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C5B1575" w14:textId="3ABC2D9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52ECCA" w14:textId="72C75DD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52DF92" w14:textId="48534D8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57A3E1" w14:textId="398BADC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436BF49" w14:textId="4532A10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55377A" w14:textId="615FFD3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73E02A3" w14:textId="23BD5FA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983BFE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25949C6" w14:textId="5FCEBEC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6FED9F" w14:textId="09E77AC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FBCB8B" w14:textId="0421845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BCA216" w14:textId="1A75121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A2F2F2" w14:textId="54271B0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4EF64C" w14:textId="0F8884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14B86EB" w14:textId="61C4C41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245A99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E652B21" w14:textId="2A916A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34454A" w14:textId="1BD10F0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52F97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39B61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0BFC2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D555E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4D9B2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586F252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3911ADC" w14:textId="77777777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14"/>
                <w:szCs w:val="14"/>
                <w:lang w:bidi="ru-RU"/>
              </w:rPr>
            </w:pPr>
          </w:p>
        </w:tc>
      </w:tr>
    </w:tbl>
    <w:p w14:paraId="2B3E424A" w14:textId="1DF0A038" w:rsidR="00F93E3B" w:rsidRPr="00DA0A74" w:rsidRDefault="00F93E3B" w:rsidP="00DA0A74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F93E3B" w:rsidRPr="00DA0A74" w:rsidSect="00DA0A74">
      <w:pgSz w:w="11906" w:h="16838" w:code="9"/>
      <w:pgMar w:top="397" w:right="397" w:bottom="397" w:left="39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83E28C" w14:textId="77777777" w:rsidR="001C121D" w:rsidRDefault="001C121D">
      <w:pPr>
        <w:spacing w:after="0"/>
      </w:pPr>
      <w:r>
        <w:separator/>
      </w:r>
    </w:p>
  </w:endnote>
  <w:endnote w:type="continuationSeparator" w:id="0">
    <w:p w14:paraId="1FC36C8C" w14:textId="77777777" w:rsidR="001C121D" w:rsidRDefault="001C121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8541D5" w14:textId="77777777" w:rsidR="001C121D" w:rsidRDefault="001C121D">
      <w:pPr>
        <w:spacing w:after="0"/>
      </w:pPr>
      <w:r>
        <w:separator/>
      </w:r>
    </w:p>
  </w:footnote>
  <w:footnote w:type="continuationSeparator" w:id="0">
    <w:p w14:paraId="5F8AE5AF" w14:textId="77777777" w:rsidR="001C121D" w:rsidRDefault="001C121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25A8F"/>
    <w:rsid w:val="0005357B"/>
    <w:rsid w:val="00071356"/>
    <w:rsid w:val="00097A25"/>
    <w:rsid w:val="000A5A57"/>
    <w:rsid w:val="000E2618"/>
    <w:rsid w:val="001274F3"/>
    <w:rsid w:val="00151CCE"/>
    <w:rsid w:val="001B01F9"/>
    <w:rsid w:val="001C121D"/>
    <w:rsid w:val="001C41F9"/>
    <w:rsid w:val="00285C1D"/>
    <w:rsid w:val="003327F5"/>
    <w:rsid w:val="00340CAF"/>
    <w:rsid w:val="003C0D41"/>
    <w:rsid w:val="003E085C"/>
    <w:rsid w:val="003E7B3A"/>
    <w:rsid w:val="00416364"/>
    <w:rsid w:val="00431B29"/>
    <w:rsid w:val="00433068"/>
    <w:rsid w:val="00440416"/>
    <w:rsid w:val="00462EAD"/>
    <w:rsid w:val="004A6170"/>
    <w:rsid w:val="004B0D6A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C0896"/>
    <w:rsid w:val="006F513E"/>
    <w:rsid w:val="007C0139"/>
    <w:rsid w:val="007D45A1"/>
    <w:rsid w:val="007F564D"/>
    <w:rsid w:val="0081583A"/>
    <w:rsid w:val="008B1201"/>
    <w:rsid w:val="008F16F7"/>
    <w:rsid w:val="009164BA"/>
    <w:rsid w:val="009166BD"/>
    <w:rsid w:val="00977AAE"/>
    <w:rsid w:val="00996E56"/>
    <w:rsid w:val="00997268"/>
    <w:rsid w:val="009E5EC5"/>
    <w:rsid w:val="009F4490"/>
    <w:rsid w:val="00A12667"/>
    <w:rsid w:val="00A14581"/>
    <w:rsid w:val="00A20E4C"/>
    <w:rsid w:val="00AA23D3"/>
    <w:rsid w:val="00AA3C50"/>
    <w:rsid w:val="00AE302A"/>
    <w:rsid w:val="00AE36BB"/>
    <w:rsid w:val="00B13164"/>
    <w:rsid w:val="00B24BD3"/>
    <w:rsid w:val="00B37C7E"/>
    <w:rsid w:val="00B65B09"/>
    <w:rsid w:val="00B85583"/>
    <w:rsid w:val="00B9476B"/>
    <w:rsid w:val="00BC3952"/>
    <w:rsid w:val="00BE5AB8"/>
    <w:rsid w:val="00C44DFB"/>
    <w:rsid w:val="00C6519B"/>
    <w:rsid w:val="00C70F21"/>
    <w:rsid w:val="00C7354B"/>
    <w:rsid w:val="00C91F9B"/>
    <w:rsid w:val="00DA0A74"/>
    <w:rsid w:val="00DA6A3A"/>
    <w:rsid w:val="00DE32AC"/>
    <w:rsid w:val="00E1407A"/>
    <w:rsid w:val="00E50BDE"/>
    <w:rsid w:val="00E774CD"/>
    <w:rsid w:val="00E77E1D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6800</Words>
  <Characters>38766</Characters>
  <Application>Microsoft Office Word</Application>
  <DocSecurity>0</DocSecurity>
  <Lines>323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2021-04-12T08:14:00Z</dcterms:created>
  <dcterms:modified xsi:type="dcterms:W3CDTF">2021-04-12T08:14:00Z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