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1112"/>
      </w:tblGrid>
      <w:tr w:rsidR="003E085C" w:rsidRPr="008F3702" w14:paraId="40983BE3" w14:textId="77777777" w:rsidTr="00A44A84">
        <w:trPr>
          <w:trHeight w:val="7371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66537F75" w14:textId="56D4FA59" w:rsidR="003E085C" w:rsidRPr="008F3702" w:rsidRDefault="003E085C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</w:pP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begin"/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separate"/>
            </w:r>
            <w:r w:rsidR="00A07779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t>2025</w:t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778"/>
              <w:gridCol w:w="2778"/>
              <w:gridCol w:w="2778"/>
              <w:gridCol w:w="2778"/>
            </w:tblGrid>
            <w:tr w:rsidR="00240D4D" w:rsidRPr="008F3702" w14:paraId="79F6697B" w14:textId="61825017" w:rsidTr="00D4213C">
              <w:trPr>
                <w:trHeight w:val="1814"/>
              </w:trPr>
              <w:tc>
                <w:tcPr>
                  <w:tcW w:w="1250" w:type="pct"/>
                </w:tcPr>
                <w:p w14:paraId="1E763E4B" w14:textId="181147D0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bookmarkStart w:id="1" w:name="_Hlk38821049"/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Январь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(01)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5"/>
                    <w:gridCol w:w="349"/>
                    <w:gridCol w:w="349"/>
                    <w:gridCol w:w="350"/>
                    <w:gridCol w:w="350"/>
                    <w:gridCol w:w="350"/>
                    <w:gridCol w:w="341"/>
                  </w:tblGrid>
                  <w:tr w:rsidR="00240D4D" w:rsidRPr="008F3702" w14:paraId="684222CD" w14:textId="77777777" w:rsidTr="00406D1A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408482" w14:textId="796C214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285114" w14:textId="2A8F2B2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BB7502" w14:textId="7E7938E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84BA99" w14:textId="2960CCD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F75680" w14:textId="3EA7756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7BE3AF3" w14:textId="718902D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7E85CF0" w14:textId="06FFFB66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31DF8F53" w14:textId="77777777" w:rsidTr="00406D1A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3DF47A" w14:textId="5C0D4C0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D8DCA2" w14:textId="1E48DDC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953DC5" w14:textId="09F25ED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6F7F6B" w14:textId="5EC810F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77DEF9" w14:textId="5400811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AB1CBA7" w14:textId="031F42D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1DE8D4C" w14:textId="5F2FE24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AFA4FA2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88A4083" w14:textId="4F58DC9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D9C7DF" w14:textId="30A3265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D5672A" w14:textId="2F45B52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E39618" w14:textId="34946D8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01D669" w14:textId="7C2823D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8B3CC1" w14:textId="7676799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3A6A44F" w14:textId="0F9495C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23F797F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FCDA0AA" w14:textId="4FDC965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99770B" w14:textId="5F1CCD9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78C04D" w14:textId="088269A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764BF9" w14:textId="7C5E45C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4D6EFD" w14:textId="0ADB7E6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A7D074" w14:textId="4135079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DF4C53D" w14:textId="5831ADE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10529957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824C9C9" w14:textId="65F1030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5E1D41" w14:textId="5104902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951C8E" w14:textId="1142BB0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755A8A" w14:textId="5F48547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1F29A4" w14:textId="7502F2A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8D3352" w14:textId="40A13C3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CF6BA37" w14:textId="4B7B224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97D45F8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4BD14B6A" w14:textId="41FBC24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46ECD0" w14:textId="39B5F39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B018" w14:textId="42C94A2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2B5BF7" w14:textId="442898D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3E501" w14:textId="5FB052C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251BC6" w14:textId="49FDD60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CA74E8D" w14:textId="355CFF3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1144E5B8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5F237A0" w14:textId="28EFF8D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4CCAC5" w14:textId="710B612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0BB2A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D13DEE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41B312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7F8AB0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40F850E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26F510EA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Февраль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(02)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4D521D1C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5A4705D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5B78663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7CFD051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0EDCAE9C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3B1FCE2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42F7BE9" w14:textId="402460C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CB16A91" w14:textId="088BFF7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033AD79B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338C3E" w14:textId="30C0C0E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9814E4" w14:textId="31BE359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665E05" w14:textId="6AF82E0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1D4F0" w14:textId="43EA898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C2BCF9" w14:textId="28922EB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CD888BB" w14:textId="43FE55F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A023F15" w14:textId="3500326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878283D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E1A06" w14:textId="0FB8842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E8FAF3" w14:textId="29BBA1B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F01189" w14:textId="09F4A4A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9A7D" w14:textId="3483F4A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7C63CF" w14:textId="465AA98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0DD119" w14:textId="03C2027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385D08B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DC4D67B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4AC88D8" w14:textId="76F6103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0ABAC2" w14:textId="15226AF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AB7AB9" w14:textId="6122AC6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8FC14F" w14:textId="60EE047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F7ACB7" w14:textId="78206FC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9F174" w14:textId="7487693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0CD23E6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3331944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526BF" w14:textId="1AB9954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8C1CD1" w14:textId="7CCF029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A56F1" w14:textId="2FBBC8B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262D4B" w14:textId="3BE53F5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49CF7" w14:textId="063F44C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26A059" w14:textId="18A71A8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249E077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4B0FF95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A5D3919" w14:textId="0D41485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5641D12" w14:textId="511A558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BBFCBA" w14:textId="44373B2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DB4676" w14:textId="365C2BD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2ADD02" w14:textId="4A2144A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6D5BCA" w14:textId="048B456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33DC802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CB553C4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549FBFA" w14:textId="2384867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254819C" w14:textId="2EC23B3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!A12 Is Not In Table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D04B4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AA4EB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9AE72D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A36644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35B5D45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2025631C" w:rsidR="00240D4D" w:rsidRPr="009E3C7C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Март</w:t>
                  </w:r>
                  <w:r w:rsidR="009E3C7C" w:rsidRPr="009E3C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9E3C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03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5FBA1453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439CBAA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49FE754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052E44C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5545CA5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1C6CF8C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24E7528" w14:textId="082BFF9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6F13CE6" w14:textId="415F3EA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1AD7C61D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AAAD04" w14:textId="09287B7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BC2568" w14:textId="4E8C293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3CE0B" w14:textId="5B0A434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343102" w14:textId="7AB35A8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48F3FC" w14:textId="5638050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0C4B999" w14:textId="3CC7E4A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611257B" w14:textId="12928F8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ACC4FBD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2D8059F" w14:textId="6FE0712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5CA2B8" w14:textId="7BE4739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DB2D48" w14:textId="5C31751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650517" w14:textId="1CDFAC2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810657" w14:textId="549F454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2049" w14:textId="7A6344F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2A5EFA0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DAA7F9C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B1BC1FA" w14:textId="77EC46E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ED7620" w14:textId="06696D2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D98F73" w14:textId="464707B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612937" w14:textId="4748086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6CEF7" w14:textId="47A9001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EEA51C" w14:textId="0DFA680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7064CF2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91924FE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0EE5652" w14:textId="2D43F04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7248AD" w14:textId="4224D4D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AFA3B" w14:textId="7243479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3E5F29" w14:textId="25EBFCA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D56471" w14:textId="76BFC44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AED89" w14:textId="0542552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28C683F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22DB458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4ACEBE8" w14:textId="42F7CE2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E2EFA3" w14:textId="5DB77AB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0FF736" w14:textId="5EFC0D4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8BB8E5" w14:textId="7B41932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100B5" w14:textId="291E2E1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C4FF97" w14:textId="7D92B41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2F00B9E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3808F25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E6C55AF" w14:textId="451F790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D1FD984" w14:textId="0B520D6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E8669C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B5375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1958E1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7379C4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260070DC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674C5EC3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Апрель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486B25E3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AC1FC0" w14:textId="6ADEB3A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14AE8CF" w14:textId="7192781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D221CC" w14:textId="5CB9366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67455C" w14:textId="7CE9B03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DCA161" w14:textId="0B2719A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C27E099" w14:textId="4BE5B63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0E05008" w14:textId="19B22CE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18746610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994D48" w14:textId="5CFF17A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69881" w14:textId="5DD617F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853C12" w14:textId="5B38205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5E42A6" w14:textId="52B1FE6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2FC3EB" w14:textId="5824DBE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27BD5DB" w14:textId="1ABA5BE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3C7F0FA" w14:textId="2341F30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B6D7401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47C32FA" w14:textId="13C6CB4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BC7F61" w14:textId="3388527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F8EEB" w14:textId="59A5393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CAAFC1" w14:textId="156B33C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C5458D" w14:textId="4CA28DE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09DBCE" w14:textId="19253BC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14266C6" w14:textId="77252A8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E5D7C27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107F514" w14:textId="4F2AB69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51A1E9" w14:textId="0EA71C2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BD307A" w14:textId="6A80EF9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F98C93" w14:textId="3DA3F31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92DA3C" w14:textId="1D483EB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CB3325" w14:textId="7F3A239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75FC51" w14:textId="16391F8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FD26192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370BE02" w14:textId="7E62C14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362466" w14:textId="353937E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1F3671" w14:textId="7323D21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7881A4" w14:textId="447CA6F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123C56" w14:textId="76EAC77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A154DC" w14:textId="4F65263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413671" w14:textId="7ECA38E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E4EF58A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4F5F3AE" w14:textId="4873A4E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A924BA6" w14:textId="5031562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6D1FA8" w14:textId="479EB95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644FB7" w14:textId="7B52756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2F79A" w14:textId="0443FBE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F1736F" w14:textId="79217A2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E654C5" w14:textId="63CD12B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CB933A3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62E7F3B" w14:textId="3131DDC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D3DAF2" w14:textId="66758DC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832797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2B61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60FE7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0F720E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972D7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5F4768A2" w14:textId="77777777" w:rsidR="00240D4D" w:rsidRPr="008F3702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240D4D" w:rsidRPr="008F3702" w14:paraId="3808ABFD" w14:textId="5185E65E" w:rsidTr="00D4213C">
              <w:trPr>
                <w:trHeight w:val="1814"/>
              </w:trPr>
              <w:tc>
                <w:tcPr>
                  <w:tcW w:w="1250" w:type="pct"/>
                </w:tcPr>
                <w:p w14:paraId="392961A3" w14:textId="392B8B94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Май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05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4533209A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937BF7" w14:textId="3353307C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076CB9" w14:textId="238F601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E2E5AC" w14:textId="3FDFD5A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91E9FA" w14:textId="7B41592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C9E446" w14:textId="3807BA7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6474412" w14:textId="10944F3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70B3D15" w14:textId="2F45BC5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38FA371F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7682D8" w14:textId="4CA39F6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867C93" w14:textId="6105086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65E0A7" w14:textId="54224B9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684AED" w14:textId="2323447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0F1AEC" w14:textId="3BCCF9D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988ABBF" w14:textId="77A5389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B319A52" w14:textId="4E93AFC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8F2BFD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2217980" w14:textId="7E6ECD7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93F0A28" w14:textId="31CDB0E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754E50" w14:textId="316C071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4A2C39" w14:textId="1849295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8F8CC1" w14:textId="54B4194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17A04D" w14:textId="04F44BC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6DA228" w14:textId="1CBFA3B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5C3EBBE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B720E8" w14:textId="1A37EF2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7630C8" w14:textId="55265B4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3A53F4" w14:textId="115FB28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B395AE" w14:textId="02627AE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81E61E" w14:textId="315926A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65BF55" w14:textId="75D565A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69C1DC" w14:textId="7A27774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3A93A4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BCB23D" w14:textId="59EF94E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0EB602" w14:textId="495B355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6961A2" w14:textId="3905648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D38E3F" w14:textId="6A3DFA4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04CD3E" w14:textId="2E2F990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42B2DE" w14:textId="613D4F7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D4C57E" w14:textId="4240A2D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8D57EB2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2CB464" w14:textId="4158C7B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1145EE" w14:textId="047E513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B4A0FD" w14:textId="45036D0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90E878" w14:textId="71A52EE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332647" w14:textId="69052E7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502DBD" w14:textId="5D0D01B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F76B1F" w14:textId="68DC6AA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4CBC6B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6A44DC" w14:textId="6CE624B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E08FBA" w14:textId="29041B1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F6AA4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F08D6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6EDB61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E2DC0C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20A0F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B246660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7A589E2C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Июнь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06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43FDBBAF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CD867C" w14:textId="16D5689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AD34CA" w14:textId="79D7E501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CEF8E2" w14:textId="4D77381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2EC53A" w14:textId="147E555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5114B7" w14:textId="165C2AB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F9497BC" w14:textId="67294DA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28DC64F" w14:textId="14A3498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10101CD6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16137E" w14:textId="08D9FB4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F6D0B3" w14:textId="0787D8D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B10352" w14:textId="0DC391A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D945A5" w14:textId="35F505D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51A83A" w14:textId="45B1CD0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6AF9861" w14:textId="09C6B90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9759CE0" w14:textId="64B5BE2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A16245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2F00F4" w14:textId="4539EC4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4467DC" w14:textId="2272FC3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5126E1" w14:textId="687EE6E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4D7C46" w14:textId="0C694D7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A570E9" w14:textId="5464696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E94833" w14:textId="5177B07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A83B728" w14:textId="40E01E4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BBD025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E7C0667" w14:textId="395E783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0E6247" w14:textId="1107E20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DD14DC" w14:textId="2B42954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76184E" w14:textId="4855D3D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8F671C" w14:textId="191B706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73AA43" w14:textId="4353C57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57A761" w14:textId="4E0DD13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3CC90B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0E9B3D" w14:textId="5BB94D5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666DBF" w14:textId="7220088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8CF228" w14:textId="4B3370B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32C419" w14:textId="7F6C7E7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99A536" w14:textId="29BA6CD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63CFF2" w14:textId="2611276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2D741E" w14:textId="24CA6E1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7AB0675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D9ADCD" w14:textId="76F04D7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EED7713" w14:textId="6225C66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FDF96F" w14:textId="1256C5C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56CF98" w14:textId="7AA841D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66E3DE" w14:textId="367145E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4099FC" w14:textId="1B4E208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4602653" w14:textId="133F17A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E8BAD15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7239B36" w14:textId="3FE5238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061EE3" w14:textId="551BD01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DBD41E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53AD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904AC9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91EFB0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A517B8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254C2834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307E9C36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Июль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7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65F48B94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EB0A9E" w14:textId="3C521A0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031FA6" w14:textId="33D0AA2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E1EB63" w14:textId="3C66DA7C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1004C4" w14:textId="2372A13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9397D7" w14:textId="7D7D78E1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034D544" w14:textId="1A15B1D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5E67A74" w14:textId="16A5E4D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695417E5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19BABFE" w14:textId="5DC3145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C221972" w14:textId="3FDFC88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43371317" w14:textId="0387904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2E429C1" w14:textId="4751F1E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622A721" w14:textId="30FB1E1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</w:tcPr>
                      <w:p w14:paraId="2A728AE9" w14:textId="29F4366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</w:tcPr>
                      <w:p w14:paraId="0747D21B" w14:textId="59575DA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A7F154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A258DF9" w14:textId="26AA5E1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DC464DE" w14:textId="285F1E8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25E8991" w14:textId="3399B5B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FD04F54" w14:textId="126AE93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5800037" w14:textId="7479DD3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A950862" w14:textId="673BAEC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26F7F99" w14:textId="667F2D7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1BD473A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8603902" w14:textId="709F161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E77D100" w14:textId="46BBF25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599CD95" w14:textId="166661E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870AC23" w14:textId="6638612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588A0D8" w14:textId="0C1BCB7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58F480D" w14:textId="73557F2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4CBDC70" w14:textId="2D4E619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943E547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064B125" w14:textId="7FD9D1B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71ECA11E" w14:textId="35EC357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DEE0372" w14:textId="336A3EA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06F684" w14:textId="4E18FC5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92C1871" w14:textId="0D7A984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BB295E0" w14:textId="03BCC74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D2C584A" w14:textId="51E4238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0083E5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CBF98D5" w14:textId="78B95FA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D56D429" w14:textId="473CE59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715E5E2" w14:textId="583485E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E2109C3" w14:textId="06B88E8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4803EA6" w14:textId="39FB84B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6F06B13" w14:textId="22644F6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048B304" w14:textId="68BD57A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63D57F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74CC861" w14:textId="3224B52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7B0169B" w14:textId="0A7C26E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960028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34F2860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ECCD19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291DBFB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0B1209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BB208CE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00889FC7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Август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08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27BAE27B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1C41B3" w14:textId="2EF16DB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114B97" w14:textId="5DEFAC6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8DB859" w14:textId="5445920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E5F5A9" w14:textId="0D9D526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0E5199" w14:textId="51EE5F4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55D486E" w14:textId="7871263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6B06261" w14:textId="09ED5AF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4F4E23C6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8F47D9" w14:textId="6D55BE3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C42E64" w14:textId="1D1E7E1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349503" w14:textId="4B1CC46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455009" w14:textId="7EEC59A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1C28BC" w14:textId="3D222AC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853885E" w14:textId="614D705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7A35057" w14:textId="3CB4966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62A0AB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3BF3AAD" w14:textId="231C0A6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3AA6DC" w14:textId="6FBEF1B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201F9D" w14:textId="5DE1237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698DC5" w14:textId="76A8F11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0A032" w14:textId="2FB7CA7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BE9201" w14:textId="49355ED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F4032A" w14:textId="452B6A2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825CDB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5EA11FB" w14:textId="57C50EB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C0B28F" w14:textId="6ED5C13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8EF2D7" w14:textId="6349FF6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06E23F" w14:textId="636BCA3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2250F2" w14:textId="01DD2EC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882763" w14:textId="0820753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15BC1C6" w14:textId="5D01C1F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337F0F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514723" w14:textId="4478861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222CDE7" w14:textId="0B11FB5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41D5A3" w14:textId="7842624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D82F7" w14:textId="659B721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8629C5" w14:textId="138D1C9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FD3245" w14:textId="45144D7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7E7AC1" w14:textId="3EA5832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BA8EE02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4250090" w14:textId="1F05D55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936850" w14:textId="713F8A7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1569ED" w14:textId="675CBA2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D9106" w14:textId="1E79400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016A8C" w14:textId="3BF3803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614EC2" w14:textId="03953BD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173069" w14:textId="04D01D2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673A2D9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ABF8F9B" w14:textId="57025BB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1F4EEB9" w14:textId="41288D0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6F8A2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D5F5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FED51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300C5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579173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18E383FC" w14:textId="77777777" w:rsidR="00240D4D" w:rsidRPr="008F3702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240D4D" w:rsidRPr="008F3702" w14:paraId="5ABCB9D1" w14:textId="6B4B1A3C" w:rsidTr="00D4213C">
              <w:trPr>
                <w:trHeight w:val="1814"/>
              </w:trPr>
              <w:tc>
                <w:tcPr>
                  <w:tcW w:w="1250" w:type="pct"/>
                </w:tcPr>
                <w:p w14:paraId="4C27874B" w14:textId="74586683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Сентябрь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09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6E92A4E3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7E20BD" w14:textId="0D26E4E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BAB9FE" w14:textId="09BE7876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7E1C1D" w14:textId="42CE6AE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097261" w14:textId="0E473A91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75D82B" w14:textId="2450EDB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3F2B6E0" w14:textId="0F97CE4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15E6D45" w14:textId="74BB65E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191EEF27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CC9AD8" w14:textId="3E76033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5D060A" w14:textId="0EB72D4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BDA8F8" w14:textId="6E3788A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07E4D3" w14:textId="7E14BF8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E22500" w14:textId="018ECA4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FB27399" w14:textId="4D82688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C09A57F" w14:textId="3ADC57C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EE1544C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2C961F1" w14:textId="779270E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2BF2BED" w14:textId="38F5597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04E09D" w14:textId="34505E7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29C5BF" w14:textId="1183191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3FAA3" w14:textId="2A784A1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033FA5" w14:textId="40046DA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DAD5D4E" w14:textId="5983DCD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E1942D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6BD514" w14:textId="13B0AF7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DA48A5" w14:textId="1AA3131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219664" w14:textId="31200F1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9359DC" w14:textId="1F4E991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EB3D77" w14:textId="2E970D2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A1D153" w14:textId="24BDFE1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4E847D9" w14:textId="67653B6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43588C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A2651C6" w14:textId="76A7C4F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B1C1C0E" w14:textId="11A9388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6D1A20" w14:textId="0012F98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90440C" w14:textId="173E415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8F551A" w14:textId="06CC59C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C0B0FF" w14:textId="4093271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52E55B" w14:textId="3E9BE09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87DB3A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4CE423F" w14:textId="713052C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D02494" w14:textId="797DD09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83CBA" w14:textId="14CE7BD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DE61E5" w14:textId="4D32C6C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5E5C1E" w14:textId="03B67FB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00C123" w14:textId="47A5074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FE5E8A" w14:textId="5000641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5F9738C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962714E" w14:textId="75CA67A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A16A11" w14:textId="3ABD018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6EF8D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E7606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12BD7D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FC413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5FE9C0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1377DC9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6AC91297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Октябрь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10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1DAA9906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68EF6" w14:textId="782675FC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4767A8" w14:textId="090B838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606E45" w14:textId="093B517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734FE5" w14:textId="2215400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CCBD37" w14:textId="0FA5DD9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383A338" w14:textId="66299AF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C199D0C" w14:textId="60C47DE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048A2737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BD2F7B" w14:textId="7F0A383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D35348" w14:textId="4B9EBE5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2EC394" w14:textId="69AEB5E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11D71D" w14:textId="4D326BA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763EE9" w14:textId="2EBB024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9586682" w14:textId="10CB7E7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F61586C" w14:textId="070DA09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556AA3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0F25BF" w14:textId="1D36ED7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27F624" w14:textId="5F58D14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1A902F" w14:textId="256545C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1A0B06" w14:textId="505F409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25EEF8" w14:textId="07C8E46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4DA1CC" w14:textId="3FCC8BA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44D2C6" w14:textId="73ABF68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841C5F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CD6B08" w14:textId="21EC39B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8FE453" w14:textId="659A394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73CDE" w14:textId="2481F71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26B5BE" w14:textId="5F80835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16EA20" w14:textId="6E778A1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20BEFD" w14:textId="00BA7DE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4BE94B" w14:textId="62D9900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3A3FB7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54D898" w14:textId="32CA5A8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80611B7" w14:textId="59CE6D5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E272CC" w14:textId="386E029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AC35F" w14:textId="3BAD889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05BD05" w14:textId="52D656C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315AC8" w14:textId="6104B9E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748F24" w14:textId="2942029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8EFB19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4F21411" w14:textId="0578D0F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F886DF" w14:textId="0B29647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5B09C7" w14:textId="56BF35B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92FF5E" w14:textId="251E4E5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5B9E74" w14:textId="627D050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DA91CB" w14:textId="2DF57E5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1807CB" w14:textId="33A6FAB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CC5E29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E7BD1B5" w14:textId="6A3AB6B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F28D1E9" w14:textId="7482054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9CA96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ADA86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22049B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1786F2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A0ED8C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1E1777A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6CEBE349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Ноябрь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11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504BFB33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911DBF" w14:textId="47F1164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2F19E6" w14:textId="606B2A43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0193F3" w14:textId="02792C5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95B3D0" w14:textId="74A33036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1FE0A5" w14:textId="72BC0A6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2F9E89F" w14:textId="308B0D3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85DC499" w14:textId="126F301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4138B158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F0A74D" w14:textId="7C4B464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4EEB4B" w14:textId="45CC4C9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A59089" w14:textId="772621F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A6AE03" w14:textId="5F9F42A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6E858D" w14:textId="042A78F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006519B" w14:textId="2A7EFC0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D7589EB" w14:textId="4EC681B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4503BC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6F866EB" w14:textId="1F9D48B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911910" w14:textId="485D8FC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7B76E5" w14:textId="65EE985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8D013C" w14:textId="552007B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755708" w14:textId="1B9F108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887AC" w14:textId="56D9CCE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99D369" w14:textId="279B045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D2E913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12634A" w14:textId="5698CBC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77DCA1" w14:textId="03B3A17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580905" w14:textId="1615AF8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5EDA76" w14:textId="3EF5F2E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EFABF1" w14:textId="2D9706A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A43CE6" w14:textId="50266D0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14986" w14:textId="11CD7B9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C39DE3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E84D3C6" w14:textId="26A8BB4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8BD3E27" w14:textId="60F9123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063550" w14:textId="6AAA8E6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7FB0E" w14:textId="5515334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A71C62" w14:textId="0DA23D5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F89C58" w14:textId="1ECEF05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928D0C" w14:textId="4B61A47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25F2089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0F1AE2" w14:textId="3B57409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871257" w14:textId="051534C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D75CF5" w14:textId="1C73A7B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161C89" w14:textId="5146553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51A596" w14:textId="1018D28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4A41F6" w14:textId="107E3C1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D14560" w14:textId="118575A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2FD00B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66FE523" w14:textId="34E131C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B6407D" w14:textId="4E1F940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D4E4E9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E8EE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9CAF47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FCE03B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32FC11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43A637F0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548DC90E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Декабрь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12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0CA8349C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0098BB" w14:textId="6140437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F03D3C" w14:textId="6558BAF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6A1803" w14:textId="6B69AF9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281689" w14:textId="30025EF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F571BF" w14:textId="634D44A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0195620" w14:textId="60A8F62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709C3C5" w14:textId="7ACC029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0B2F30B0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F7088F" w14:textId="0C81928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101F28" w14:textId="7008ED1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8806C3" w14:textId="338DAA8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7860C0" w14:textId="49ED92A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246D88" w14:textId="76FA243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E8AD4B2" w14:textId="69D28A9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F0E85C9" w14:textId="4335A5A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4AB1B9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C6B7A0C" w14:textId="14F218C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35FB59" w14:textId="78FAD6C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F848C4" w14:textId="36D0EAE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0C7353" w14:textId="4B08571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B1151C" w14:textId="532C7C1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83CAD5" w14:textId="6B6F4B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092A5E" w14:textId="7E3D6B4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5C96A1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4E0F41" w14:textId="4446B38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ABFF38" w14:textId="24E38FF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6AA936" w14:textId="0D320CD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EA5A59" w14:textId="044850B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91173" w14:textId="69646F5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3F5234" w14:textId="1B857F6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415E3F" w14:textId="7BF8D84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A63608C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AF68CC1" w14:textId="54047D0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F8290A4" w14:textId="79B3913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F3DD30" w14:textId="67A4A04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94CC8" w14:textId="326D744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38665" w14:textId="774D5DF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C7C6B4" w14:textId="39E697E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1EC474" w14:textId="124414A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5920EE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7B9C7F" w14:textId="706BCB0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2F9279" w14:textId="7D29D4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12F9BC" w14:textId="32D8DA0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03699A" w14:textId="3B56C09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1DA6" w14:textId="4FDE32C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3947F0" w14:textId="4EE46C1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89ABD6" w14:textId="183340F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14DEC3D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F53804D" w14:textId="5921B9D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6DDA86" w14:textId="21FD0C5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65044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61B0B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C66123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8935B6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DE5139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B3A58C6" w14:textId="77777777" w:rsidR="00240D4D" w:rsidRPr="008F3702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8F3702" w:rsidRDefault="00E50BDE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6"/>
                <w:szCs w:val="16"/>
              </w:rPr>
            </w:pPr>
          </w:p>
        </w:tc>
      </w:tr>
      <w:tr w:rsidR="00A44A84" w:rsidRPr="008F3702" w14:paraId="77F82A92" w14:textId="77777777" w:rsidTr="00A44A84">
        <w:trPr>
          <w:trHeight w:val="284"/>
          <w:jc w:val="center"/>
        </w:trPr>
        <w:tc>
          <w:tcPr>
            <w:tcW w:w="5000" w:type="pct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5F05AE2F" w14:textId="77777777" w:rsidR="00A44A84" w:rsidRPr="008F3702" w:rsidRDefault="00A44A84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</w:tc>
      </w:tr>
      <w:tr w:rsidR="00F25F9B" w:rsidRPr="008F3702" w14:paraId="27E8E389" w14:textId="77777777" w:rsidTr="00A44A84">
        <w:trPr>
          <w:trHeight w:val="7371"/>
          <w:jc w:val="center"/>
        </w:trPr>
        <w:tc>
          <w:tcPr>
            <w:tcW w:w="5000" w:type="pct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793BE954" w14:textId="3EEAD41C" w:rsidR="00406D1A" w:rsidRPr="008F3702" w:rsidRDefault="00406D1A" w:rsidP="0082138F">
            <w:pPr>
              <w:pStyle w:val="ad"/>
              <w:spacing w:before="240"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</w:pP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begin"/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separate"/>
            </w:r>
            <w:r w:rsidR="00A07779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t>2025</w:t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778"/>
              <w:gridCol w:w="2778"/>
              <w:gridCol w:w="2778"/>
              <w:gridCol w:w="2778"/>
            </w:tblGrid>
            <w:tr w:rsidR="00406D1A" w:rsidRPr="008F3702" w14:paraId="077E090A" w14:textId="77777777" w:rsidTr="00311114">
              <w:trPr>
                <w:trHeight w:val="1814"/>
              </w:trPr>
              <w:tc>
                <w:tcPr>
                  <w:tcW w:w="1250" w:type="pct"/>
                </w:tcPr>
                <w:p w14:paraId="0A73314E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Январь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(01)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5"/>
                    <w:gridCol w:w="349"/>
                    <w:gridCol w:w="349"/>
                    <w:gridCol w:w="350"/>
                    <w:gridCol w:w="350"/>
                    <w:gridCol w:w="350"/>
                    <w:gridCol w:w="341"/>
                  </w:tblGrid>
                  <w:tr w:rsidR="00406D1A" w:rsidRPr="008F3702" w14:paraId="7255BDFB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37457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71C98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4D9A0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1A360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96F186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8BC72D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08DFDF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51E4DEAD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6635AD" w14:textId="147FFF5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26127B" w14:textId="78ED032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9FA9FC" w14:textId="0E87C60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491651" w14:textId="153309C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E9FF3C" w14:textId="3F908F8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6F18A85" w14:textId="47DE54F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B5BF578" w14:textId="3628E33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96505FE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43F63C5" w14:textId="0A855BC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E35D00" w14:textId="670A068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739A13" w14:textId="42112BE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EA92E8" w14:textId="16BC2C6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12BD7A" w14:textId="52A7404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FBBA13" w14:textId="78F8BCE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F1E530D" w14:textId="161F356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082B155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3A3CD3F" w14:textId="1B25540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05B9FD" w14:textId="0A82449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BCD90E" w14:textId="417FD47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DFC620" w14:textId="1293E7E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C0A3E0" w14:textId="36BAF18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5B9194" w14:textId="0036F81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2ECC65D" w14:textId="1884C2B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3EDAD67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0D9D1A8" w14:textId="679CD0D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4D1AAE" w14:textId="6F9F330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0580C4" w14:textId="1A3C5BF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29CD45" w14:textId="066613F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B4C9D3" w14:textId="597D639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AF83F0" w14:textId="13DAF3C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42655153" w14:textId="3ADF654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E1E53FC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0221081" w14:textId="04D3E81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DFCE4D" w14:textId="17909AF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FA249B" w14:textId="6E47421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5B36D6" w14:textId="3E012DD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537233" w14:textId="734EB0E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511326" w14:textId="7801446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5B588620" w14:textId="1787C76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887B301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C88ED00" w14:textId="6C44B72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F8D59E" w14:textId="6DF17A9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27E63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B7A153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B4C2B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9EF75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5E82BC8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8EB0208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AB9D07D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Февраль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(02)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25B39B35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800E3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AF619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410FB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03C7C1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12F17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BC6E8A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8D7465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1C613F2E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55FAEB" w14:textId="437D797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881230" w14:textId="74DEA8B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2EAF5B" w14:textId="2498BF0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09E976" w14:textId="0678B4A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4E1E93" w14:textId="2F9354A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AF7A48C" w14:textId="38A97B0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9708312" w14:textId="3A23EFB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DF6BACB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9C181EE" w14:textId="46AD00F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FA26678" w14:textId="79950FC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41EFB9" w14:textId="0835280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9655DD" w14:textId="17B31D6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68C7F8" w14:textId="4E1406C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CC2FE9" w14:textId="4608FE7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56EE0A" w14:textId="49BE66D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93A9753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D68CA53" w14:textId="4D07DE9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8269E0E" w14:textId="4CAF6EE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8A5900" w14:textId="56A3138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852DA4" w14:textId="5707DD2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4C1DA" w14:textId="31537AC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FD706F" w14:textId="0AC6450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CF1A8F" w14:textId="3F79251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B960C3E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7CC078C" w14:textId="63E6F57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94A48C5" w14:textId="6463613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D68F47" w14:textId="3B63F3C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4344DF" w14:textId="7FE58E2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B6140E" w14:textId="793FF95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2C0613" w14:textId="0B3F40B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9F1C818" w14:textId="56FD1BE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7606745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660AA52" w14:textId="62E13F5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72F91B" w14:textId="3340D0A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CB819C" w14:textId="3B90D80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3820CD" w14:textId="72C2B78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4F3E39" w14:textId="7D6E1BC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3042D" w14:textId="10FA317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93E260" w14:textId="63D6F9F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2699CA6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866BF91" w14:textId="3914A80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D02766" w14:textId="7932903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!A12 Is Not In Table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842224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1E6763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713688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45B2A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E3BA2A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48AB5968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091C119" w14:textId="5557F5BF" w:rsidR="00406D1A" w:rsidRPr="009E3C7C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Март</w:t>
                  </w:r>
                  <w:r w:rsidR="009E3C7C" w:rsidRPr="009E3C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9E3C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03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55EB2413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A9BF84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24DFE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AF710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90AD0E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4BC7C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23CFBE1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897E2F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7F02DB27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D3E0E4" w14:textId="2FFD498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676B90" w14:textId="39B65F6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9639E6" w14:textId="3E146C4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37E414" w14:textId="34883C8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359D98" w14:textId="256629F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5EBB141" w14:textId="0484661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DFBC6B5" w14:textId="4575DE4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26FA797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B9E595C" w14:textId="002B05E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4D6F15D" w14:textId="7F79AE1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F67FE8" w14:textId="02C3754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95E2B1" w14:textId="19EC803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265A13" w14:textId="09A976D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5A4019" w14:textId="0B5B68C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759FDF0" w14:textId="73C0373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76EE410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07D5007" w14:textId="6F6E106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740645" w14:textId="53B909F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2143DB" w14:textId="735F7CA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350AA5" w14:textId="5042916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E60681" w14:textId="0C42A0D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943CF0" w14:textId="7E63310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26DE6" w14:textId="07E9EAD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38C627E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4301155" w14:textId="4A2524A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315A359" w14:textId="7D3A6CC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287363" w14:textId="4AF0E53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DF5F94" w14:textId="2145F18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62769A" w14:textId="48E95A9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6CB084" w14:textId="70F730E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6BC5EC5" w14:textId="381B805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A081D0B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BAB34B8" w14:textId="3827BAA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12527B" w14:textId="6001B07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F31825" w14:textId="47E1F64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F206A8" w14:textId="584F6DF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F60BE3" w14:textId="1C82D1A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32C76D" w14:textId="7065C7D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1970C6" w14:textId="005298C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F5273E9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44F02EB" w14:textId="6237C3A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62FB5A1" w14:textId="4A51389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57CD8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74D7C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862941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E9A583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7F7904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9356306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024AB8E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Апрель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7BC5BF7F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D6404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6CA78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63C7A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F0055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0913F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64F201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48F6295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241EC531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507561" w14:textId="5BFDCC0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B3E905" w14:textId="34E9BAC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FF5C7A" w14:textId="24AFE4E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8B913A" w14:textId="5D42E85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F6744" w14:textId="58209B2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E3965A9" w14:textId="01B2580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AFDC295" w14:textId="36AAB38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F7A40D6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B7FB467" w14:textId="7019124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D38B7D2" w14:textId="1215A7B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F0DC6B" w14:textId="5D21C41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44A25A" w14:textId="2C8BD31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153A5A" w14:textId="19684DD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6C5880" w14:textId="04A50F6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8BFD1E" w14:textId="6BB3B44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32611A0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01642E2" w14:textId="7987FAF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110BC95" w14:textId="2D20276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1F69F0" w14:textId="0C345DF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2FCC71" w14:textId="6A84E43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C2E3FE" w14:textId="68D7636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B1520D" w14:textId="6DC54B0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EA5A134" w14:textId="6FC95CC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46850FA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67ED069" w14:textId="68916C6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A0E2936" w14:textId="5B1BCE7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4FB7A8" w14:textId="5AE53A3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45AD55" w14:textId="4D93FE8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174EC0" w14:textId="0401A81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34F06C" w14:textId="74A1C1A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F81C74" w14:textId="6DC9553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5EC34B6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0F7618F" w14:textId="444B815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668383" w14:textId="0F5636C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D02D42" w14:textId="2C23205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64E969" w14:textId="79B1890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5B2FF8" w14:textId="0EE4D5B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4C1A3B" w14:textId="034BD79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971ACF" w14:textId="7422E24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83B226A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1AF2F32" w14:textId="223907B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B2350E" w14:textId="6054E61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AA342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9F936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E600ED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BE544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1B3C28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FA42721" w14:textId="77777777" w:rsidR="00406D1A" w:rsidRPr="008F3702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6D1A" w:rsidRPr="008F3702" w14:paraId="11BF1D44" w14:textId="77777777" w:rsidTr="00311114">
              <w:trPr>
                <w:trHeight w:val="1814"/>
              </w:trPr>
              <w:tc>
                <w:tcPr>
                  <w:tcW w:w="1250" w:type="pct"/>
                </w:tcPr>
                <w:p w14:paraId="092D756A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Май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05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49A69D50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FE208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31A2C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3F2CD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A85846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4F4E4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A7B7D6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E875A7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15E50668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EDD93C" w14:textId="0D232E5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AB39E1A" w14:textId="5CF959F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C513F9" w14:textId="6028955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9C3110" w14:textId="5F56040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132B86" w14:textId="577FD9D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F797F0E" w14:textId="01D6E51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30C31F3" w14:textId="1D6DEF6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15BE53E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E337011" w14:textId="33C1CBB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65EFD10" w14:textId="01D472A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1F3430" w14:textId="3E9246D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220C6C" w14:textId="70E5702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437629" w14:textId="6C30897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18BE29" w14:textId="018F46F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5441EBC" w14:textId="75F5D5F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BE0390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D765849" w14:textId="6A02BC6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025BD69" w14:textId="32ED088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E05DA2" w14:textId="5E48F05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74C654" w14:textId="597E769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E93A03" w14:textId="7031C75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637974" w14:textId="4DECD52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373459" w14:textId="0287716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9387B8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3F8EE06" w14:textId="7CF8C96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D061A1" w14:textId="6883DC0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3E244B" w14:textId="7F11231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03440A" w14:textId="7568198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55F19A" w14:textId="23F6479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225CBD" w14:textId="610454D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4C968E" w14:textId="64ABF74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C0A8CA1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6E80837" w14:textId="1ADF58B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9010D4" w14:textId="54373CC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E26FC1" w14:textId="4B8B055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E617AF" w14:textId="48FEDD8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273C84" w14:textId="6F9064B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494050" w14:textId="5914017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3504EA" w14:textId="75D469C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DACD907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BC1CDA2" w14:textId="5DCDFB6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4FAB530" w14:textId="6CE43C5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05DDA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157376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FB5241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8F6008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3D34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B0EE604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59B06B0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Июнь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06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092794D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5C62A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4297C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C4D28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CE6CB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2CE41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F3666A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50DB00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44DE1A2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863687" w14:textId="7D11112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E6AFE3" w14:textId="055712A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F65EF2" w14:textId="28F1307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A54EB2" w14:textId="0D3009D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C8C1E7" w14:textId="4DAC07D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FC3A072" w14:textId="3E794C9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EEF13F9" w14:textId="2BAE399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CFAADCC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79D9306" w14:textId="22D1D26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31E0CA6" w14:textId="151A8FB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D7EA04" w14:textId="52F6002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39474A" w14:textId="0C43E3C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709F54" w14:textId="44222C2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9D21E6" w14:textId="24044B7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2A39DC" w14:textId="4B65655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528B9BB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7EA5522" w14:textId="4F01389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3D0D405" w14:textId="683EB26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626F0C" w14:textId="7B8B428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4B1825" w14:textId="0DF40CF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EA15CA" w14:textId="21976EC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52B1C3" w14:textId="7CCE20F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97A5556" w14:textId="73E03E0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A194A9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66A0D94" w14:textId="42F0305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97CE04" w14:textId="61B4CB3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C754D4" w14:textId="18CCBBA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0E4014" w14:textId="2DD316F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BD0ADE" w14:textId="0AA9F7D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56CB0E" w14:textId="223DC3D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9B89ADA" w14:textId="32C80E1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512A24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74FD2A2" w14:textId="4D5107F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505EC6" w14:textId="6CD5556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50CE89" w14:textId="45CC9DF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103A4E" w14:textId="3AB6A9A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99A8AF" w14:textId="23A2DEB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E9466B" w14:textId="6F4A3A4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33F7906" w14:textId="2E52185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68F6B1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6E8B2D2" w14:textId="5AC4A77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20F622" w14:textId="12F35DA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8F5A01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7CC88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25E00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101F1E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86B30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070D0145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8F65D5B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Июль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7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6EA4669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6822C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0A36E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E83DB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9559FE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AA597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C37DFAE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68D1D2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3A01FF2B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4018222" w14:textId="7B18273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8EA17D0" w14:textId="69A77C5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07A048A7" w14:textId="6EF243D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B0FEA16" w14:textId="638B323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1C942968" w14:textId="58BC189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</w:tcPr>
                      <w:p w14:paraId="7B054555" w14:textId="7EF5830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</w:tcPr>
                      <w:p w14:paraId="1441C3D2" w14:textId="2C0A554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4C30E4E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79A6F114" w14:textId="64C1863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147B9204" w14:textId="03D0382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39D5FC5" w14:textId="1933D8A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76FEAE0" w14:textId="603E01E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B9252D8" w14:textId="753FB7A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780D62E" w14:textId="39331CC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4A54E8B" w14:textId="2E981DD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C8271A0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A0877B7" w14:textId="09CF4A2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1E575DB" w14:textId="31D0CFE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AE72C40" w14:textId="2973910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19956FD" w14:textId="69F9312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2AAE32D" w14:textId="0745E48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0DA2930" w14:textId="309160F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C6AE93B" w14:textId="782C660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FC6512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34DBDE7" w14:textId="670CEF4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87AF1ED" w14:textId="5EFD2E8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F9FF4FA" w14:textId="499275C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6861089" w14:textId="793DBF4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0351908" w14:textId="493DAED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00E29C4" w14:textId="16E054F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A650038" w14:textId="2B7A706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C6A62F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2623A207" w14:textId="4CB4A87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00BB930" w14:textId="7C85A06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CCC4DB1" w14:textId="1422836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4CD3E50" w14:textId="6480A7C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0DC7A0D" w14:textId="73BFDDC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5430949" w14:textId="60E8D82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7C7F0B6" w14:textId="4DAA626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C1D092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78645AD3" w14:textId="635FA31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CFD4577" w14:textId="2B774F5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B5EC6F6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E03B850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C2B2F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B57DE9A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503C156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0F45828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8E6EB91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Август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08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524950D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E80F6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A33084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8912F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AA685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7202A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6DCEF8E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4DECC1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0B9FAE2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AF6647" w14:textId="72F7CB8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F39CA5" w14:textId="1586EB3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CD1A2B" w14:textId="295AA21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71AE40" w14:textId="00C37DD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36A3CA" w14:textId="233E0CF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A3674B7" w14:textId="3ED95A7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62885BE" w14:textId="6235BF1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43F44B7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7E7F53E" w14:textId="56F434A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8B80969" w14:textId="068DE2B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4E02B1" w14:textId="78E2DE7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CA42AE" w14:textId="35065AB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6CC2CA" w14:textId="50414DD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796DFE" w14:textId="6934884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7D5C01" w14:textId="48B1973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0DD277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A3BFCB7" w14:textId="0551124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A5AE952" w14:textId="5AC3CFE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B5DDE9" w14:textId="45EE67D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0EF56F" w14:textId="7745FA6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EA693B" w14:textId="617EBE3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D3E855" w14:textId="6BC2524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84CDF0" w14:textId="2A80FB4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417D3E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F409BD5" w14:textId="37772A5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CA727C6" w14:textId="56E9994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ADB843" w14:textId="72A6C9B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82BA4D" w14:textId="076D8E2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32259F" w14:textId="614C18D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D9EBCD" w14:textId="072218E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37E34D" w14:textId="5CC4880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8C1CC26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129BB22" w14:textId="102FF7C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8FCDC65" w14:textId="5D9A5FF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9FEEC0" w14:textId="6B5F24D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971058" w14:textId="0BF0849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5ADC94" w14:textId="6D46653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CD0717" w14:textId="1715258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B95B15C" w14:textId="6C68D2C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B6A0C36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C18A5A" w14:textId="1997B07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4E5492E" w14:textId="5384B9D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35432C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5EEA8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589E33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BA043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4064D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0E63479D" w14:textId="77777777" w:rsidR="00406D1A" w:rsidRPr="008F3702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6D1A" w:rsidRPr="008F3702" w14:paraId="07939270" w14:textId="77777777" w:rsidTr="00311114">
              <w:trPr>
                <w:trHeight w:val="1814"/>
              </w:trPr>
              <w:tc>
                <w:tcPr>
                  <w:tcW w:w="1250" w:type="pct"/>
                </w:tcPr>
                <w:p w14:paraId="6BD27B43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Сентябрь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09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2AE080CE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CFB71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AEFF96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8FF35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77F06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4E936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D79DD8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733D78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4BCD4D91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BA371B" w14:textId="3709A40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E0B93C" w14:textId="03144AF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2F1601" w14:textId="1FBD33C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6C01B9" w14:textId="6612B40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8AFC7D" w14:textId="14EEB2D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904F88F" w14:textId="378A474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EC08C25" w14:textId="34CC7A3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20D19D4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E25A39F" w14:textId="5DC725A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502CC7A" w14:textId="3F27ACE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6B2342" w14:textId="523EA1C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348AFE" w14:textId="35E02E3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C52164" w14:textId="2905040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9EE17A" w14:textId="654FA65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93CF198" w14:textId="7FB8E3C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CBA56B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BA4AA0A" w14:textId="07B5BC7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71C1B2C" w14:textId="6B1CAB8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4B4325" w14:textId="280BADB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5BCC51" w14:textId="16613A3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BA0C3A" w14:textId="13763EE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73EDE0" w14:textId="4EE7CBD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799E4A" w14:textId="2846579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5B866C5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9DC8E2" w14:textId="38E5AB6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303920" w14:textId="79550BA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0C7537" w14:textId="7619611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F98ABC" w14:textId="1918464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4C1A47" w14:textId="22A5D0E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98D051" w14:textId="64E121B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7C6195" w14:textId="075F124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525088B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E4B8502" w14:textId="090B142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3A77DD" w14:textId="4897E31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1546D5" w14:textId="6446298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4B226E" w14:textId="7253656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74D9FD" w14:textId="063B1A2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DB747C" w14:textId="7A6F03D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B108E04" w14:textId="48E56C6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9EB3AD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8C59537" w14:textId="45B3C0E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EFA14DB" w14:textId="1AA63E5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FEE00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E5A83E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74067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283EE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C01BE3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03C410F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298D42F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Октябрь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10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1E875C25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10F31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4B191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0E6FB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E133B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8B05E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36EF8E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34FFC1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54E4BC20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9E6C418" w14:textId="7E78179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FD9F97" w14:textId="7420F2F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E039A7" w14:textId="6AADD41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106E52" w14:textId="0032DA1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651189" w14:textId="47CAED3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A5EA0A2" w14:textId="2D5F9BC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B451933" w14:textId="7F9CC61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C48C18F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612088A" w14:textId="6A445C2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CDE8C12" w14:textId="60C88BB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B064A1" w14:textId="60844E0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116960" w14:textId="0FBBB68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046F80" w14:textId="0F3469A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36635A" w14:textId="7E07CA9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8E7C71" w14:textId="539AF64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583B2E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3661DD" w14:textId="354BA13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555019" w14:textId="0838046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EEAFD0" w14:textId="777AA11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DBAB83" w14:textId="51989E7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4F781C" w14:textId="3A5774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BFBADE" w14:textId="6B3E709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709151" w14:textId="124DE05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CE173F1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8725580" w14:textId="5AEA0CB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54701B2" w14:textId="08A8D51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18B640" w14:textId="4F2B3F1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146BA6" w14:textId="575C7E4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729432" w14:textId="3AD3190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AC3AA6" w14:textId="3284ED7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D52CF23" w14:textId="40CBFB0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796075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029B2B4" w14:textId="637482E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AB9682D" w14:textId="0377B4F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DE5673" w14:textId="3E6E281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A733EC" w14:textId="27C64E0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7FBCC6" w14:textId="388A92D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79E22E" w14:textId="5C2B537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E6C811" w14:textId="74E37B2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25510F0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1A4ACA3" w14:textId="4E2371C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57FB1BF" w14:textId="069D78E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D2BFA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0E7C20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BC9C08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BAD8E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1F7194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04778D53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9755D39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Ноябрь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11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430B8C5F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865D21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AF739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F1141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9D43E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41A9B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51893F1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AF062D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1E7BEBB5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14E4F1" w14:textId="635A681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9FAF85" w14:textId="65880CD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1D3D1C" w14:textId="306D927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BE3310" w14:textId="1CC034C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B9C920" w14:textId="70BBE07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F65A212" w14:textId="4227F2C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9077763" w14:textId="5834BFD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010058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30E30F5" w14:textId="3D77963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78F54E" w14:textId="68276F7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67840F" w14:textId="2AC7179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41FB4E" w14:textId="78B1C57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52C097" w14:textId="08D920B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B35837" w14:textId="039731F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4C1D63" w14:textId="6E3392F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A0E88E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1B1E0F7" w14:textId="19BADBD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105ADF" w14:textId="23B5395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7AC926" w14:textId="163FBB4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8369C3" w14:textId="587F4EA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7D0C64" w14:textId="5EEFD9E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51229B" w14:textId="639F4C8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A94024" w14:textId="0573F98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D048097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AA634D9" w14:textId="20C611A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5462E25" w14:textId="60BCA11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64F598" w14:textId="170482F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2E8BE2" w14:textId="24A65FE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B91166" w14:textId="147C6AD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DD6E05" w14:textId="3D39302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7D261F2" w14:textId="3C7E6B8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5B4FFB6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0C60E7B" w14:textId="2D0FC8E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9262E32" w14:textId="42D0252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C6FFC4" w14:textId="268EEC7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4EE69C" w14:textId="4A2C117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F1B16F" w14:textId="79ED83B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30C319" w14:textId="5E6F5F0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B94C68" w14:textId="7F4DBB3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049819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BC298FF" w14:textId="3C36357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3744B19" w14:textId="38A5F87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71DD78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4A00D6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0EED1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AA023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823CBAD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1EFC69B9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470B413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Декабрь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12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47CFE81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B92B4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BDE54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11041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D70BE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EF4D3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E7223B4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BD0797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0959FB71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06FCB1" w14:textId="10AF064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18D955" w14:textId="4DAE0AA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567335" w14:textId="647626D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8EB694" w14:textId="18E914A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FF5590" w14:textId="23F9094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F822A49" w14:textId="28A0946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F9D1C78" w14:textId="6DFF294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46A836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C0FDB57" w14:textId="3A04AF4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75E88C5" w14:textId="7609FF0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B1EA8C" w14:textId="7D8E72D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7FD5CD" w14:textId="597065B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39E441" w14:textId="0A29D7A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F64FBA" w14:textId="7163C4D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5D82A9" w14:textId="06DCCD6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5B3EBF5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4009EB" w14:textId="17724C1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C94DBF" w14:textId="5C635DD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B855E8" w14:textId="760ACD5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C45DA0" w14:textId="5B9A0B6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48B3BE" w14:textId="30AD272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245A2A" w14:textId="52970AE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0A3C470" w14:textId="76285E4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6DE518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26FE5BA" w14:textId="40658C4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CCF49A" w14:textId="749BA29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D07E3B" w14:textId="7211A37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875F71" w14:textId="227F0BC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65733B" w14:textId="47CFF8E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02579B" w14:textId="5E81648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E79F7C" w14:textId="57A1EFA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995C847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9E9ACA2" w14:textId="3BF4717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90BCD6" w14:textId="12D3083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A92C7D" w14:textId="4080BE6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1CB3F2" w14:textId="12492B4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2FFA32" w14:textId="36EBBBE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9E1B3D" w14:textId="24D3314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87F384" w14:textId="660B47C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7D2DFD6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230FD8C" w14:textId="6DE5D28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C7BAEB6" w14:textId="0B4C8B5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EA6791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93EB4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B61F8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E4F10A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DFFC26E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2FE1E178" w14:textId="77777777" w:rsidR="00406D1A" w:rsidRPr="008F3702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8125D6F" w14:textId="77777777" w:rsidR="00A44A84" w:rsidRPr="008F3702" w:rsidRDefault="00A44A84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  <w:p w14:paraId="56FC4B7D" w14:textId="77777777" w:rsidR="00F25F9B" w:rsidRPr="008F3702" w:rsidRDefault="00F25F9B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</w:tc>
      </w:tr>
    </w:tbl>
    <w:p w14:paraId="2B3E424A" w14:textId="1DF0A038" w:rsidR="00F93E3B" w:rsidRPr="008F3702" w:rsidRDefault="00F93E3B" w:rsidP="008F3702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8F3702" w:rsidSect="008F3702">
      <w:pgSz w:w="11906" w:h="16838" w:code="9"/>
      <w:pgMar w:top="397" w:right="397" w:bottom="397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36C153" w14:textId="77777777" w:rsidR="00C36389" w:rsidRDefault="00C36389">
      <w:pPr>
        <w:spacing w:after="0"/>
      </w:pPr>
      <w:r>
        <w:separator/>
      </w:r>
    </w:p>
  </w:endnote>
  <w:endnote w:type="continuationSeparator" w:id="0">
    <w:p w14:paraId="2FEC1657" w14:textId="77777777" w:rsidR="00C36389" w:rsidRDefault="00C3638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3E0A34" w14:textId="77777777" w:rsidR="00C36389" w:rsidRDefault="00C36389">
      <w:pPr>
        <w:spacing w:after="0"/>
      </w:pPr>
      <w:r>
        <w:separator/>
      </w:r>
    </w:p>
  </w:footnote>
  <w:footnote w:type="continuationSeparator" w:id="0">
    <w:p w14:paraId="455550EE" w14:textId="77777777" w:rsidR="00C36389" w:rsidRDefault="00C3638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105E"/>
    <w:rsid w:val="000A5A57"/>
    <w:rsid w:val="00111F7C"/>
    <w:rsid w:val="001274F3"/>
    <w:rsid w:val="00151CCE"/>
    <w:rsid w:val="001635B6"/>
    <w:rsid w:val="001B01F9"/>
    <w:rsid w:val="001C41F9"/>
    <w:rsid w:val="00240D4D"/>
    <w:rsid w:val="002562E7"/>
    <w:rsid w:val="00285C1D"/>
    <w:rsid w:val="002F7139"/>
    <w:rsid w:val="003327F5"/>
    <w:rsid w:val="00340CAF"/>
    <w:rsid w:val="003C0D41"/>
    <w:rsid w:val="003E085C"/>
    <w:rsid w:val="003E7B3A"/>
    <w:rsid w:val="00406D1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F513E"/>
    <w:rsid w:val="007A666D"/>
    <w:rsid w:val="007C0139"/>
    <w:rsid w:val="007D45A1"/>
    <w:rsid w:val="007F564D"/>
    <w:rsid w:val="0082138F"/>
    <w:rsid w:val="00825232"/>
    <w:rsid w:val="008724D1"/>
    <w:rsid w:val="008B1201"/>
    <w:rsid w:val="008F16F7"/>
    <w:rsid w:val="008F3702"/>
    <w:rsid w:val="009164BA"/>
    <w:rsid w:val="009166BD"/>
    <w:rsid w:val="00977AAE"/>
    <w:rsid w:val="00996E56"/>
    <w:rsid w:val="00997268"/>
    <w:rsid w:val="009E3C7C"/>
    <w:rsid w:val="00A07779"/>
    <w:rsid w:val="00A12667"/>
    <w:rsid w:val="00A14581"/>
    <w:rsid w:val="00A20E4C"/>
    <w:rsid w:val="00A44A84"/>
    <w:rsid w:val="00AA23D3"/>
    <w:rsid w:val="00AA3C50"/>
    <w:rsid w:val="00AE302A"/>
    <w:rsid w:val="00AE36BB"/>
    <w:rsid w:val="00B37C7E"/>
    <w:rsid w:val="00B65B09"/>
    <w:rsid w:val="00B85583"/>
    <w:rsid w:val="00B9476B"/>
    <w:rsid w:val="00BA30BC"/>
    <w:rsid w:val="00BC3952"/>
    <w:rsid w:val="00BC6465"/>
    <w:rsid w:val="00BE5AB8"/>
    <w:rsid w:val="00C36389"/>
    <w:rsid w:val="00C44DFB"/>
    <w:rsid w:val="00C6519B"/>
    <w:rsid w:val="00C70F21"/>
    <w:rsid w:val="00C7354B"/>
    <w:rsid w:val="00C91F9B"/>
    <w:rsid w:val="00D4213C"/>
    <w:rsid w:val="00DE32AC"/>
    <w:rsid w:val="00DF7222"/>
    <w:rsid w:val="00E1407A"/>
    <w:rsid w:val="00E272ED"/>
    <w:rsid w:val="00E318B9"/>
    <w:rsid w:val="00E50BDE"/>
    <w:rsid w:val="00E774CD"/>
    <w:rsid w:val="00E77E1D"/>
    <w:rsid w:val="00ED75B6"/>
    <w:rsid w:val="00EF1F0E"/>
    <w:rsid w:val="00F25F9B"/>
    <w:rsid w:val="00F56F69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6824</Words>
  <Characters>38900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2020-04-12T07:49:00Z</dcterms:created>
  <dcterms:modified xsi:type="dcterms:W3CDTF">2020-04-12T07:49:00Z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