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556"/>
        <w:gridCol w:w="5556"/>
      </w:tblGrid>
      <w:tr w:rsidR="00DA0A74" w:rsidRPr="00DA0A74" w14:paraId="40983BE3" w14:textId="4DB013E8" w:rsidTr="00DA0A74">
        <w:trPr>
          <w:trHeight w:val="14949"/>
          <w:jc w:val="center"/>
        </w:trPr>
        <w:tc>
          <w:tcPr>
            <w:tcW w:w="2500" w:type="pct"/>
            <w:tcBorders>
              <w:right w:val="dashed" w:sz="4" w:space="0" w:color="auto"/>
            </w:tcBorders>
            <w:vAlign w:val="center"/>
          </w:tcPr>
          <w:p w14:paraId="66537F75" w14:textId="58511568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7C6BC6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2025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9F6697B" w14:textId="77777777" w:rsidTr="00DA0A74">
              <w:tc>
                <w:tcPr>
                  <w:tcW w:w="2499" w:type="pct"/>
                </w:tcPr>
                <w:p w14:paraId="1E763E4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bookmarkStart w:id="1" w:name="_Hlk38821049"/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684222CD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408482" w14:textId="1C33D9D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85114" w14:textId="68685D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7502" w14:textId="0B4AA82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4BA99" w14:textId="04E7D5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F75680" w14:textId="2551D12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BE3AF3" w14:textId="33BCCEE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E85CF0" w14:textId="4C58ABB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31DF8F53" w14:textId="77777777" w:rsidTr="00DA6A3A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3DF47A" w14:textId="76E383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D8DCA2" w14:textId="3DD4ABD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953DC5" w14:textId="51307F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6F7F6B" w14:textId="325958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7DEF9" w14:textId="7ACF55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B1CBA7" w14:textId="268615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DE8D4C" w14:textId="52FBCC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AFA4FA2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88A4083" w14:textId="45E51E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D9C7DF" w14:textId="544267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FD5672A" w14:textId="778251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E39618" w14:textId="27EFC0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01D669" w14:textId="2CE092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78B3CC1" w14:textId="5ABAF4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A6A44F" w14:textId="6065DF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23F797F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FCDA0AA" w14:textId="400CB3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99770B" w14:textId="29438B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78C04D" w14:textId="78E787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764BF9" w14:textId="099D67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4D6EFD" w14:textId="1D0FD3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1A7D074" w14:textId="7C67B5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DF4C53D" w14:textId="197DD1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0529957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824C9C9" w14:textId="463CEB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5E1D41" w14:textId="32EA50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3951C8E" w14:textId="0095AB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A755A8A" w14:textId="532998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31F29A4" w14:textId="08BA9B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8D3352" w14:textId="726611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F6BA37" w14:textId="4A5F65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7D45F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4BD14B6A" w14:textId="198073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746ECD0" w14:textId="3BB988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F7B018" w14:textId="653FCD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5BF7" w14:textId="392274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3E501" w14:textId="0A9BB0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251BC6" w14:textId="791E52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CA74E8D" w14:textId="68683C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144E5B8" w14:textId="77777777" w:rsidTr="00B13164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5F237A0" w14:textId="1198E6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84CCAC5" w14:textId="0D181C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50BB2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D13D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41B31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D7F8AB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0F850E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D86111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4D521D1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4A50A8" w14:textId="2E47085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052ACD" w14:textId="26A91AC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47D848" w14:textId="4445EC5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1412BE2" w14:textId="73B09B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3D3BE5" w14:textId="0F8CA0D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2F7BE9" w14:textId="79E91F3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CB16A91" w14:textId="219AB70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33AD79B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338C3E" w14:textId="7161E2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814E4" w14:textId="049EA8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665E05" w14:textId="378869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31D4F0" w14:textId="352A45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C2BCF9" w14:textId="403173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D888BB" w14:textId="5F8263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A023F15" w14:textId="561D8B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878283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13449D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E8FAF3" w14:textId="2670FF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3A2656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17BA80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399CC6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022A32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32437A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DC4D67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3C5EAD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0ABAC2" w14:textId="330BF7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04572A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7D21F0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59CF1A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738CEE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03119E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3194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6AAAE4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8C1CD1" w14:textId="19029D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139ABC5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34860B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460561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0EB52A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21C12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B0FF9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36CA85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1D12" w14:textId="2FE09C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3A0FB1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21C1D5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23A448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194E74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0D5CD9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CB553C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9AAEE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4819C" w14:textId="7035AF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2D4390DF" w14:textId="77777777" w:rsidTr="00DA0A74">
              <w:tc>
                <w:tcPr>
                  <w:tcW w:w="2499" w:type="pct"/>
                </w:tcPr>
                <w:p w14:paraId="57FEA03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674302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5487A9" w14:textId="1DF49FC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E55501" w14:textId="25F7A6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FAF5CE" w14:textId="082C2A7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1B4D626" w14:textId="603701B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884261" w14:textId="371C994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673D29" w14:textId="01F0B7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A21108" w14:textId="270A90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69AEF9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68369D" w14:textId="4B38AE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03F4D6" w14:textId="7F8B14B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D47A60" w14:textId="2012B4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7679D66" w14:textId="7FC50A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0E51CE" w14:textId="46E25E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654081" w14:textId="7E3180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C684139" w14:textId="246D9F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696DF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0E54892" w14:textId="036CE6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71DDA0A" w14:textId="45DBF5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272AC" w14:textId="23DFC7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35FD6F" w14:textId="58D7E1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487A11" w14:textId="7F3E1D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FC9D9" w14:textId="7BEFBB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6F6458" w14:textId="082102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8D12F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AD83F1" w14:textId="4F68A5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3AB5FCA" w14:textId="3DC2F1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67470" w14:textId="731957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DE566" w14:textId="7BD2D7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6456E" w14:textId="29705E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282D2" w14:textId="65F34D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41A7DB" w14:textId="4BB787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18191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23FB55" w14:textId="3F4CA3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B6DC242" w14:textId="3B21FC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25F73" w14:textId="48AEB7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D4BA2E" w14:textId="26D4FC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7D35" w14:textId="72814E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8B35E4" w14:textId="46DE47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9F4B4A" w14:textId="1D6C03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C21C0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8784F0" w14:textId="6AC407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03AF27" w14:textId="4A1177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6314FB" w14:textId="227CD8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28A24C" w14:textId="1D63DD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71D07" w14:textId="435252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160D9" w14:textId="6C7367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FD2D5D" w14:textId="34908E9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A198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FBA312D" w14:textId="6BB14B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4FD761F" w14:textId="2600CD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956F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9CAB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2ED4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4AC8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CAA9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26FC7C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7F083F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553BF3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1046491" w14:textId="2AE0B3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92D87B" w14:textId="1786480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BD4D" w14:textId="23F053F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760BE9" w14:textId="127433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B3DAC9" w14:textId="778085E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DD3580" w14:textId="785C69F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5A394F" w14:textId="5E110AF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B564D4F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E9D895" w14:textId="7C7C2F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2696FB" w14:textId="329F50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7B06A2" w14:textId="31C291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BA3A9D" w14:textId="7CED0E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6750A2" w14:textId="0E986E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D2826" w14:textId="4C25BE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4A16B7" w14:textId="0F7BA1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BA0528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0BFF2" w14:textId="12EA0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305E24" w14:textId="3E9CAC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983989" w14:textId="0169DD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E407EC" w14:textId="4C3FF7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10D527" w14:textId="1F6DA2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E3301" w14:textId="7C0C2E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76E53" w14:textId="09E497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507752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089C501" w14:textId="07AB2A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77C4D" w14:textId="25A34B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484DA6" w14:textId="35122F5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D78B34" w14:textId="4F1230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4490C" w14:textId="53935D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730E47" w14:textId="6831CB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AF7871E" w14:textId="41E86E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BD376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24FD54" w14:textId="60C7BE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175BE7" w14:textId="309524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2D8556" w14:textId="583AC6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60F49B" w14:textId="231EDA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94B946" w14:textId="06FE60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4798A" w14:textId="0A28B4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076513" w14:textId="5DA008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F087F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1028E43" w14:textId="50BEB8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1843C8" w14:textId="3683C4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ED2646" w14:textId="10F015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E22FD5" w14:textId="54093A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51E781" w14:textId="274F1F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2B13B5" w14:textId="7361DD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9FEA69" w14:textId="1F22F4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68DC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C4BE5" w14:textId="52BA63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86922" w14:textId="55B0A5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86082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F2BE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1CB5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61FE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78DB9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54FFA5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2493E81D" w14:textId="77777777" w:rsidTr="00DA0A74">
              <w:tc>
                <w:tcPr>
                  <w:tcW w:w="2499" w:type="pct"/>
                </w:tcPr>
                <w:p w14:paraId="49CAB00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1518B38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FCF74AC" w14:textId="6BB9D67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BBE7EA" w14:textId="5C2E7C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BCD88B" w14:textId="4D4BF51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CC32D9" w14:textId="033B2F6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C78D51" w14:textId="1181468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53824" w14:textId="5B21F16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C77D25" w14:textId="1FD57D3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CC56A4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AC3FFF" w14:textId="2BCB11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200070" w14:textId="533D7E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BDAA9E" w14:textId="26FF67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4758BF" w14:textId="13788A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248037" w14:textId="1B15DF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5775E0" w14:textId="238179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51FF8C" w14:textId="2D4D69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662F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8B56D9" w14:textId="551A4D6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88FA4FC" w14:textId="721874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B955CC" w14:textId="0F3245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1D75CA" w14:textId="7BE282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C7178" w14:textId="013584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D9CD14" w14:textId="6ECCE0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9D52DB" w14:textId="6C4A45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EAE709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DD15FB" w14:textId="4A9486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11028" w14:textId="28AAC1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59D6F" w14:textId="547567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56912" w14:textId="3F082A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C7E6E" w14:textId="0E1622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FFDB" w14:textId="1A23CC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462962" w14:textId="5A59F7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C03038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2312F8" w14:textId="68E538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D9BAF6E" w14:textId="4BCEED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A5C1B0" w14:textId="39C568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455A6" w14:textId="767231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56C3E8" w14:textId="7A8CFE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A665D7" w14:textId="0D48DB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D9251" w14:textId="114220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73F3F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AAEAD8" w14:textId="7384CA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A003F1B" w14:textId="6FD0EC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81B219" w14:textId="786E49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A20E8" w14:textId="533BCF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D241F" w14:textId="514037D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8F89CF" w14:textId="728FBC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A6AE27" w14:textId="24D320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C72FD5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451B5" w14:textId="45066D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39F5EF3" w14:textId="4661EA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A741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215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510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A869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D6E74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576577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03FD96D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6B5ECA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8FEDCD" w14:textId="3DC4B46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A2A072" w14:textId="17FC0FC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7F2207D" w14:textId="1461BC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ED5248A" w14:textId="4834CEF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E7A6C3" w14:textId="6BD7BEB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55E82" w14:textId="0E7F865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768A2" w14:textId="6EC4324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443D33D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C44F91F" w14:textId="504140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5D90E" w14:textId="1777F9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34A9CD" w14:textId="5145E3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6314C3" w14:textId="0976E0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12036E9" w14:textId="2F9A4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E759B7" w14:textId="08D169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9BB50" w14:textId="36226F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8BEAD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0BA992" w14:textId="7ED9B10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51AC8" w14:textId="434B86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915535" w14:textId="3DB232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E90F9" w14:textId="64AA59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8C5535" w14:textId="7BA374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ADA74B" w14:textId="0784A6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F7EEAB" w14:textId="0C947F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E162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CBE0AD5" w14:textId="5F098F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27276" w14:textId="3485BF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DDCD9E" w14:textId="512085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25FB72" w14:textId="72AC26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151C" w14:textId="262FB7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32C50F" w14:textId="126AC0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BED43F" w14:textId="00DD8D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3D47D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D8165B2" w14:textId="24E047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271A5B" w14:textId="1E8AEC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2AF3D8" w14:textId="5A46E0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976B1" w14:textId="4FB5D2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AB3A3E" w14:textId="0964B3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E64379" w14:textId="172D4D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B768D4" w14:textId="5FC966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589BD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F9A6C5" w14:textId="4A28EA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FBF17" w14:textId="741D1F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D2A1EF" w14:textId="297749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9B19BA" w14:textId="11F186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36CE7C" w14:textId="2BB6C6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9C43B1" w14:textId="3D6CA6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D8C36" w14:textId="200514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FDC50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5FE8CA" w14:textId="55977C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726B1F" w14:textId="0B3716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440A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B12FF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89125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1224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DD61C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07392B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3808ABFD" w14:textId="77777777" w:rsidTr="00DA0A74">
              <w:tc>
                <w:tcPr>
                  <w:tcW w:w="2499" w:type="pct"/>
                </w:tcPr>
                <w:p w14:paraId="6E8737E6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C7EBE15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47860A0" w14:textId="7F778F9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FAD86" w14:textId="3345EA7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50A786" w14:textId="015B8F0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37A237" w14:textId="7EDE8AD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556C5FD" w14:textId="1C6EB4D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F6429D" w14:textId="09C23E9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E667AB7" w14:textId="0B6A412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9B8972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54F125B" w14:textId="4594BF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55800818" w14:textId="25AC79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BC37529" w14:textId="21F72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047263B7" w14:textId="55FFD6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681156" w14:textId="0E50F1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A6DF060" w14:textId="14AF97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26AB6E70" w14:textId="68C67E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27D1F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98C870B" w14:textId="5017B7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F2587D6" w14:textId="5B8C3E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D90A96" w14:textId="6910B4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8016B" w14:textId="49F99A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DB596A" w14:textId="3649EF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01EE6E" w14:textId="3ECED3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F24D146" w14:textId="76E44B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53DE7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5361BD9" w14:textId="6AE413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7D73D67" w14:textId="17AF493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5B95FF" w14:textId="610002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9641F6" w14:textId="3C4D07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6D4A8A" w14:textId="5F01DC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1779D" w14:textId="77A0D0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E66F98" w14:textId="7E3488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0817B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A8ADA5E" w14:textId="716456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BE81F23" w14:textId="2F804F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FF7D80" w14:textId="1423DA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E4DAC" w14:textId="5FA863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76A5D5" w14:textId="545BA0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C4E161" w14:textId="47F2AA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407099A" w14:textId="51F6F1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D33A9B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A836960" w14:textId="2D4A6E6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6E7F2A" w14:textId="054949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112855" w14:textId="20A14D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4EF96" w14:textId="56339A1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A83BDC" w14:textId="5A4CDA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0D5631" w14:textId="14A505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FB06587" w14:textId="4744D2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BB16394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027166" w14:textId="59F3CAE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2C53E6E" w14:textId="521EC8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8DC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D3A777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5DA6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698C13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0D3A2BD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260EC9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51660D6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91204E5" w14:textId="4E63227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35290CC" w14:textId="41B103F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89A027" w14:textId="11E7DD5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7D1BAEF" w14:textId="0BE8CCF3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FD103B" w14:textId="33F2846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648F9E" w14:textId="20B0CAC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2E6A35F" w14:textId="08FB7B8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6086A6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8DA5D2" w14:textId="47D373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1F25FB" w14:textId="1FC7B4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00ECF7" w14:textId="459C75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8FB751" w14:textId="43D211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78745E" w14:textId="30699F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15211A" w14:textId="7E3FCF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4A3ABF3" w14:textId="70DDB3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05F4F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E61B07" w14:textId="729432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A7A4D2" w14:textId="5F950F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FEDA" w14:textId="253245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BFE6FD" w14:textId="46CA34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0D19B5" w14:textId="477167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9FE528" w14:textId="0B0879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72D69" w14:textId="1E2FDA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38010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9400DF" w14:textId="3D7577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F25423" w14:textId="501819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2967D" w14:textId="56A540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3EFBB" w14:textId="7FFFF6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0CD39" w14:textId="4E4DB0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3DD9F3" w14:textId="510852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DF1BBC" w14:textId="6912A58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3F1A5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8CE5AD" w14:textId="40BBBCF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4003B" w14:textId="7E97B1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999DDD" w14:textId="5279A4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A1D99" w14:textId="42933C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5E493B" w14:textId="5201BD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C1D52" w14:textId="392CFCF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6DB82B" w14:textId="114F40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16C1E4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E18751" w14:textId="765615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10BDC" w14:textId="17D9BA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0E42B" w14:textId="7DBED6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E1903" w14:textId="575D23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28EAA" w14:textId="332B4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37CBEE" w14:textId="645340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A971777" w14:textId="17B254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26833D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D3434A" w14:textId="356629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C96D7D" w14:textId="49BB50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7A14C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BCA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37A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179D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14A77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ABCB9D1" w14:textId="77777777" w:rsidTr="00DA0A74">
              <w:tc>
                <w:tcPr>
                  <w:tcW w:w="2499" w:type="pct"/>
                </w:tcPr>
                <w:p w14:paraId="79F650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3DDDB42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98AA0DB" w14:textId="29E73DF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649E3F9" w14:textId="5FB7AA1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BBAF61" w14:textId="4A78018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4419F8" w14:textId="54CCAAE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A51124" w14:textId="71EAFD2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8F67F1" w14:textId="7CF1829D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938EE6" w14:textId="48852CE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0D9A45E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1313450" w14:textId="553A58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0C9E4" w14:textId="540F7B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3DE7CD" w14:textId="45C4EF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F2713F" w14:textId="59DBC1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EF6C8E" w14:textId="0B8680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24685E" w14:textId="3C9377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C49D77" w14:textId="2DC330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18A2EA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835E3A" w14:textId="3C2067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C293C3" w14:textId="1F6376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B7E9F" w14:textId="711DDF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259158" w14:textId="43BD8F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D947" w14:textId="02E2770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AD3962" w14:textId="3262E39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97F2E1B" w14:textId="4814E9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1C1CA3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F2ED46E" w14:textId="13808E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986F9A" w14:textId="0981F9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FE5983" w14:textId="0DD7B2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BCC605" w14:textId="31DAC4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054F9C" w14:textId="4F61C9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CBEA70" w14:textId="22DC0F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EDB191" w14:textId="7DAD71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45E8D7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75ED9" w14:textId="718A07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87E6D98" w14:textId="5A0F81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3F33FE" w14:textId="5F394C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BA4D99" w14:textId="5E432C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3FB481" w14:textId="67BCE98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FCB579" w14:textId="50F962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CA990F" w14:textId="4C72B6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5014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A661734" w14:textId="6F045E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994F1DE" w14:textId="754256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FB287" w14:textId="6E68BC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0DFEC" w14:textId="510FF0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DB5CBD" w14:textId="1323E6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1B01A" w14:textId="169498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4DAF6F" w14:textId="3AFA1D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8762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3FE5F8" w14:textId="43A81F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E66506E" w14:textId="68DB2B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28773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11D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CA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9F0FA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2813A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13687F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00F4D99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0C30AE" w14:textId="65283D66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B46464" w14:textId="49B4D81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7C40B8" w14:textId="6769D09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CBBE5D" w14:textId="1932CEC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52E8CC" w14:textId="5D11405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B9D358" w14:textId="6DE5590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DACEA" w14:textId="231CB3E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CA80908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20B017" w14:textId="7CC924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101D1A" w14:textId="740FCA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393182" w14:textId="5618EA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2D1181" w14:textId="20F3AB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05746F" w14:textId="5C7555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506F63" w14:textId="236AD8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CDF120" w14:textId="76CBDC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8BFB5D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6F386C" w14:textId="36D878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D449C6" w14:textId="13286B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1EEFCC" w14:textId="36B11F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227CD" w14:textId="0EE127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1D89E9" w14:textId="33CEB1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09074" w14:textId="299E65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F296B1" w14:textId="0A5977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899B2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EA64" w14:textId="1808EA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CABC5F" w14:textId="7E1DB2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A94B47" w14:textId="6107B3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B99033" w14:textId="700EB7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DDD137" w14:textId="2368EA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AFF8E8" w14:textId="4A5B16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ECB286" w14:textId="06BB27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CCF36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3119376" w14:textId="41EE08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52F87A" w14:textId="4A63CC9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13154B" w14:textId="2F16D8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C832" w14:textId="194853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20FA02" w14:textId="1CF720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40261" w14:textId="4D7C6A9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7C3369" w14:textId="616B42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0F2EE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FA268FE" w14:textId="52F6D2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2C96B" w14:textId="3199B2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15CC23" w14:textId="608665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453262" w14:textId="702637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AAA102" w14:textId="63D7C9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EFA78A" w14:textId="50164D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FB1C7E" w14:textId="4D86D6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5E971A3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F4502E" w14:textId="4FE33E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B4C5A2" w14:textId="5E685A0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0EB84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099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D124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678DE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B9FA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405FBD6D" w14:textId="77777777" w:rsidTr="00DA0A74">
              <w:tc>
                <w:tcPr>
                  <w:tcW w:w="2499" w:type="pct"/>
                </w:tcPr>
                <w:p w14:paraId="62F403E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48170820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45F6BA" w14:textId="754C27DA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17208E" w14:textId="29AE3B34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489909" w14:textId="60E32F8C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323E9F9" w14:textId="5955ABB0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D3F163" w14:textId="472B506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E04D97" w14:textId="144D03D2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0D5F8B" w14:textId="15485CB5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12740AC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9F890B" w14:textId="10213F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594789" w14:textId="6D5A10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1A12C1" w14:textId="41DB59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4E7AF5" w14:textId="7FD467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D00B27" w14:textId="0D5F6E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48C4A3" w14:textId="22E1A6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AC8998" w14:textId="15CBA3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A2FAB6C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E8BFA7" w14:textId="0B10B4D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10D5A36" w14:textId="4EE89E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AA82E" w14:textId="200BE96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22A908" w14:textId="67352E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BB53D9" w14:textId="7B2765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C91A9" w14:textId="706D82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BCD477" w14:textId="6A41EA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9A66A4B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D05868" w14:textId="6D1A34E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0DC3F2A" w14:textId="087BE2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FD646" w14:textId="540A81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7BEEC3" w14:textId="5EDDBC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357B6" w14:textId="70CA602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C8D166" w14:textId="33C5E2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16040E" w14:textId="709863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7643C2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048BDF4" w14:textId="5641DF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1ABF31D" w14:textId="4D16746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A5F3A" w14:textId="755D63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4050F" w14:textId="2E84EE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82D191" w14:textId="177EE3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553B" w14:textId="557297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8A30E" w14:textId="41CD0F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129E6A6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3BB57" w14:textId="61E5D2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16F462" w14:textId="161129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AA5680" w14:textId="4D9777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C552ED" w14:textId="2606828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0B338C" w14:textId="6ED182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C57FF6" w14:textId="1A5FCC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AF51B" w14:textId="1E6501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6E2D2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823FFA" w14:textId="271FFC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DD3336" w14:textId="54547E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26CD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166639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5C64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8F6E7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98D530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223669A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0D627B7A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23E216" w14:textId="3F57C461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A52C0C" w14:textId="473518BE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97C231" w14:textId="1C99CAEB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01B8FA" w14:textId="5157A2C8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F222D4F" w14:textId="4544DEA9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30E50D" w14:textId="7E38E65F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CFE3C9" w14:textId="369A92C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D80DCE1" w14:textId="77777777" w:rsidTr="00DA6A3A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27A88D" w14:textId="1EB0D9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79E9AA" w14:textId="70C5DFB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05DA54" w14:textId="623D6E6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958B81" w14:textId="3A67B0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15962D" w14:textId="55269DC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2F23AC" w14:textId="02186C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7869D4" w14:textId="7DF1EF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2D13ED0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A68F1D" w14:textId="22CA5B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CD0A40" w14:textId="60FE62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0F145E" w14:textId="57C87D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D08D4" w14:textId="03B9A4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88D14" w14:textId="769327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68F423" w14:textId="4A0754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A9B36" w14:textId="24A654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6FB5A41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635D06" w14:textId="66B2B9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F47024" w14:textId="1D8893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7F186E" w14:textId="1D9895E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D8F778" w14:textId="099A1D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9AA9AF" w14:textId="7ECA52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C7869" w14:textId="11AE6DB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544C2F" w14:textId="0661AB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19F7C8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C22569" w14:textId="399EA6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221706" w14:textId="31F716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9E78B" w14:textId="40011B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49956" w14:textId="146971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CB49E9" w14:textId="646BF9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F6F66" w14:textId="0C8796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C16A5A" w14:textId="28257D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F2DC47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437B83" w14:textId="230C91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E631D9" w14:textId="7EDA6E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1322D4" w14:textId="74AE9EE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2C066B" w14:textId="122C45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03D3" w14:textId="733C95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427E09" w14:textId="156565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E9E494" w14:textId="6F4E863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38BD15" w14:textId="77777777" w:rsidTr="00B13164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F979D1" w14:textId="40F10B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C32197" w14:textId="05C5C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EC6F7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C87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6971A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3A2B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E1A6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tcBorders>
              <w:left w:val="dashed" w:sz="4" w:space="0" w:color="auto"/>
            </w:tcBorders>
            <w:vAlign w:val="center"/>
          </w:tcPr>
          <w:p w14:paraId="0CF816F4" w14:textId="59E0BAB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</w:pP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7C6BC6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t>2025</w:t>
            </w:r>
            <w:r w:rsidRPr="00DA0A74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2694"/>
            </w:tblGrid>
            <w:tr w:rsidR="00DA0A74" w:rsidRPr="00DA0A74" w14:paraId="77BA70E1" w14:textId="77777777" w:rsidTr="005E03E6">
              <w:tc>
                <w:tcPr>
                  <w:tcW w:w="2499" w:type="pct"/>
                </w:tcPr>
                <w:p w14:paraId="24953BC0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9"/>
                    <w:gridCol w:w="359"/>
                    <w:gridCol w:w="360"/>
                    <w:gridCol w:w="360"/>
                    <w:gridCol w:w="360"/>
                    <w:gridCol w:w="360"/>
                    <w:gridCol w:w="360"/>
                  </w:tblGrid>
                  <w:tr w:rsidR="00DA0A74" w:rsidRPr="00DA0A74" w14:paraId="5C2766C5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C21F5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673B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72254F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21D8D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7FBE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7D6CFD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F125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5B5F3B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9E87DA" w14:textId="1C7149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CEB2CD" w14:textId="7A68FA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AE3F02" w14:textId="2B7AD8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B41614" w14:textId="256857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BFDBC0" w14:textId="791AE0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5E3076" w14:textId="7F87CF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6054C" w14:textId="1A086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CB00D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052F19E" w14:textId="3851ED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90C2146" w14:textId="759A4F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1656355" w14:textId="448607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9A072BE" w14:textId="5491BC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B5ECC13" w14:textId="65E121B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EC7C1DB" w14:textId="30C35E5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064B6F0" w14:textId="03D42A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3550A2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0ECD283" w14:textId="5D34CA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54B638" w14:textId="7CB4AD2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DF58E3" w14:textId="7BC0A10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61CE70" w14:textId="1BCD113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396D96" w14:textId="72240D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2DF799" w14:textId="0EE0E5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8075D4" w14:textId="1A07BC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9388A9B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1633230" w14:textId="1AE85A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894564" w14:textId="677C2C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E37BACE" w14:textId="26F72A7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067ADB" w14:textId="601D91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2A3ED84" w14:textId="3460F7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DB9F24" w14:textId="7E29B7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5751F24" w14:textId="516AF4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E8AB58C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92A570B" w14:textId="2F7B62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5A08B4" w14:textId="11CEABC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10CB4B7" w14:textId="52A2B4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F7D835A" w14:textId="48F3EB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D2520B7" w14:textId="459C2EB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64BA42" w14:textId="0BECBA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74A7582" w14:textId="24D53C8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8B17910" w14:textId="77777777" w:rsidTr="005E03E6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3A6393FA" w14:textId="529DF2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30A8AD" w14:textId="7223F5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AC3B9E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1C0CB6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C49316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EF9DCB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2963D1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7E2405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138990C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65B623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545B4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3E2D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7497F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F7BC6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044A3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B9FBE7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5B256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73A9A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7770C1D" w14:textId="55F54D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1874E6" w14:textId="0404E4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497685" w14:textId="60968A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54936D" w14:textId="4BD0BF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87E88" w14:textId="5625BA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10B219E" w14:textId="375688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1567C4" w14:textId="55ABBC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3F99E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583B52" w14:textId="49A09D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E86BBD" w14:textId="39515B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7A1F49" w14:textId="1752DB1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0EDD08" w14:textId="13FD57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424782" w14:textId="307E9ED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BE2AA1" w14:textId="42730B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764B9C" w14:textId="16D329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FEFEDB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FF3078" w14:textId="4C9774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F33C71" w14:textId="356DE1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629484" w14:textId="77A625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E86126" w14:textId="0396C1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E3B670" w14:textId="4A55100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DAB309" w14:textId="2AC2F1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1363FF" w14:textId="1C5DCE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9DB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27ED17B" w14:textId="39DE95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373346" w14:textId="529712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6EB3B" w14:textId="3C7F5A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B185E" w14:textId="3702754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29122" w14:textId="4C4B1D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6AE07" w14:textId="1B2CF3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DF12DE" w14:textId="5A63F9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477366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25A7B5" w14:textId="54739E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9F8FC3" w14:textId="7A0B65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5B10D9" w14:textId="24D067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2199E" w14:textId="0B9897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BD927E" w14:textId="2C5621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A9F2A5" w14:textId="36D71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CE7BFC" w14:textId="3124AAB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CE3BDD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700988" w14:textId="581C36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A6BA3" w14:textId="4848BF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70462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3F0167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25CD1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3900B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DDF3E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F5B200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1ED73B18" w14:textId="77777777" w:rsidTr="005E03E6">
              <w:tc>
                <w:tcPr>
                  <w:tcW w:w="2499" w:type="pct"/>
                </w:tcPr>
                <w:p w14:paraId="4689617F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27CBF54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F6E256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E635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5703C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3817E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DFA888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54B46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F99BBF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24A5AB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8E6243" w14:textId="571A13A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F5C95A2" w14:textId="187339A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E533E8" w14:textId="77E888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050CC5" w14:textId="377B05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C7B1F7" w14:textId="688B91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0326BF" w14:textId="718D85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F25B4F" w14:textId="4D7DA4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AFE1B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A1261D" w14:textId="299221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3FE612" w14:textId="139CE7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6A41F1" w14:textId="35D829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709FA1" w14:textId="2E53584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8BE9B" w14:textId="7F950E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4EEFD" w14:textId="4BCC68D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13FF8" w14:textId="5DF232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034D2E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71F98D" w14:textId="4A1546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57F5D2E" w14:textId="2BDC1D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8813" w14:textId="50ED91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3F1CFC" w14:textId="24950D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7F8D1" w14:textId="30521F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13AC6" w14:textId="64E415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D89764" w14:textId="35FA5F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E9697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8B1619" w14:textId="5B62F5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3DB896F" w14:textId="635DD7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3444B0" w14:textId="2A54D5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BD3DA" w14:textId="0DE157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B29B7" w14:textId="6BC6B72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BC0AF4" w14:textId="3D0463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FCF255" w14:textId="23EA94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0F9B2D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980CC9B" w14:textId="4A9165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363B3D" w14:textId="1BD948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B6056" w14:textId="62AE72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BA087" w14:textId="6ECA78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A3A5A" w14:textId="4505D1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AD6A55" w14:textId="1F45958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D51E57" w14:textId="75BF74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6258E2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64DD325" w14:textId="676D68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2A9F668" w14:textId="5CAEA91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E9D9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D0915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43DC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3A5B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19E2F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9CC29C4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86B20BD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21F1924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D3D90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9269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89B11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C8BF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7241E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56CCC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9C46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F7DD58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B852088" w14:textId="5A2286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3DD57A" w14:textId="04F0A29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337B84" w14:textId="1C25CE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A165AC2" w14:textId="62084F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A49C37" w14:textId="0F3D7A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09DEB9" w14:textId="356490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B21289" w14:textId="747069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536D1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74977E" w14:textId="38802C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E4B09D" w14:textId="647049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5849D5" w14:textId="3018D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153F34" w14:textId="7BDB1D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268B08" w14:textId="47346E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05CEA" w14:textId="150027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E960E3" w14:textId="66E1269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4B15F6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1246C5" w14:textId="2B1D47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31DC05" w14:textId="471736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D2673D" w14:textId="467D1A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CF4435" w14:textId="2D0F717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8962B" w14:textId="7B22D0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25E5A2" w14:textId="7F233F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E754E9" w14:textId="105D25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024F8B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A62726" w14:textId="76092C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3894C7" w14:textId="7F04DC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B06411" w14:textId="60CDFA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FBCED9" w14:textId="593CA9E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3B1940" w14:textId="1ECA4B4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446B7D" w14:textId="410641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DC7FF0" w14:textId="40400E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179B21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5679A11" w14:textId="6F490F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E607B" w14:textId="6B151C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183484" w14:textId="2EFCF0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359A9" w14:textId="17B3FB1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B37A98" w14:textId="6821A3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72D6A9" w14:textId="64FCCA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1E922" w14:textId="496DACE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282CD8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1F632" w14:textId="6BFFD96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3EADD6" w14:textId="4A714A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FC4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341A9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EC6B8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E5994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936B32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F12C9DE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18D88B69" w14:textId="77777777" w:rsidTr="005E03E6">
              <w:tc>
                <w:tcPr>
                  <w:tcW w:w="2499" w:type="pct"/>
                </w:tcPr>
                <w:p w14:paraId="4202BB5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61CF5DC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D9FE9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0844E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48940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64CF2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6AEA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A5806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03AFB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DA9EA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4D73EE" w14:textId="20DDE81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56D18" w14:textId="28E37E9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170077" w14:textId="610B69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79D1C2" w14:textId="2B32E4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C70FB7C" w14:textId="3B5EAF4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6C8F20" w14:textId="1677006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0BB989D" w14:textId="11E100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FB86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904F117" w14:textId="7D92BE2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DA1CE67" w14:textId="5AF9C9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83775" w14:textId="5C8B52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46F06" w14:textId="73957B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42C31" w14:textId="4787A8C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304D09" w14:textId="64078F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082836" w14:textId="2513FE0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ADAF5A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66588C" w14:textId="66471A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15FAD9B" w14:textId="60A661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93D65F" w14:textId="7F4616B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93C3CB" w14:textId="2778952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B0EF3" w14:textId="5DB6C4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094FB3" w14:textId="3425460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43748D" w14:textId="17C9337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FF2674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D0DE201" w14:textId="1C12F9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8A402E7" w14:textId="0B1214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1016C9" w14:textId="50C343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46DFB4" w14:textId="5E8C2B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0EF8E" w14:textId="69103B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2FB64" w14:textId="59BF2F6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A31F3D" w14:textId="49C1E33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430D82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1714CBC" w14:textId="64E865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299B3BF" w14:textId="2F97D91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916C24" w14:textId="3021EFE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EA567" w14:textId="521994B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C31DE" w14:textId="6D68D3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21D621" w14:textId="703298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20B0F1" w14:textId="727EC43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6C348B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0E23341" w14:textId="0F4F9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D51695" w14:textId="64D5BC5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D0476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4FAB8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736E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60EB8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9356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CC9CEE7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55134AC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70B8738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27E25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522489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F46C84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7E315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36F5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F3A0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211676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7713B31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48963" w14:textId="1E4A944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87843D" w14:textId="45F61C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E8F9F1" w14:textId="3C98FB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C96DF7" w14:textId="03C8996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08C6749" w14:textId="73446CE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632B19" w14:textId="0509EA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8790DD0" w14:textId="1CC146D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B060247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9CA3A9E" w14:textId="335767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37A154" w14:textId="7953EC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34FCDD" w14:textId="6F05CF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5931B" w14:textId="21EA39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79776E" w14:textId="1D77E4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E7A449" w14:textId="12CF06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963898" w14:textId="152E0D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73052B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092165E" w14:textId="7D59F1C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70CCF2" w14:textId="7F0219C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2D9D" w14:textId="29BC50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A9C7BC" w14:textId="37B77FA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606020" w14:textId="0CF8E6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546399" w14:textId="58C637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7DB25D" w14:textId="6B1BE4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646AC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2AB93" w14:textId="12893A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CDF80" w14:textId="4C1ECC0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76F4B7" w14:textId="0A81FA2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96C156" w14:textId="0891B8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83C434" w14:textId="489657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ACF10" w14:textId="46EC4F3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B6804A" w14:textId="0A52FA1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EFD967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22518" w14:textId="6448D7D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35F5C4" w14:textId="3314C1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223732" w14:textId="1A2DD51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AC4E95" w14:textId="1C697B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4F86A9" w14:textId="67A6EF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EE0E1D" w14:textId="41BD8B7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A026CE" w14:textId="1AA563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33A9A4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82F162" w14:textId="089BAE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730A61" w14:textId="6FF310E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61F38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C900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1983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C9A59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E3838E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3E7343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A0A74" w:rsidRPr="00DA0A74" w14:paraId="5D7C019D" w14:textId="77777777" w:rsidTr="005E03E6">
              <w:tc>
                <w:tcPr>
                  <w:tcW w:w="2499" w:type="pct"/>
                </w:tcPr>
                <w:p w14:paraId="46690C3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FC909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70688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A9AD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72DC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8D664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098DE3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39302C8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9DEA21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6F0E69E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5042C019" w14:textId="0FBC68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2BD06C7B" w14:textId="67A8FC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5DE65A6" w14:textId="7BEAAD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6FEE8FA2" w14:textId="6E2C16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091D48" w14:textId="38C9116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B52E7F" w14:textId="2894B1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7C581B8" w14:textId="033972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5382DA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170198B7" w14:textId="01D452D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34C5735" w14:textId="734442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A64F9" w14:textId="148D714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C05A55" w14:textId="37F6550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56395B" w14:textId="37D4A80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E34706" w14:textId="0D5A15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528B1C2" w14:textId="66256D8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DA22FE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73B3E45" w14:textId="7EC2E7F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6D0D387" w14:textId="1C6B9B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FC28C" w14:textId="256BF5F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77344" w14:textId="5C29DEE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DBBA9" w14:textId="79DB4E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538ED" w14:textId="3A7FB7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375EA17" w14:textId="330110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6C4F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2155A16" w14:textId="590E20D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782DC04D" w14:textId="4EF95D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740AA" w14:textId="0E70BB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86271" w14:textId="479457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7B17" w14:textId="460551B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700CE0" w14:textId="74C02BA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4AAE051" w14:textId="276CE0A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3419A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831E32B" w14:textId="28B45E2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CE4DF63" w14:textId="607E679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5A889F" w14:textId="07B82F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80353" w14:textId="140E05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E4262D" w14:textId="623414F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94778" w14:textId="3D1935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8579D24" w14:textId="381546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50901E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0DCA43D7" w14:textId="1D3487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3994CEC" w14:textId="1DD62B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8CDF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71E9C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8222C7D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211B66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7C8FD5C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59A8D6D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5306345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78102C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C5D0B4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886B25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27527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8495A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6EDC2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0708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E9B2E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5DF0CC4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B55B690" w14:textId="592FB12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497359" w14:textId="3A35AA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DB10A7" w14:textId="20F588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1A78C3" w14:textId="4480EB8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979D1F" w14:textId="4BE5EBC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2735E4B" w14:textId="2ACB00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F52748" w14:textId="4277D40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210D0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9DA62F6" w14:textId="7507FA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37206" w14:textId="588DC7F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0A375B" w14:textId="419AD73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A7C79" w14:textId="3C2EF30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5DC56" w14:textId="54FDBB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2B9CA" w14:textId="0427B4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7E5F76" w14:textId="469435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DBBBBB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2FEAE19" w14:textId="48ABC90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9D104" w14:textId="058A3A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481C8" w14:textId="5F362C1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73D51B" w14:textId="70451C9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36BF6" w14:textId="6B4F993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119FA6" w14:textId="6CF11CE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2670A1" w14:textId="7CDDECC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655901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1D0C2F" w14:textId="622DDD3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9439D" w14:textId="4BB514A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E06" w14:textId="1C6819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22AA9" w14:textId="75C067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8B9779" w14:textId="2E0F088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3EBD05" w14:textId="24F27C4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64E44" w14:textId="5ED3A3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D121F5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86D433" w14:textId="54B1465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876153" w14:textId="56DEE0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AD7ADB" w14:textId="29ECBC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4EE4E6" w14:textId="27E0BF9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B00E04" w14:textId="5BE3B2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168DB7" w14:textId="7B7F34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476C49" w14:textId="34BFF1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6914EF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47FE08" w14:textId="73FDFA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E934B2" w14:textId="576718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78EEC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52A9A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447006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8A5A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9C506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F8F09E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7BADDC4C" w14:textId="77777777" w:rsidTr="005E03E6">
              <w:tc>
                <w:tcPr>
                  <w:tcW w:w="2499" w:type="pct"/>
                </w:tcPr>
                <w:p w14:paraId="7956D97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0C63E41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E0DC7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7639A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8EFB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4CDE2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DF30B5A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0077AB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FAFA5F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4586AA8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31BDBC" w14:textId="2EE4DE6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48D9C5" w14:textId="3D362C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FD739CD" w14:textId="723581A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D14225" w14:textId="26A889C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CE342A8" w14:textId="2A4680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81103C" w14:textId="77D1D2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58822D" w14:textId="52415B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3E6998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49B185" w14:textId="0109D9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82C3466" w14:textId="095BF01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E31B46" w14:textId="277BBB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9A2DB0" w14:textId="1EF9ABA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D789F0" w14:textId="710783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D37D3A" w14:textId="7D8FC3F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77E705" w14:textId="7CB8FB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3008E4F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09DEE9E" w14:textId="0E0899A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D82459" w14:textId="0C841E6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F75B65" w14:textId="0D25523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7A35A4" w14:textId="3CD8C74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68A979" w14:textId="2AAAE9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A5914" w14:textId="4770ED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978311A" w14:textId="43D7D1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C8EAA4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7603AB3" w14:textId="6CC8194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B8C23C" w14:textId="376ABE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07680" w14:textId="00CEA7A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CEEC56" w14:textId="7B461C2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D5EEF" w14:textId="5964FB5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FB971" w14:textId="4A2EFA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C386" w14:textId="397A765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1781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8260E73" w14:textId="0A15CFF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052A44" w14:textId="1F346F6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336065" w14:textId="14C117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5FFE5" w14:textId="64D6E0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36E21D" w14:textId="579A907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8D37EB" w14:textId="106465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A713DA" w14:textId="12CD1A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BB9F9D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259321E" w14:textId="5A5AB1E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2E49D56" w14:textId="37DF48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4D09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2533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EE7D3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461E2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F144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B21488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2CA6912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5D3F3E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2D8BD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05A88B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C3B33D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3F84E9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DAAA0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8B977AE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311D5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7FE16B2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C71B7" w14:textId="0916F8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835EDC" w14:textId="3CCF43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DAEE8C" w14:textId="2C8B19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FE356A" w14:textId="4653A4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542B6D" w14:textId="44D7AAD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D12E19F" w14:textId="11CC47F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64F54" w14:textId="6E63CB3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0314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9B96197" w14:textId="11F7F98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196CE" w14:textId="79786D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63121D" w14:textId="465365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BA9BA2" w14:textId="18423B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F15911" w14:textId="14B4886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F29208" w14:textId="0DF71E1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D900DD" w14:textId="0E6A033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A7EF6F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42A3EA" w14:textId="625A668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729DE" w14:textId="4734D94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2DE5AA" w14:textId="42DDA34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D0978E" w14:textId="4DF9878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52F288" w14:textId="278DDB8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2F4458" w14:textId="2398E52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5D9DE3" w14:textId="6C2612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9401244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3D531FB" w14:textId="1B7142F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EB3244" w14:textId="205755A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F42A81" w14:textId="67E1746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F5B7F" w14:textId="4700A92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35FFA9" w14:textId="214A538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9DDF37" w14:textId="3A7489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89459B" w14:textId="2154479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77DFC4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099512" w14:textId="56B5B1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A88942" w14:textId="33687CD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A6B23E" w14:textId="3032FDA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10EBBC" w14:textId="2EE93BF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3064C3" w14:textId="6769647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66209" w14:textId="7C9086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3BBAE7" w14:textId="051C823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3DAB03D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43C06E" w14:textId="7D5FE8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39FBE0" w14:textId="7A3F64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8097E4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FE5A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2A6A72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428063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44422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4BE82D4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A0A74" w:rsidRPr="00DA0A74" w14:paraId="550B1B1D" w14:textId="77777777" w:rsidTr="005E03E6">
              <w:tc>
                <w:tcPr>
                  <w:tcW w:w="2499" w:type="pct"/>
                </w:tcPr>
                <w:p w14:paraId="57E9554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6"/>
                    <w:gridCol w:w="360"/>
                    <w:gridCol w:w="362"/>
                    <w:gridCol w:w="362"/>
                    <w:gridCol w:w="362"/>
                    <w:gridCol w:w="362"/>
                    <w:gridCol w:w="355"/>
                  </w:tblGrid>
                  <w:tr w:rsidR="00DA0A74" w:rsidRPr="00DA0A74" w14:paraId="74EAFD7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7986C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34F935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D492977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C89173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B80ACBD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26F9ED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F2D38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07FC1C1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60B1BF1" w14:textId="57C1612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33BD8AD" w14:textId="631D1C4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F41C85" w14:textId="51BB51C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6F295" w14:textId="32DAA08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C516EC" w14:textId="108CBB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D1894" w14:textId="5022DAF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E5EC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74AC20" w14:textId="6026A4F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1810CB95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CF1D26" w14:textId="4056EF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D9E1B20" w14:textId="186B38D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37476" w14:textId="3E7F239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7CAE7" w14:textId="538BF8A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CFD975" w14:textId="375B8A0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D639AA" w14:textId="6D220EB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6F18A2" w14:textId="1FA32DE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64804D1E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75EC69B" w14:textId="4AB9759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9F5F9FA" w14:textId="262EA53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83EB93" w14:textId="2CE3694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134A2" w14:textId="1008147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CD03E" w14:textId="105B841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DA680" w14:textId="56BAE54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F95D61" w14:textId="78703E7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ED339EB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1B73E8" w14:textId="46DBC17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3A565D" w14:textId="66EB0A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FE169" w14:textId="445C6CC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4758C2" w14:textId="5182EBA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4B543" w14:textId="2D95C29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4A9A50" w14:textId="3577019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0EDA23" w14:textId="491E2C5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4A3309C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861D7F9" w14:textId="3436C6E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CA718A4" w14:textId="6F6534F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9135D" w14:textId="5114477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33068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188AB6" w14:textId="1AFCE9B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9F449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8E3D3C" w14:textId="7F0D1FB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00DD2" w14:textId="3B1D655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AF2820" w14:textId="688B3A1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2DA377C6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38CBA79" w14:textId="3FF4C5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DA79B7" w14:textId="7A08F0C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5A8F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7C3F71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AA35A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796A3F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DAF5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6CFFF0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336BBBF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15CD7FE8" w14:textId="77777777" w:rsidR="00DA0A74" w:rsidRPr="00DA0A74" w:rsidRDefault="00DA0A74" w:rsidP="00DA0A74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36"/>
                      <w:szCs w:val="36"/>
                    </w:rPr>
                  </w:pPr>
                  <w:r w:rsidRPr="00DA0A74">
                    <w:rPr>
                      <w:rFonts w:ascii="Arial Narrow" w:hAnsi="Arial Narrow" w:cs="Calibri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58"/>
                    <w:gridCol w:w="362"/>
                    <w:gridCol w:w="361"/>
                    <w:gridCol w:w="361"/>
                    <w:gridCol w:w="361"/>
                    <w:gridCol w:w="361"/>
                    <w:gridCol w:w="355"/>
                  </w:tblGrid>
                  <w:tr w:rsidR="00DA0A74" w:rsidRPr="00DA0A74" w14:paraId="140F95F1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7B0A1F4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41C9BC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E4FEB2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80BE4DB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577881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B6C9A0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61D406" w14:textId="77777777" w:rsidR="00DA0A74" w:rsidRPr="00DA0A74" w:rsidRDefault="00DA0A74" w:rsidP="00DA0A74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DA0A74" w:rsidRPr="00DA0A74" w14:paraId="12EA35E8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4F7F506" w14:textId="03F828A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77FC30B" w14:textId="441C96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6A4AFE" w14:textId="7CE6037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7CBF5D8" w14:textId="2F72303A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A35E2D" w14:textId="14085F5B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A0A74">
                          <w:rPr>
                            <w:rFonts w:ascii="Arial Narrow" w:hAnsi="Arial Narrow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4609DBF" w14:textId="0E4E4CC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90611B" w14:textId="664D6E9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A0A74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B7F50DD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E22CABD" w14:textId="7B5F177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89D1C" w14:textId="7279A7C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401CF4" w14:textId="3E0E84E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A3980E" w14:textId="4926CFC0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0D1BA4" w14:textId="2F10920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A3228" w14:textId="414090D8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92D842" w14:textId="075B4A6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59BFC0FA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4E15E9" w14:textId="2686067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AB6D93" w14:textId="36F32FD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789C0" w14:textId="6771CF59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8C7394" w14:textId="07F0891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3AACBC" w14:textId="0E0A905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019C70" w14:textId="2FE3A5B6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DB3CFF" w14:textId="3353D40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40F7ED59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C5B1575" w14:textId="50D43FA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2ECCA" w14:textId="712BFC7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2DF92" w14:textId="4A343D8D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57A3E1" w14:textId="59BBDFB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36BF49" w14:textId="7D7CF25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55377A" w14:textId="4314E074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3E02A3" w14:textId="26A55E81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0983BFE3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25949C6" w14:textId="277C5F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6FED9F" w14:textId="4997DB2E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FBCB8B" w14:textId="4DD87CD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BCA216" w14:textId="3EC71715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2F2F2" w14:textId="124A114F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E5EC5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EF64C" w14:textId="5272DF23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3306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4B86EB" w14:textId="4877BAE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9F449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A0A74" w:rsidRPr="00DA0A74" w14:paraId="7245A990" w14:textId="77777777" w:rsidTr="005E03E6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652B21" w14:textId="21885712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34454A" w14:textId="730199CC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7C6BC6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74600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A0A74"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52F97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9B61B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0BFC2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D555E8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4D9B25" w14:textId="77777777" w:rsidR="00DA0A74" w:rsidRPr="00DA0A74" w:rsidRDefault="00DA0A74" w:rsidP="00DA0A74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586F252" w14:textId="77777777" w:rsidR="00DA0A74" w:rsidRPr="00DA0A74" w:rsidRDefault="00DA0A74" w:rsidP="00DA0A74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DA0A74" w:rsidRPr="00DA0A74" w:rsidRDefault="00DA0A74" w:rsidP="00DA0A74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DA0A74" w:rsidRDefault="00F93E3B" w:rsidP="00DA0A74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F93E3B" w:rsidRPr="00DA0A74" w:rsidSect="00DA0A74">
      <w:pgSz w:w="11906" w:h="16838" w:code="9"/>
      <w:pgMar w:top="397" w:right="397" w:bottom="397" w:left="39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81628" w14:textId="77777777" w:rsidR="00FE6389" w:rsidRDefault="00FE6389">
      <w:pPr>
        <w:spacing w:after="0"/>
      </w:pPr>
      <w:r>
        <w:separator/>
      </w:r>
    </w:p>
  </w:endnote>
  <w:endnote w:type="continuationSeparator" w:id="0">
    <w:p w14:paraId="1C33AE04" w14:textId="77777777" w:rsidR="00FE6389" w:rsidRDefault="00FE63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01904" w14:textId="77777777" w:rsidR="00FE6389" w:rsidRDefault="00FE6389">
      <w:pPr>
        <w:spacing w:after="0"/>
      </w:pPr>
      <w:r>
        <w:separator/>
      </w:r>
    </w:p>
  </w:footnote>
  <w:footnote w:type="continuationSeparator" w:id="0">
    <w:p w14:paraId="3FE0A588" w14:textId="77777777" w:rsidR="00FE6389" w:rsidRDefault="00FE63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25A8F"/>
    <w:rsid w:val="0005357B"/>
    <w:rsid w:val="00071356"/>
    <w:rsid w:val="00097A25"/>
    <w:rsid w:val="000A5A57"/>
    <w:rsid w:val="000E2618"/>
    <w:rsid w:val="001274F3"/>
    <w:rsid w:val="00151CCE"/>
    <w:rsid w:val="001B01F9"/>
    <w:rsid w:val="001C41F9"/>
    <w:rsid w:val="00274600"/>
    <w:rsid w:val="00285C1D"/>
    <w:rsid w:val="003327F5"/>
    <w:rsid w:val="00340CAF"/>
    <w:rsid w:val="003C0D41"/>
    <w:rsid w:val="003E085C"/>
    <w:rsid w:val="003E7B3A"/>
    <w:rsid w:val="00416364"/>
    <w:rsid w:val="00431B29"/>
    <w:rsid w:val="00433068"/>
    <w:rsid w:val="00440416"/>
    <w:rsid w:val="00462EAD"/>
    <w:rsid w:val="004A6170"/>
    <w:rsid w:val="004B0D6A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C6BC6"/>
    <w:rsid w:val="007D45A1"/>
    <w:rsid w:val="007F564D"/>
    <w:rsid w:val="0081583A"/>
    <w:rsid w:val="008B1201"/>
    <w:rsid w:val="008F16F7"/>
    <w:rsid w:val="009164BA"/>
    <w:rsid w:val="009166BD"/>
    <w:rsid w:val="00977AAE"/>
    <w:rsid w:val="00996E56"/>
    <w:rsid w:val="00997268"/>
    <w:rsid w:val="009E5EC5"/>
    <w:rsid w:val="009F4490"/>
    <w:rsid w:val="00A12667"/>
    <w:rsid w:val="00A14581"/>
    <w:rsid w:val="00A20E4C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A0A74"/>
    <w:rsid w:val="00DA6A3A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E6389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6806</Words>
  <Characters>38800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2021-04-12T08:15:00Z</dcterms:created>
  <dcterms:modified xsi:type="dcterms:W3CDTF">2021-04-12T08:15:00Z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