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0BE31E70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A1247C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2027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480B67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47CEBA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7ACFF9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680DF6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4B0D98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476254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7A4A4E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4B404C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ABBA4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5693A6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16A95C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0938F2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7BF7CA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02F1BD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76CE63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748511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1690A4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7331E77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00A403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37AD7C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3C0C9D4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2DA955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3E67F4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507519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522A13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1D1E02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2953CB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230C5D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2AC061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763368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62A0F2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380F9B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46C83E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287E11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47E98F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615F4A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656184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4274B4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55075D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20A5B3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3A977E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59B7A9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138EB0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540490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739978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6B4D75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054A11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53F3A8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44A916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0F4AB9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92834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60F3CB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7A5152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45C9C4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273199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1D9C30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0EABE3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2ED807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645752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58C715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4CE386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49468F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66ED48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3C9EC1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AB6C5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7DA8D2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35F39D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0866B7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08D70D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15BD28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2C3D75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31A416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26B731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347820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4928B9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4B85AC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3589EE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5CF0FE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004679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45E8FB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57A68A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568E19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1B6FA3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0C16FD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0C1FF1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42B2A9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794E99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8C0AE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32F875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554B2B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51A7D0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5C1B5A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52D340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3818F3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6859D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4ECC3C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734BFD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4B6E77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A2B5B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07DD60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4E7775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F9718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565692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47AE3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6146FA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61944E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22510D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56354C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D12AEA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0F9C14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28F9CD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76FF23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0540DD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2CCC82F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36030D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2DCE70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3DF81F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2109A9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213E7F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516A89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104C731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71B1A7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02670D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3DC37C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0710A0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5AD483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26718A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6C6F9B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5753D5E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0BF6D4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252B50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2F2F12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5002BA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751E66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6965BC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10AEE9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0B9F3E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7F5A8E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590263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1654EF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4BF3FC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3CA130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4DA1E5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518796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6BE284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4A96B0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59B48F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7C5687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7CCFA4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117B53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23B12D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3ED08F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40FCCD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0BDFEB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3E823F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1E0637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2863FC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7E46657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1C6D2F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1179E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4C4489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592B10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3160A4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155B4B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5E9619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4DCEFC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1AA079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20BACB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7C9D3B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01935B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520FB8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280902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3D36F2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76CC00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425C31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2B52FB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0D421A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39EB13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67A8947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20A053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42F135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76C3DA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759A74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48DB34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656D7B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6427DF3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7A80A5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795A74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350F2D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356A1E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7867A8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2B4613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604DBB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63E0D4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6743BA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5C5F72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6B9BB1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7824AC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1022A5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5D5342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5B55DE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20683D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6E294B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7C98F6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7D423E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7F5973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0C10F9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37225A2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2F8770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6B0823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07FFDE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1F3799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7BE0B1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24701E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639270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17142E2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1D397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7436BF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5763C9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76DE34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5222A5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2101AA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3551F2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1B6562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2DE6BC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259B37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643339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62FCD8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086D53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5A1C29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61E9AC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4D00BD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7E3145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145EF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61CA94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7B02E9F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1550BC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1C5FE3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298EB5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692D1CB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1310DC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62F05D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34A82E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29D086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3AE5FB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161398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3389A2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2587DA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2C28E0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51DBDF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6668E5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460142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1EAED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6E302D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041F6A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38BF97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3E5039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083993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46BF38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74EE3B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5D54FC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018D16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5B36A8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348D4C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14D787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35FA5B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6DC7C9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4C9AEC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3AE529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733435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02EE74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3D746CB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68330F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34FAA2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35C5C2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255672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48EBED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613202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0C7E2D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15069C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0EB76B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119894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6491F9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5DEE786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58AC00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358DDF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25FE71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6811FB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3C5488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2F521B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108793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73404C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650884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3D70B5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74792B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65395D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4B954E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21BC52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3108F1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4ED04D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484C32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2477B24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5B0832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219A9B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4875D0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61B978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7FDB23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617C24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711D58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42E856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051E78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0E5AA7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5558DD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0A49CC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1183F1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0E03C4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68962C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1EB408B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649699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1BAE3E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2DABAE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0BD785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00EB1A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68D53B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6DEB56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21B7EE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1FA8E2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541419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13F8C9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589F30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03D7F0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D8530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53A04C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5D8DE20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29C0BC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2F6DA3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5A5203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411E5B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43A3EB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6046A3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5C4F50C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232F16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480D9D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5330E6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103E37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1D290C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169611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661F4A3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1BBEA8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58F576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1D9BFD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5C9534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53E2B3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0A2F99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5A34A3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7EFB2C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56BDF3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0C0681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4FD235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6D1A19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6F35D1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6F6EBA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27B810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434495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F63C2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698C0EA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0A8E65A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244863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6812D9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29E35D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464ED3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6AC6C63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2F79D2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0DA2F5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6ED335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4427C1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5C5979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1D742C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539209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65A12C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030631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2AF65B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13558E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6A20B3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5187FA3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6B5F03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01C60D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08F0F2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3040A63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61CD90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35C108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5144BA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627756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547E56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58A573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7E6D37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537797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635A86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20A3B0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380919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60268D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6A1F9D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473A70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09841F0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6C3CF6E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607E31E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3D8E03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113DDE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7C1688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780BC5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65C5D0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566568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777CA66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69D4FA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07397D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19C557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769B10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13669D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11A494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1A2B90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6786CC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0B6E6B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7CDE9B9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280EBD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09D5CF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328E9E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7889E8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030851B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3824E3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516C5E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4F4409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72C640C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0F38787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41849B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3D5A2B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4983E9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392F77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4296B0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168B67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3C9F91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497525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3D008D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03C53E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53FCD0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100C85FB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A1247C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2027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7E4DB1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172E7C0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15F9039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6C0FFA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4A9D3B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494CC5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1E55CA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358BC1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06B346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67C01F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70AD9C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44696C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335901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385007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75D8B0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65154C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058C2A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3313E7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30569E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7F2B4F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05F60A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3DADC3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12DFB1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6D64E6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737199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688969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67F60C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470F1B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4FE261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4B747C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4F4A74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2E7235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6D6232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6F4E3A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6F2619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168BBC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3EB39C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2BBCAC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7B5F27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213349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67CFCD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6AD7326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4EDEF1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43A867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3860B9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766643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2BE440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37D2F1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4047E8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34F644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541C57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028139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179BB5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0881FD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70D52B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4537F4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1C4986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54D9A5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7387B7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666DC0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6195BB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3C27CE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5E10FB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73AE13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5DEBC7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508117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669FC2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654803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0173FD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12B607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427597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0ED01B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10A3F3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787D6C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4368C2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275F8D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04A4B1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7544B1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7B69DD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1FEC72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69E335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11CE26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50E232A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3D39C0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021726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755248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68C7E5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29D844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2998E4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181DD8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178632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45F0E5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225D94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787AAC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7F2EB2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216F35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722366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0DFD57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43D4CB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18008E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5B77C4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1A2F87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3344D5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135BE8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688D07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02548C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4D5767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360E84F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1FD93E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5279E2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6E10B1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1BC667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5116EB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065080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4D803E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076777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2BDD13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089EBB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61BEFB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38AFBE7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1800FA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5D88D2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6BDB90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071609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5BDD0F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0591B8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5F7B20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0DD48A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3486B2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211527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443F01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2CB075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4FC94B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076FF9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49576F4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57D3A7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2A36D8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6FBBF2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3A4550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2C6032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113E94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074703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04BFEB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5622A1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14BCE3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6FFEB3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2F8438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5BB4AB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0EB5E4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6BA99B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4922C2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23982A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0DDEA6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7D3DD3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24242B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078B01E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34A479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566942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1BE942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483C7E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5748B6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2EAC4B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7A9D5D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7E17F5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0DBCFB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24488D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5AEA3B9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12BD3F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7A45F4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1927BA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7B752C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089692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20B5D6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30AE49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71638EF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62C56C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316E16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383B9F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6E2B76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3342E2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44A215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78D10D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4491E0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33D85C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0BE060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33E201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3B94C5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64A54A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06695C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0C0183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0FCDBD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105D88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047349B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6B2A8A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070AA8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1EF029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52E4F9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10437F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6EB18D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0259D48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5C9D01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4C8517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0B2B3B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15F675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158BCA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531326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0D7BF5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23D645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0E9ED4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1F50F5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0BFD07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196BEB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226342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678221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7AC7957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43A4AD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252721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0A2653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2F0FFF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77CB6C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6CE62B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530712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4FC06A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746173D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70C198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3C5A0F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01B4B6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59F16E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10B781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54698F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7A8B92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16C484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54060A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303D3D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3F86BB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5B1855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078AB0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3CAB7F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5F9726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292BF2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2C8484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123477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2E98E5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6114F5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107715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2E0FC2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4C48A2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6ED063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319CB4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6719AA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1EBCCB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740FC4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0C8957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3D517C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2FB04D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33317E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4C6A70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23BFBF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749BC16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351CD0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27835F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6A9A30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103711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2417D7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5BB546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4E93D0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643068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65910F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34D980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1DA8FF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75AEF4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59BBC7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103803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2E68E0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690FA0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28F9F6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5E43762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3A837F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371C40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17139B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326BCD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665FE6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3F0201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37B6C8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081F08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53DD6B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23419C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3522CB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40AD24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62810FB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4CBCDD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1ABBBF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1C663A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01A37E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1280C4A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7CFC5F5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155A43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2E03614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343384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79F49D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4CE720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7A4279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54B727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5714A5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5070DA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0C4BD61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3CB0F8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335A23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462B52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38463D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75E3ED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6D5AC5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63575A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53EA57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2FD18B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3EC427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70889D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2711F6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109E75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32DA4F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34321E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37523F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6980A8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617FC5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691424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2D2C67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1753AE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02D3B39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2BA281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4A646F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30BC75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200575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1944E7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58D70E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42DBEB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49A50E2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225382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7042EE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6CE057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172702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4714F4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1A3D16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28AD32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0D23E7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0889E4E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4EC57E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03BE1E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68CBA2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30814F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55ECC1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3166B8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15A429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7B1818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63EBF8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37CF09E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66C70C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6107EE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1AFBE7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069732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05E3E3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72B876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75300B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620AA2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1F79750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3D3D24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0862ED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7F50E5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09C64B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7B25A2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33C29A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15C6A1D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5FFF40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38E5BB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4037EE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44A566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78AE92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1290AC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08B161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184C8F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514EBF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7CEED6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63F601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033C6F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6334E2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3520C3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75687D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43B0DD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3C88F1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15A90F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140787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58078E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3941CB6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2FE0D1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784AF0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4CC7DA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481061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105BEE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1DC4FF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2EA377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1E2CE3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63F7EB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425A69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7A00D3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4FE80A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643D70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0C81AD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1664F90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7E2AA8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65F65A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03BB3EE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585F33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309B9E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17F830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22FA2B3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758C5C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02A5CC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271073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1C9A5DE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5D854C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0B84D87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41C80D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73BB125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34AD115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3E2249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39F09C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1E96D4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54E15E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751CA1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7A1B93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52533B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7FF65C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6EFBCF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3163FD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5AF149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0B0EF8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0C04DE0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3DE8E5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70A968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42EEF43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078180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1ABFBB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44708C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5C613A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4EBC16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746CFB" w14:textId="77777777" w:rsidR="00017F6C" w:rsidRDefault="00017F6C">
      <w:pPr>
        <w:spacing w:after="0"/>
      </w:pPr>
      <w:r>
        <w:separator/>
      </w:r>
    </w:p>
  </w:endnote>
  <w:endnote w:type="continuationSeparator" w:id="0">
    <w:p w14:paraId="78993A31" w14:textId="77777777" w:rsidR="00017F6C" w:rsidRDefault="00017F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828254" w14:textId="77777777" w:rsidR="00017F6C" w:rsidRDefault="00017F6C">
      <w:pPr>
        <w:spacing w:after="0"/>
      </w:pPr>
      <w:r>
        <w:separator/>
      </w:r>
    </w:p>
  </w:footnote>
  <w:footnote w:type="continuationSeparator" w:id="0">
    <w:p w14:paraId="252E5BFA" w14:textId="77777777" w:rsidR="00017F6C" w:rsidRDefault="00017F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17F6C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12034"/>
    <w:rsid w:val="00240D4D"/>
    <w:rsid w:val="002562E7"/>
    <w:rsid w:val="00285C1D"/>
    <w:rsid w:val="002F7139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A666D"/>
    <w:rsid w:val="007C0139"/>
    <w:rsid w:val="007D45A1"/>
    <w:rsid w:val="007F564D"/>
    <w:rsid w:val="0082138F"/>
    <w:rsid w:val="00825232"/>
    <w:rsid w:val="008724D1"/>
    <w:rsid w:val="008B1201"/>
    <w:rsid w:val="008F16F7"/>
    <w:rsid w:val="008F3702"/>
    <w:rsid w:val="009164BA"/>
    <w:rsid w:val="009166BD"/>
    <w:rsid w:val="00977AAE"/>
    <w:rsid w:val="00996E56"/>
    <w:rsid w:val="00997268"/>
    <w:rsid w:val="009E3C7C"/>
    <w:rsid w:val="00A07779"/>
    <w:rsid w:val="00A1247C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6833</Words>
  <Characters>38949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2020-04-12T07:50:00Z</dcterms:created>
  <dcterms:modified xsi:type="dcterms:W3CDTF">2020-04-12T07:50:00Z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