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556"/>
        <w:gridCol w:w="5556"/>
      </w:tblGrid>
      <w:tr w:rsidR="00DA0A74" w:rsidRPr="00DA0A74" w14:paraId="40983BE3" w14:textId="4DB013E8" w:rsidTr="00DA0A74">
        <w:trPr>
          <w:trHeight w:val="14949"/>
          <w:jc w:val="center"/>
        </w:trPr>
        <w:tc>
          <w:tcPr>
            <w:tcW w:w="2500" w:type="pct"/>
            <w:tcBorders>
              <w:right w:val="dashed" w:sz="4" w:space="0" w:color="auto"/>
            </w:tcBorders>
            <w:vAlign w:val="center"/>
          </w:tcPr>
          <w:p w14:paraId="66537F75" w14:textId="3C271C9E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6B7DC9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2027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9F6697B" w14:textId="77777777" w:rsidTr="00DA0A74">
              <w:tc>
                <w:tcPr>
                  <w:tcW w:w="2499" w:type="pct"/>
                </w:tcPr>
                <w:p w14:paraId="1E763E4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bookmarkStart w:id="1" w:name="_Hlk38821049"/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684222CD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408482" w14:textId="1C33D9D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85114" w14:textId="68685D0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7502" w14:textId="0B4AA82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4BA99" w14:textId="04E7D59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F75680" w14:textId="2551D12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BE3AF3" w14:textId="33BCCEE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E85CF0" w14:textId="4C58ABB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31DF8F53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3DF47A" w14:textId="0BFE32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D8DCA2" w14:textId="7AAF42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953DC5" w14:textId="17AD72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6F7F6B" w14:textId="3D68D1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77DEF9" w14:textId="35BAF8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B1CBA7" w14:textId="148629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DE8D4C" w14:textId="7F7D3C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AFA4FA2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88A4083" w14:textId="668F19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D9C7DF" w14:textId="13D9F2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FD5672A" w14:textId="4EE704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E39618" w14:textId="2A0626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01D669" w14:textId="02A96A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78B3CC1" w14:textId="3B456A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A6A44F" w14:textId="68D514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23F797F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FCDA0AA" w14:textId="20CFB9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99770B" w14:textId="5DCB2B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78C04D" w14:textId="03ADA1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764BF9" w14:textId="748AF3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4D6EFD" w14:textId="20FBB7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A7D074" w14:textId="0AA225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DF4C53D" w14:textId="188842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0529957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824C9C9" w14:textId="125123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5E1D41" w14:textId="715F79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951C8E" w14:textId="0E3580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755A8A" w14:textId="087796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31F29A4" w14:textId="26FE52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8D3352" w14:textId="0B9882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F6BA37" w14:textId="223569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7D45F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4BD14B6A" w14:textId="66997D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746ECD0" w14:textId="4F0B41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F7B018" w14:textId="092510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72B5BF7" w14:textId="2A299F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3E501" w14:textId="5F8A2A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251BC6" w14:textId="1A0847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CA74E8D" w14:textId="102AF9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144E5B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5F237A0" w14:textId="205966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4CCAC5" w14:textId="4E6189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0BB2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D13D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41B31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7F8AB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F850E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D861116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4D521D1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4A50A8" w14:textId="2E47085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052ACD" w14:textId="26A91AC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47D848" w14:textId="4445EC5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412BE2" w14:textId="73B09BD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3D3BE5" w14:textId="0F8CA0D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2F7BE9" w14:textId="79E91F3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B16A91" w14:textId="219AB70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33AD79B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338C3E" w14:textId="021BE9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814E4" w14:textId="4BF907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665E05" w14:textId="4C06A7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31D4F0" w14:textId="368B78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C2BCF9" w14:textId="6B04E4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D888BB" w14:textId="58B989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023F15" w14:textId="7744D6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878283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01D2E7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8FAF3" w14:textId="1EE971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5F201A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11632B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628003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7F7A90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2F96D5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DC4D67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741603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ABAC2" w14:textId="4A8AA0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39EE31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6714C1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61F440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65518A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1070C5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3194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1D5C42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8C1CD1" w14:textId="229DA1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0B8F63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544351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377EE6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28C069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685CAF2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B0FF9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52D3FA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1D12" w14:textId="738D17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41FAA0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31DDE7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00F3FA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2CAA78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23BA93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CB553C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682674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4819C" w14:textId="7DCBB5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2D4390DF" w14:textId="77777777" w:rsidTr="00DA0A74">
              <w:tc>
                <w:tcPr>
                  <w:tcW w:w="2499" w:type="pct"/>
                </w:tcPr>
                <w:p w14:paraId="57FEA03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674302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5487A9" w14:textId="1DF49FC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E55501" w14:textId="25F7A66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FAF5CE" w14:textId="082C2A7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B4D626" w14:textId="603701B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884261" w14:textId="371C994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673D29" w14:textId="01F0B77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A21108" w14:textId="270A90A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69AEF9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68369D" w14:textId="10D0AB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03F4D6" w14:textId="50A7EA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D47A60" w14:textId="7E0A2A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679D66" w14:textId="60746F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0E51CE" w14:textId="0774E7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654081" w14:textId="234677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684139" w14:textId="6505AF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696DF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0E54892" w14:textId="1037ED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71DDA0A" w14:textId="50BC5A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272AC" w14:textId="079512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35FD6F" w14:textId="3D3513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87A11" w14:textId="21BA66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7FC9D9" w14:textId="405CF8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6F6458" w14:textId="1B90CC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8D12F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AD83F1" w14:textId="00AF82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3AB5FCA" w14:textId="4C1BE1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67470" w14:textId="0AD841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DE566" w14:textId="78626D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6456E" w14:textId="433501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282D2" w14:textId="199787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41A7DB" w14:textId="5FA548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18191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23FB55" w14:textId="172115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B6DC242" w14:textId="6331F2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25F73" w14:textId="063217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D4BA2E" w14:textId="2908FF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7D35" w14:textId="5ADF79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8B35E4" w14:textId="1FCF5E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9F4B4A" w14:textId="49B00E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C21C0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8784F0" w14:textId="4EF409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03AF27" w14:textId="770639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6314FB" w14:textId="0C2C17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8A24C" w14:textId="62E386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71D07" w14:textId="71CEA3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160D9" w14:textId="382C0F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FD2D5D" w14:textId="109ACD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A198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FBA312D" w14:textId="6D8B59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FD761F" w14:textId="4057C4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956F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79CAB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2ED4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4AC8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CAA9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26FC7C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7F083F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553BF3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046491" w14:textId="2AE0B3F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92D87B" w14:textId="1786480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BD4D" w14:textId="23F053F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760BE9" w14:textId="127433C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B3DAC9" w14:textId="778085E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DD3580" w14:textId="785C69F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5A394F" w14:textId="5E110AF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B564D4F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E9D895" w14:textId="0D7767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2696FB" w14:textId="256865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7B06A2" w14:textId="77F079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BA3A9D" w14:textId="61A18D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6750A2" w14:textId="4708B0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8D2826" w14:textId="10D252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4A16B7" w14:textId="3254E6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BA0528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E0BFF2" w14:textId="615EDE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305E24" w14:textId="2CF664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983989" w14:textId="44E78E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407EC" w14:textId="769C21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0D527" w14:textId="213ADF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E3301" w14:textId="4162C0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876E53" w14:textId="7A2EBF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07752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089C501" w14:textId="0BD328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577C4D" w14:textId="61DAB3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84DA6" w14:textId="318582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D78B34" w14:textId="3941C4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4490C" w14:textId="7156D2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30E47" w14:textId="689141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F7871E" w14:textId="193C13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BD376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24FD54" w14:textId="2D9EE1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175BE7" w14:textId="7F3530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2D8556" w14:textId="39E1F2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60F49B" w14:textId="3F41DD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94B946" w14:textId="50A0D7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4798A" w14:textId="61A5D7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076513" w14:textId="01C2BD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F087F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1028E43" w14:textId="4BEEEA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1843C8" w14:textId="7E95EF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ED2646" w14:textId="378503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E22FD5" w14:textId="09CD6A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51E781" w14:textId="3FCA6A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B13B5" w14:textId="36D5F7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9FEA69" w14:textId="66FB92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8DC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9C4BE5" w14:textId="355BE7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186922" w14:textId="6D94D1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86082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F2BE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1CB5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61FEC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78DB9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54FFA5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2493E81D" w14:textId="77777777" w:rsidTr="00DA0A74">
              <w:tc>
                <w:tcPr>
                  <w:tcW w:w="2499" w:type="pct"/>
                </w:tcPr>
                <w:p w14:paraId="49CAB00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1518B38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FCF74AC" w14:textId="6BB9D67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E7EA" w14:textId="5C2E7C2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BCD88B" w14:textId="4D4BF51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CC32D9" w14:textId="033B2F6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C78D51" w14:textId="1181468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853824" w14:textId="5B21F16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C77D25" w14:textId="1FD57D3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CC56A4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AC3FFF" w14:textId="07F325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200070" w14:textId="6D016F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BDAA9E" w14:textId="4ECA73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4758BF" w14:textId="4DDD84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248037" w14:textId="663F67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5775E0" w14:textId="4C0886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51FF8C" w14:textId="599B44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662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8B56D9" w14:textId="338EF4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88FA4FC" w14:textId="3A1D5F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B955CC" w14:textId="71C0D2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D75CA" w14:textId="715073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C7178" w14:textId="78FC11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D9CD14" w14:textId="704513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9D52DB" w14:textId="4D87E1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EAE709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DD15FB" w14:textId="6D2F06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A11028" w14:textId="6084FA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59D6F" w14:textId="526704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56912" w14:textId="01CEE5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C7E6E" w14:textId="2EA88E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FFDB" w14:textId="64C061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462962" w14:textId="74EB6E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C03038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2312F8" w14:textId="707A26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D9BAF6E" w14:textId="1A83BA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5C1B0" w14:textId="522FAE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455A6" w14:textId="63D605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56C3E8" w14:textId="6BDFA2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A665D7" w14:textId="577D4B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9D9251" w14:textId="2D24DE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73F3F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AAEAD8" w14:textId="199078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003F1B" w14:textId="408DEA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81B219" w14:textId="3E4DE3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A20E8" w14:textId="03EAD9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D241F" w14:textId="5CF6B5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8F89CF" w14:textId="32B921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A6AE27" w14:textId="29777A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C72FD5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451B5" w14:textId="4AF7CD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39F5EF3" w14:textId="31AAA9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A741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4215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510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8692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D6E74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576577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03FD96D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6B5ECA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8FEDCD" w14:textId="3DC4B46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A2A072" w14:textId="17FC0FC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F2207D" w14:textId="1461BCE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D5248A" w14:textId="4834CEF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E7A6C3" w14:textId="6BD7BEB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F55E82" w14:textId="0E7F865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768A2" w14:textId="6EC4324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443D33D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44F91F" w14:textId="0F0E38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5D90E" w14:textId="43EE64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34A9CD" w14:textId="5492AB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6314C3" w14:textId="05290C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2036E9" w14:textId="607FAA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E759B7" w14:textId="19C07C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9BB50" w14:textId="276BA1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8BEAD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0BA992" w14:textId="0779462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51AC8" w14:textId="5C87EC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915535" w14:textId="70644A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E90F9" w14:textId="4CDBB9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8C5535" w14:textId="158E2E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ADA74B" w14:textId="54B3DA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F7EEAB" w14:textId="262A4A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E162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BE0AD5" w14:textId="10FB10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27276" w14:textId="6F951D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DDCD9E" w14:textId="7F2A05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25FB72" w14:textId="22519C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C151C" w14:textId="3A553C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32C50F" w14:textId="5ADA46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BED43F" w14:textId="1D7588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3D47D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D8165B2" w14:textId="671A79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271A5B" w14:textId="1069B9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2AF3D8" w14:textId="559679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D976B1" w14:textId="2FDD25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AB3A3E" w14:textId="248754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E64379" w14:textId="77624E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B768D4" w14:textId="5782DC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589BD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F9A6C5" w14:textId="329AEB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FBF17" w14:textId="06509D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D2A1EF" w14:textId="3B9CA6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9B19BA" w14:textId="3C0E36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36CE7C" w14:textId="253951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9C43B1" w14:textId="4197A5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D8C36" w14:textId="711665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FDC50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5FE8CA" w14:textId="35E8B4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726B1F" w14:textId="40F3C3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440A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B12FF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89125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91224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DD61C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07392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3808ABFD" w14:textId="77777777" w:rsidTr="00DA0A74">
              <w:tc>
                <w:tcPr>
                  <w:tcW w:w="2499" w:type="pct"/>
                </w:tcPr>
                <w:p w14:paraId="6E8737E6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C7EBE15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7860A0" w14:textId="7F778F93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FAD86" w14:textId="3345EA7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50A786" w14:textId="015B8F0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37A237" w14:textId="7EDE8AD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56C5FD" w14:textId="1C6EB4D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F6429D" w14:textId="09C23E9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E667AB7" w14:textId="0B6A412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9B8972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54F125B" w14:textId="40F255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55800818" w14:textId="5B30E1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BC37529" w14:textId="2BFEDB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47263B7" w14:textId="0FF955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3681156" w14:textId="3D6504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A6DF060" w14:textId="79F2BB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26AB6E70" w14:textId="1C321C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7D1F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98C870B" w14:textId="197695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F2587D6" w14:textId="2E88C0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D90A96" w14:textId="2173DA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78016B" w14:textId="585547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DB596A" w14:textId="619A18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01EE6E" w14:textId="3D3ECF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F24D146" w14:textId="7B7F93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53DE7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5361BD9" w14:textId="63E3A7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7D73D67" w14:textId="17CEFD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5B95FF" w14:textId="4050F3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9641F6" w14:textId="08D756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6D4A8A" w14:textId="78EA07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D1779D" w14:textId="49087D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E66F98" w14:textId="0788B8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0817B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A8ADA5E" w14:textId="3D8A52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BE81F23" w14:textId="743969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FF7D80" w14:textId="6C248C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7E4DAC" w14:textId="5F24F1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76A5D5" w14:textId="0A319C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C4E161" w14:textId="526826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407099A" w14:textId="5418FF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D33A9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A836960" w14:textId="70FCDB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E6E7F2A" w14:textId="23B264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112855" w14:textId="2E1461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44EF96" w14:textId="1909F9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A83BDC" w14:textId="307FE2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0D5631" w14:textId="16038A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B06587" w14:textId="59B2352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1639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2027166" w14:textId="1CDF55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2C53E6E" w14:textId="1E00A8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F8DC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D3A77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05DA6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698C13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0D3A2BD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260EC9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51660D6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204E5" w14:textId="4E63227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5290CC" w14:textId="41B103F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89A027" w14:textId="11E7DD5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D1BAEF" w14:textId="0BE8CCF3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FD103B" w14:textId="33F2846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648F9E" w14:textId="20B0CAC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E6A35F" w14:textId="08FB7B8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6086A6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8DA5D2" w14:textId="65B838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1F25FB" w14:textId="30431A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00ECF7" w14:textId="60304A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8FB751" w14:textId="5B3159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78745E" w14:textId="719E1B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15211A" w14:textId="4DFF3B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4A3ABF3" w14:textId="18D7B4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05F4F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BE61B07" w14:textId="5727C5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A7A4D2" w14:textId="3CA04A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AFEDA" w14:textId="522AA5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BFE6FD" w14:textId="179AA5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D19B5" w14:textId="75B5C9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9FE528" w14:textId="4F4DD8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72D69" w14:textId="57C1CE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80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9400DF" w14:textId="1415E7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F25423" w14:textId="2C42F2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2967D" w14:textId="5CAF31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3EFBB" w14:textId="591DF0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0CD39" w14:textId="18001B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3DD9F3" w14:textId="2BF971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DF1BBC" w14:textId="5B1745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3F1A5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8CE5AD" w14:textId="113F31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4003B" w14:textId="2C0AD6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999DDD" w14:textId="538154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A1D99" w14:textId="440FDF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5E493B" w14:textId="613053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C1D52" w14:textId="2CFF61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6DB82B" w14:textId="2A8392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16C1E4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E18751" w14:textId="1071AB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10BDC" w14:textId="54C24E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0E42B" w14:textId="1606BC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E1903" w14:textId="158EBA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28EAA" w14:textId="2EB2D9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37CBEE" w14:textId="199A12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971777" w14:textId="399E27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6833D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D3434A" w14:textId="21A97A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C96D7D" w14:textId="63C083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A14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BCA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37A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179DF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14A77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ABCB9D1" w14:textId="77777777" w:rsidTr="00DA0A74">
              <w:tc>
                <w:tcPr>
                  <w:tcW w:w="2499" w:type="pct"/>
                </w:tcPr>
                <w:p w14:paraId="79F650E7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3DDDB4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8AA0DB" w14:textId="29E73DF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49E3F9" w14:textId="5FB7AA1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BBAF61" w14:textId="4A78018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4419F8" w14:textId="54CCAAE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A51124" w14:textId="71EAFD2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8F67F1" w14:textId="7CF1829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938EE6" w14:textId="48852CE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0D9A45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1313450" w14:textId="0F897A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B0C9E4" w14:textId="60910F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3DE7CD" w14:textId="268621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F2713F" w14:textId="57A3B6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EF6C8E" w14:textId="67701E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24685E" w14:textId="0A521D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C49D77" w14:textId="24B848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18A2E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835E3A" w14:textId="0A8536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C293C3" w14:textId="0035A9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AB7E9F" w14:textId="2DEE25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259158" w14:textId="4E529A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D947" w14:textId="039E54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AD3962" w14:textId="200EA9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7F2E1B" w14:textId="7B651B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1C1CA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2ED46E" w14:textId="183D93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2986F9A" w14:textId="60BE6F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FE5983" w14:textId="6373F2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BCC605" w14:textId="1180F8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54F9C" w14:textId="12C878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CBEA70" w14:textId="513907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EDB191" w14:textId="4508C3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5E8D7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775ED9" w14:textId="516101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87E6D98" w14:textId="74CC73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F33FE" w14:textId="6748FB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A4D99" w14:textId="468146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3FB481" w14:textId="1F3B53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FCB579" w14:textId="0775A0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CA990F" w14:textId="3B62C6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5014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661734" w14:textId="5F22BF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94F1DE" w14:textId="06BC9D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FB287" w14:textId="3F057C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0DFEC" w14:textId="7C26DE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B5CBD" w14:textId="76DAA7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1B01A" w14:textId="18CFB2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4DAF6F" w14:textId="0FC9F6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8762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3FE5F8" w14:textId="291A22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66506E" w14:textId="14B492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28773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11D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7CA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9F0F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2813A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13687FF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00F4D9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0C30AE" w14:textId="65283D6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B46464" w14:textId="49B4D81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7C40B8" w14:textId="6769D09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CBBE5D" w14:textId="1932CEC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52E8CC" w14:textId="5D11405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B9D358" w14:textId="6DE5590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DACEA" w14:textId="231CB3E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CA8090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20B017" w14:textId="2DF5F3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101D1A" w14:textId="439A90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393182" w14:textId="198C73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2D1181" w14:textId="6E5669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05746F" w14:textId="3EE304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506F63" w14:textId="393C90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CDF120" w14:textId="2847FD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8BFB5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6F386C" w14:textId="51B1B3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D449C6" w14:textId="2B2DFA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1EEFCC" w14:textId="08A69B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227CD" w14:textId="151E83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1D89E9" w14:textId="776969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09074" w14:textId="4D9280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F296B1" w14:textId="0DDC6F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899B2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36EA64" w14:textId="5B3702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CABC5F" w14:textId="751633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A94B47" w14:textId="5CD5BA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B99033" w14:textId="17FDB1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DDD137" w14:textId="0D77C1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AFF8E8" w14:textId="4F7BC4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ECB286" w14:textId="61F224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CCF36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3119376" w14:textId="711984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2F87A" w14:textId="491EC9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13154B" w14:textId="2C97FD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4C832" w14:textId="3779FC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20FA02" w14:textId="05F863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40261" w14:textId="6C627D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7C3369" w14:textId="34CBDE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0F2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FA268FE" w14:textId="491B17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2C96B" w14:textId="1DFCB5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15CC23" w14:textId="67AF30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53262" w14:textId="782544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AAA102" w14:textId="422378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EFA78A" w14:textId="6A9276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FB1C7E" w14:textId="31F321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5E971A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F4502E" w14:textId="34DDB5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B4C5A2" w14:textId="3FA3D3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0EB84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099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D124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678DE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BB9FA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405FBD6D" w14:textId="77777777" w:rsidTr="00DA0A74">
              <w:tc>
                <w:tcPr>
                  <w:tcW w:w="2499" w:type="pct"/>
                </w:tcPr>
                <w:p w14:paraId="62F403E3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48170820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5F6BA" w14:textId="754C27D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17208E" w14:textId="29AE3B3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489909" w14:textId="60E32F8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23E9F9" w14:textId="5955ABB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D3F163" w14:textId="472B506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E04D97" w14:textId="144D03D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0D5F8B" w14:textId="15485CB5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12740A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9F890B" w14:textId="7D926E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594789" w14:textId="37A682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1A12C1" w14:textId="397870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4E7AF5" w14:textId="2DE894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D00B27" w14:textId="4F2DA0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48C4A3" w14:textId="6C8E29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AC8998" w14:textId="3C4CBC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A2FAB6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E8BFA7" w14:textId="6C13D1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10D5A36" w14:textId="52F751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A82E" w14:textId="51FC28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22A908" w14:textId="165D00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BB53D9" w14:textId="0BA774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C91A9" w14:textId="2F8B32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BCD477" w14:textId="720571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A66A4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D05868" w14:textId="2DBC33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DC3F2A" w14:textId="7D7F1F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FD646" w14:textId="0AF61D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7BEEC3" w14:textId="5CBA1A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357B6" w14:textId="774142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C8D166" w14:textId="6405C5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16040E" w14:textId="3EBE53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7643C2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048BDF4" w14:textId="16BA9D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ABF31D" w14:textId="4B6667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A5F3A" w14:textId="1DA364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44050F" w14:textId="20B476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82D191" w14:textId="4F6197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E553B" w14:textId="195B2B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08A30E" w14:textId="252A48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129E6A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63BB57" w14:textId="3648D1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16F462" w14:textId="7FB443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AA5680" w14:textId="437692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552ED" w14:textId="73E90E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0B338C" w14:textId="291251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C57FF6" w14:textId="7A283B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CAF51B" w14:textId="488EBF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6E2D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823FFA" w14:textId="05D54F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DD3336" w14:textId="6C803D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026CD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1666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C64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8F6E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8D530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223669A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0D627B7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23E216" w14:textId="3F57C46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A52C0C" w14:textId="473518B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97C231" w14:textId="1C99CAE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01B8FA" w14:textId="5157A2C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222D4F" w14:textId="4544DEA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30E50D" w14:textId="7E38E65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CFE3C9" w14:textId="369A92C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6D80DCE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27A88D" w14:textId="113294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79E9AA" w14:textId="6F3CAD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05DA54" w14:textId="5EC96F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958B81" w14:textId="649688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15962D" w14:textId="138D83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82F23AC" w14:textId="36E082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37869D4" w14:textId="675DAC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2D13E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A68F1D" w14:textId="2C9774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CD0A40" w14:textId="32BA9D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0F145E" w14:textId="48534A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D08D4" w14:textId="5C04D8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88D14" w14:textId="2BB41D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68F423" w14:textId="6B4B1D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A9B36" w14:textId="05DCC9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6FB5A4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635D06" w14:textId="44E41D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F47024" w14:textId="1D0380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7F186E" w14:textId="1ED148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D8F778" w14:textId="26FADD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9AA9AF" w14:textId="0A4CD4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C7869" w14:textId="39E39C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544C2F" w14:textId="0FCAD0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19F7C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C22569" w14:textId="638A88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221706" w14:textId="38470F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D9E78B" w14:textId="649117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949956" w14:textId="21D0C0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CB49E9" w14:textId="77BE62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F6F66" w14:textId="4E4F51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C16A5A" w14:textId="23605B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F2DC4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437B83" w14:textId="77D24A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E631D9" w14:textId="23EF5F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1322D4" w14:textId="457EF4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2C066B" w14:textId="337230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FF03D3" w14:textId="525F6A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427E09" w14:textId="32AC54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E9E494" w14:textId="35CFE5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38BD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8F979D1" w14:textId="3A0E53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32197" w14:textId="728588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EC6F7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C87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6971A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3A2BC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E1A6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</w:rPr>
            </w:pPr>
          </w:p>
        </w:tc>
        <w:tc>
          <w:tcPr>
            <w:tcW w:w="2500" w:type="pct"/>
            <w:tcBorders>
              <w:left w:val="dashed" w:sz="4" w:space="0" w:color="auto"/>
            </w:tcBorders>
            <w:vAlign w:val="center"/>
          </w:tcPr>
          <w:p w14:paraId="0CF816F4" w14:textId="3A2AA7DB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6B7DC9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2027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7BA70E1" w14:textId="77777777" w:rsidTr="005E03E6">
              <w:tc>
                <w:tcPr>
                  <w:tcW w:w="2499" w:type="pct"/>
                </w:tcPr>
                <w:p w14:paraId="24953BC0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5C2766C5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21F59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D673B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72254F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1D8D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FBE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7D6CFD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F1250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5B5F3B2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E87DA" w14:textId="311FE9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CEB2CD" w14:textId="32F8F6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AE3F02" w14:textId="72873D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B41614" w14:textId="5C1CF12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BFDBC0" w14:textId="342333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5E3076" w14:textId="6069A8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76054C" w14:textId="4522C9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2CB00DC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052F19E" w14:textId="4550D7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90C2146" w14:textId="226A33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1656355" w14:textId="410E97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9A072BE" w14:textId="2664BB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B5ECC13" w14:textId="6A13E6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EC7C1DB" w14:textId="6F37FC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64B6F0" w14:textId="130E19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3550A2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0ECD283" w14:textId="05F7F3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854B638" w14:textId="69926D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4DF58E3" w14:textId="290A84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61CE70" w14:textId="568949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E396D96" w14:textId="5A4E28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2DF799" w14:textId="49DB7E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8075D4" w14:textId="0C0C18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388A9B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1633230" w14:textId="6CCE85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5894564" w14:textId="6233B9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E37BACE" w14:textId="72965E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B067ADB" w14:textId="62EA2A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A3ED84" w14:textId="3E9EEB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5DB9F24" w14:textId="70DBC7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51F24" w14:textId="12D886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E8AB58C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92A570B" w14:textId="176F6C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5A08B4" w14:textId="00AEE3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10CB4B7" w14:textId="54CB1E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F7D835A" w14:textId="16A7D1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D2520B7" w14:textId="48207A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464BA42" w14:textId="0381F8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74A7582" w14:textId="62FF7D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8B17910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A6393FA" w14:textId="7D16F4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30A8AD" w14:textId="4EAF0A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C3B9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1C0CB6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C49316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F9DCB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2963D1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7E240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138990C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65B6235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545B4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3E2DE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7497F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F7BC6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044A3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B9FBE7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5B256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273A9AF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7770C1D" w14:textId="03D7D2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1874E6" w14:textId="5C1588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497685" w14:textId="159D74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54936D" w14:textId="2FAF10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A87E88" w14:textId="2EA91B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0B219E" w14:textId="2D8B45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1567C4" w14:textId="58CE7E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3F99E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583B52" w14:textId="0F0D82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E86BBD" w14:textId="3D5AF1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7A1F49" w14:textId="0DEE5D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0EDD08" w14:textId="2B2E34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424782" w14:textId="440DBA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BE2AA1" w14:textId="1DC780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764B9C" w14:textId="4D9746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FEFEDB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BFF3078" w14:textId="62AC39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F33C71" w14:textId="490BCE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629484" w14:textId="4C8D62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E86126" w14:textId="30C00E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E3B670" w14:textId="48F63C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DAB309" w14:textId="2EA592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1363FF" w14:textId="13CDFD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E39DB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27ED17B" w14:textId="1977C8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373346" w14:textId="3616AD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B6EB3B" w14:textId="058727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6B185E" w14:textId="09731D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929122" w14:textId="787C78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6AE07" w14:textId="401E00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DF12DE" w14:textId="7E8E42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477366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25A7B5" w14:textId="42E14E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9F8FC3" w14:textId="41D847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B10D9" w14:textId="1FE1C3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2199E" w14:textId="66E1D2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BD927E" w14:textId="16B377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A9F2A5" w14:textId="1F6873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CE7BFC" w14:textId="568058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E3BDD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700988" w14:textId="12E867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A6BA3" w14:textId="5B9225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70462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3F016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25CD1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3900B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DDF3E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7F5B20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1ED73B18" w14:textId="77777777" w:rsidTr="005E03E6">
              <w:tc>
                <w:tcPr>
                  <w:tcW w:w="2499" w:type="pct"/>
                </w:tcPr>
                <w:p w14:paraId="4689617F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7CBF54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6E256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9E635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5703C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3817E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FA888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54B468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99BBF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24A5AB1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8E6243" w14:textId="6315E0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5C95A2" w14:textId="1A3C85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E533E8" w14:textId="3CE065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050CC5" w14:textId="6107A5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C7B1F7" w14:textId="3EF2F9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0326BF" w14:textId="54B9B3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F25B4F" w14:textId="7E51DC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8AFE1B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A1261D" w14:textId="07DD36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B3FE612" w14:textId="2C0EFA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6A41F1" w14:textId="2DA8A1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709FA1" w14:textId="47FA1A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8BE9B" w14:textId="21E9ED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4EEFD" w14:textId="139CCE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713FF8" w14:textId="3A421E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034D2E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E71F98D" w14:textId="17CC74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57F5D2E" w14:textId="70837C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268813" w14:textId="195896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3F1CFC" w14:textId="4FE7DB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7F8D1" w14:textId="75DDF5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13AC6" w14:textId="2D972D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D89764" w14:textId="6EFBB8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4E9697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8B1619" w14:textId="29B2FA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3DB896F" w14:textId="2F32DB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3444B0" w14:textId="0159AF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BD3DA" w14:textId="00991D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B29B7" w14:textId="6CFD56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BC0AF4" w14:textId="1CCCEA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FCF255" w14:textId="11EF1E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F9B2D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80CC9B" w14:textId="646A6E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363B3D" w14:textId="4BF1D7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8B6056" w14:textId="4B933D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BA087" w14:textId="3FF428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A3A5A" w14:textId="228012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D6A55" w14:textId="3B7C2B2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51E57" w14:textId="4373E5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258E2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64DD325" w14:textId="3407B8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2A9F668" w14:textId="3321D5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E9D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D0915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43DC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3A5B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19E2F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9CC29C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86B20B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1F1924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D3D90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39269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89B11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5C8BF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7241E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56CCC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9C46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F7DD58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B852088" w14:textId="0688D8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3DD57A" w14:textId="2B4DAE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8337B84" w14:textId="1EAD16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165AC2" w14:textId="04C3C0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A49C37" w14:textId="556B78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409DEB9" w14:textId="3D51D8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B21289" w14:textId="303513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36D19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74977E" w14:textId="17C9A1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E4B09D" w14:textId="3A8C4C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5849D5" w14:textId="4D74C9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153F34" w14:textId="4BCA2E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268B08" w14:textId="14038F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B05CEA" w14:textId="3F7B83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E960E3" w14:textId="6EE32E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4B15F6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1246C5" w14:textId="7FD99D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31DC05" w14:textId="783E87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D2673D" w14:textId="54D7FB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CF4435" w14:textId="5B17BE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78962B" w14:textId="30D704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25E5A2" w14:textId="7D3EDC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E754E9" w14:textId="4810AD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024F8B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A62726" w14:textId="49A419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3894C7" w14:textId="5432BD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B06411" w14:textId="6D11DA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FBCED9" w14:textId="52E18A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3B1940" w14:textId="1C23C6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46B7D" w14:textId="39E7D6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DC7FF0" w14:textId="318F80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179B21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679A11" w14:textId="1E8653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8E607B" w14:textId="17EC7D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183484" w14:textId="67D592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359A9" w14:textId="71B24B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B37A98" w14:textId="6B8A16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72D6A9" w14:textId="652C1F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1E922" w14:textId="5293DC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282CD8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4B1F632" w14:textId="7C21BC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3EADD6" w14:textId="5B0A08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9FC42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341A9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EC6B8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E599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936B32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F12C9DE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18D88B69" w14:textId="77777777" w:rsidTr="005E03E6">
              <w:tc>
                <w:tcPr>
                  <w:tcW w:w="2499" w:type="pct"/>
                </w:tcPr>
                <w:p w14:paraId="4202BB5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1CF5DC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D9FE9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0844E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48940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64CF2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6AEA2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A5806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3AFB8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7DA9EA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4D73EE" w14:textId="725B44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656D18" w14:textId="4B07FB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170077" w14:textId="6B68A4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79D1C2" w14:textId="5C25BF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C70FB7C" w14:textId="1D7ED4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C8F20" w14:textId="117D60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0BB989D" w14:textId="70B7AD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FB869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04F117" w14:textId="6DD1FC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DA1CE67" w14:textId="49B500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83775" w14:textId="536313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F46F06" w14:textId="5233EB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542C31" w14:textId="3415AC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304D09" w14:textId="2F27E0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082836" w14:textId="2ECE71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ADAF5A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6588C" w14:textId="3AFBDB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5FAD9B" w14:textId="431EEF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93D65F" w14:textId="34A58E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93C3CB" w14:textId="0E0631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B0EF3" w14:textId="70B278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94FB3" w14:textId="4C9F64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43748D" w14:textId="27D1EF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F2674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D0DE201" w14:textId="041FAC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8A402E7" w14:textId="57FDD6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1016C9" w14:textId="346A0A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6DFB4" w14:textId="1889B0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00EF8E" w14:textId="5EC072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F2FB64" w14:textId="5CE25A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31F3D" w14:textId="0CB777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430D82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1714CBC" w14:textId="14AAE1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99B3BF" w14:textId="49EA2F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916C24" w14:textId="1C3CE7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EEA567" w14:textId="12991F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4C31DE" w14:textId="250E93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21D621" w14:textId="6BC006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20B0F1" w14:textId="17DCC8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6C348B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E23341" w14:textId="201DB5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D51695" w14:textId="64FEB7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D0476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4FAB8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736E7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0EB8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9356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CC9CEE7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5134AC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B8738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27E25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22489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46C84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7E315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36F5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C6F3A0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11676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713B31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348963" w14:textId="76D3C0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87843D" w14:textId="305960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E8F9F1" w14:textId="2241DA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C96DF7" w14:textId="52F341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08C6749" w14:textId="5F4A33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632B19" w14:textId="445146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790DD0" w14:textId="5A8A55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B06024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CA3A9E" w14:textId="22571D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37A154" w14:textId="44E8C3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34FCDD" w14:textId="49A44D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D5931B" w14:textId="36170F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9776E" w14:textId="421AE8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E7A449" w14:textId="5A2E32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963898" w14:textId="610C22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73052B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92165E" w14:textId="3A7C8D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70CCF2" w14:textId="55C279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732D9D" w14:textId="3894CC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A9C7BC" w14:textId="34B0CD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606020" w14:textId="29F809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546399" w14:textId="0A575C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7DB25D" w14:textId="41B33A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0646AC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E2AB93" w14:textId="67C66D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DCDF80" w14:textId="0CF0DC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76F4B7" w14:textId="06A94F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96C156" w14:textId="5945AE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83C434" w14:textId="6AABA2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0ACF10" w14:textId="00A632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B6804A" w14:textId="56348A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EFD967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622518" w14:textId="7C026F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35F5C4" w14:textId="042630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223732" w14:textId="1B76C8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AC4E95" w14:textId="2A1661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4F86A9" w14:textId="4B0E44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EE0E1D" w14:textId="786EC6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A026CE" w14:textId="5846C5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33A9A4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182F162" w14:textId="027A6B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730A61" w14:textId="6217BE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61F38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C9003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19832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C9A59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E3838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A3E7343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5D7C019D" w14:textId="77777777" w:rsidTr="005E03E6">
              <w:tc>
                <w:tcPr>
                  <w:tcW w:w="2499" w:type="pct"/>
                </w:tcPr>
                <w:p w14:paraId="46690C3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CFC909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0688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A9AD8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72DC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8D664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98DE3F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9302C8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DEA21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6F0E69E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042C019" w14:textId="7402D3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2BD06C7B" w14:textId="5B6E50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5DE65A6" w14:textId="221310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6FEE8FA2" w14:textId="601B91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091D48" w14:textId="1ED4EF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B52E7F" w14:textId="3430D1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77C581B8" w14:textId="6ADE13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5382DA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170198B7" w14:textId="7CCB8E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34C5735" w14:textId="4C368A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BA64F9" w14:textId="6981EB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C05A55" w14:textId="717940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56395B" w14:textId="133829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E34706" w14:textId="39C94F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528B1C2" w14:textId="67891F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A22FE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73B3E45" w14:textId="017607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6D0D387" w14:textId="0F51E4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4FC28C" w14:textId="214935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77344" w14:textId="0415A8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3DBBA9" w14:textId="146595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5538ED" w14:textId="4F6F92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375EA17" w14:textId="78EE79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A6C4F7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2155A16" w14:textId="5FE7CE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82DC04D" w14:textId="4AF0EA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3740AA" w14:textId="6BF4B6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B86271" w14:textId="4BAF30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A57B17" w14:textId="34B387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700CE0" w14:textId="4840BE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4AAE051" w14:textId="32CD8F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3419A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831E32B" w14:textId="1BA8DB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CE4DF63" w14:textId="75B488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5A889F" w14:textId="01E614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380353" w14:textId="48BE07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E4262D" w14:textId="573298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994778" w14:textId="11E3CB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8579D24" w14:textId="64505B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50901E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0DCA43D7" w14:textId="3D20D2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3994CEC" w14:textId="196C68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28CDF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771E9C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8222C7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211B66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C8FD5C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59A8D6D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5306345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78102C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5D0B4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886B25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7527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8495A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6EDC2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0708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E9B2E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DF0CC4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55B690" w14:textId="717F5C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497359" w14:textId="5F8810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DB10A7" w14:textId="568BF5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A78C3" w14:textId="537940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979D1F" w14:textId="18F65F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2735E4B" w14:textId="355DB9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F52748" w14:textId="76F7B2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210D0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9DA62F6" w14:textId="5C9804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137206" w14:textId="0E7F28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0A375B" w14:textId="268141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FA7C79" w14:textId="4B2A92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5DC56" w14:textId="645945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62B9CA" w14:textId="43EE07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7E5F76" w14:textId="79CEE9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BBBB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2FEAE19" w14:textId="07B7E8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69D104" w14:textId="5647DC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8481C8" w14:textId="763C89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73D51B" w14:textId="3D2DAB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C36BF6" w14:textId="3761E7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119FA6" w14:textId="191A9C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2670A1" w14:textId="3C4EF7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655901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1D0C2F" w14:textId="5D2E57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69439D" w14:textId="149A3B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39E06" w14:textId="5472DF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E22AA9" w14:textId="0E21D4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8B9779" w14:textId="6E653A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3EBD05" w14:textId="5D5DB7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E64E44" w14:textId="7DB932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121F5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86D433" w14:textId="2DA71A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876153" w14:textId="3C9CA3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D7ADB" w14:textId="05E294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4EE4E6" w14:textId="0BC25B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B00E04" w14:textId="4815CF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168DB7" w14:textId="6904A4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476C49" w14:textId="52177D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914EF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47FE08" w14:textId="574274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E934B2" w14:textId="7DAF78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978EE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52A9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44700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8A5AA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5065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F8F09E8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7BADDC4C" w14:textId="77777777" w:rsidTr="005E03E6">
              <w:tc>
                <w:tcPr>
                  <w:tcW w:w="2499" w:type="pct"/>
                </w:tcPr>
                <w:p w14:paraId="7956D97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C63E41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0DC7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7639A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EFB5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4CDE2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30B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077AB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FAFA5F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4586AA8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31BDBC" w14:textId="63E334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48D9C5" w14:textId="27A143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FD739CD" w14:textId="61847B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D14225" w14:textId="515FFD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CE342A8" w14:textId="07DC8A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81103C" w14:textId="7DF10F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58822D" w14:textId="4E555F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E6998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49B185" w14:textId="2D7A99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82C3466" w14:textId="77F5A4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E31B46" w14:textId="120766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9A2DB0" w14:textId="2C1C39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D789F0" w14:textId="5C76A2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D37D3A" w14:textId="3A8607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77E705" w14:textId="5D65CC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008E4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9DEE9E" w14:textId="436B32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5D82459" w14:textId="78F57F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F75B65" w14:textId="75730B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7A35A4" w14:textId="3EEBB2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68A979" w14:textId="422459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3A5914" w14:textId="77FA5D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78311A" w14:textId="6D7375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EAA4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603AB3" w14:textId="437CD6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1B8C23C" w14:textId="794169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007680" w14:textId="2B79DE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CEEC56" w14:textId="175164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4D5EEF" w14:textId="5599F0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3FB971" w14:textId="49EA29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B9C386" w14:textId="4AC74A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BB1781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8260E73" w14:textId="14C895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7052A44" w14:textId="54FFA4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336065" w14:textId="69C231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05FFE5" w14:textId="126C28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6E21D" w14:textId="745B7F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8D37EB" w14:textId="698868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A713DA" w14:textId="50DA77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BB9F9D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259321E" w14:textId="10209D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2E49D56" w14:textId="653597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4D0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72533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EE7D3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461E2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FF144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B21488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CA691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D3F3EE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2D8BD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5A88B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3B33D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F84E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DAAA0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B977A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311D5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7FE16B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5C71B7" w14:textId="7CBED1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835EDC" w14:textId="511B16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DAEE8C" w14:textId="545FD5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FE356A" w14:textId="72A0AB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542B6D" w14:textId="68FDA4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12E19F" w14:textId="612154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664F54" w14:textId="7EE5AA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0314D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9B96197" w14:textId="48BA13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E196CE" w14:textId="5CC016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63121D" w14:textId="0EAECF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BA9BA2" w14:textId="719F20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F15911" w14:textId="50AD12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F29208" w14:textId="425615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D900DD" w14:textId="58BAC9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A7EF6F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42A3EA" w14:textId="2203DD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9729DE" w14:textId="0EF23A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DE5AA" w14:textId="09DFC2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0978E" w14:textId="02D817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52F288" w14:textId="425D7D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2F4458" w14:textId="51F88F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5D9DE3" w14:textId="0DEA33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940124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D531FB" w14:textId="1A0AA7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EB3244" w14:textId="4EC107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F42A81" w14:textId="29DF19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0F5B7F" w14:textId="02DF3A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5FFA9" w14:textId="687224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9DDF37" w14:textId="520034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89459B" w14:textId="1810BF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7DFC4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A099512" w14:textId="66CE872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A88942" w14:textId="46115F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A6B23E" w14:textId="0B5647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0EBBC" w14:textId="3A6E4B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3064C3" w14:textId="41115D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966209" w14:textId="0B1B88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BBAE7" w14:textId="5D4ADD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AB03D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743C06E" w14:textId="5AC2B8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39FBE0" w14:textId="0E7688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809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4FE5A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2A6A7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42806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44422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4BE82D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50B1B1D" w14:textId="77777777" w:rsidTr="005E03E6">
              <w:tc>
                <w:tcPr>
                  <w:tcW w:w="2499" w:type="pct"/>
                </w:tcPr>
                <w:p w14:paraId="57E9554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74EAFD7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7986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34F93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49297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C8917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B80ACBD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26F9ED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2D38D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7FC1C1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0B1BF1" w14:textId="1AC78E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3BD8AD" w14:textId="5C8DA4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F41C85" w14:textId="1ADFE9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F6F295" w14:textId="325A4A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C516EC" w14:textId="550687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0D1894" w14:textId="5CDFD9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74AC20" w14:textId="5E3070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810CB9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DCF1D26" w14:textId="0009C0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9E1B20" w14:textId="066B21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37476" w14:textId="5CBB28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7CAE7" w14:textId="0CCDEB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CFD975" w14:textId="550FCF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D639AA" w14:textId="79C8FF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6F18A2" w14:textId="4C3BB5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4D1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75EC69B" w14:textId="37AF83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9F5F9FA" w14:textId="16999D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83EB93" w14:textId="265534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F134A2" w14:textId="5CE4B9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CD03E" w14:textId="00630F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DA680" w14:textId="6CFC75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F95D61" w14:textId="3C3532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ED339EB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91B73E8" w14:textId="38849B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D3A565D" w14:textId="14FC68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0FE169" w14:textId="305722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4758C2" w14:textId="7AEA01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4B543" w14:textId="6F5983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4A9A50" w14:textId="2D8BA4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0EDA23" w14:textId="78B0A3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A3309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61D7F9" w14:textId="6C0807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CA718A4" w14:textId="23550E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9135D" w14:textId="40C31E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188AB6" w14:textId="026A55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8E3D3C" w14:textId="49724A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00DD2" w14:textId="515557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AF2820" w14:textId="322869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A377C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38CBA79" w14:textId="4FB966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DA79B7" w14:textId="2D75CA2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C3F7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9AA35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796A3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EDAF5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6CFFF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336BBBF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5CD7FE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40F95F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B0A1F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41C9B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E4FEB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BE4D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57788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B6C9A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61D40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2EA35E8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F7F506" w14:textId="55C2AF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7FC30B" w14:textId="00CBF0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6A4AFE" w14:textId="275C97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7CBF5D8" w14:textId="2CCB64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A35E2D" w14:textId="661EBE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4609DBF" w14:textId="522231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90611B" w14:textId="442100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B7F50D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E22CABD" w14:textId="01C535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C89D1C" w14:textId="661151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401CF4" w14:textId="5E64B4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A3980E" w14:textId="129B1A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0D1BA4" w14:textId="1F920C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EA3228" w14:textId="1B2F4A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92D842" w14:textId="730261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BFC0F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E4E15E9" w14:textId="280BB5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AB6D93" w14:textId="7A08BC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9789C0" w14:textId="201EA7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8C7394" w14:textId="165865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3AACBC" w14:textId="17A3B0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019C70" w14:textId="5F8FC9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DB3CFF" w14:textId="59767F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0F7ED5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5B1575" w14:textId="08B7D2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52ECCA" w14:textId="6234E7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52DF92" w14:textId="6E3582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57A3E1" w14:textId="2AB2B9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36BF49" w14:textId="648F97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55377A" w14:textId="5732E8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3E02A3" w14:textId="1A3792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983BFE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5949C6" w14:textId="101065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6FED9F" w14:textId="18868E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FBCB8B" w14:textId="5EB683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BCA216" w14:textId="149A3F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2F2F2" w14:textId="69FC68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EF64C" w14:textId="41F7D7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4B86EB" w14:textId="278383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245A99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E652B21" w14:textId="42B36D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34454A" w14:textId="10CAA9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52F97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39B61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0BFC2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D555E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4D9B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586F25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DA0A74" w:rsidRDefault="00F93E3B" w:rsidP="00DA0A74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DA0A74" w:rsidSect="00DA0A74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32A91A" w14:textId="77777777" w:rsidR="009458E1" w:rsidRDefault="009458E1">
      <w:pPr>
        <w:spacing w:after="0"/>
      </w:pPr>
      <w:r>
        <w:separator/>
      </w:r>
    </w:p>
  </w:endnote>
  <w:endnote w:type="continuationSeparator" w:id="0">
    <w:p w14:paraId="4191D308" w14:textId="77777777" w:rsidR="009458E1" w:rsidRDefault="009458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21B4C1" w14:textId="77777777" w:rsidR="009458E1" w:rsidRDefault="009458E1">
      <w:pPr>
        <w:spacing w:after="0"/>
      </w:pPr>
      <w:r>
        <w:separator/>
      </w:r>
    </w:p>
  </w:footnote>
  <w:footnote w:type="continuationSeparator" w:id="0">
    <w:p w14:paraId="53F33C01" w14:textId="77777777" w:rsidR="009458E1" w:rsidRDefault="009458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25A8F"/>
    <w:rsid w:val="0005357B"/>
    <w:rsid w:val="00071356"/>
    <w:rsid w:val="00097A25"/>
    <w:rsid w:val="000A5A57"/>
    <w:rsid w:val="000E2618"/>
    <w:rsid w:val="001274F3"/>
    <w:rsid w:val="00151CCE"/>
    <w:rsid w:val="001B01F9"/>
    <w:rsid w:val="001C41F9"/>
    <w:rsid w:val="00274600"/>
    <w:rsid w:val="00285C1D"/>
    <w:rsid w:val="003327F5"/>
    <w:rsid w:val="00340CAF"/>
    <w:rsid w:val="003C0D41"/>
    <w:rsid w:val="003E085C"/>
    <w:rsid w:val="003E7B3A"/>
    <w:rsid w:val="00416364"/>
    <w:rsid w:val="00431B29"/>
    <w:rsid w:val="00433068"/>
    <w:rsid w:val="00440416"/>
    <w:rsid w:val="00462EAD"/>
    <w:rsid w:val="004A6170"/>
    <w:rsid w:val="004B0D6A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7DC9"/>
    <w:rsid w:val="006C0896"/>
    <w:rsid w:val="006F513E"/>
    <w:rsid w:val="007C0139"/>
    <w:rsid w:val="007C6BC6"/>
    <w:rsid w:val="007D45A1"/>
    <w:rsid w:val="007F564D"/>
    <w:rsid w:val="0081583A"/>
    <w:rsid w:val="008B1201"/>
    <w:rsid w:val="008F16F7"/>
    <w:rsid w:val="009164BA"/>
    <w:rsid w:val="009166BD"/>
    <w:rsid w:val="009458E1"/>
    <w:rsid w:val="00977AAE"/>
    <w:rsid w:val="00996E56"/>
    <w:rsid w:val="00997268"/>
    <w:rsid w:val="009E5EC5"/>
    <w:rsid w:val="009F4490"/>
    <w:rsid w:val="00A12667"/>
    <w:rsid w:val="00A14581"/>
    <w:rsid w:val="00A20E4C"/>
    <w:rsid w:val="00A707DD"/>
    <w:rsid w:val="00AA23D3"/>
    <w:rsid w:val="00AA3C50"/>
    <w:rsid w:val="00AE302A"/>
    <w:rsid w:val="00AE36BB"/>
    <w:rsid w:val="00B13164"/>
    <w:rsid w:val="00B24BD3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A0A74"/>
    <w:rsid w:val="00DA6A3A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6815</Words>
  <Characters>38849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2021-04-12T08:16:00Z</dcterms:created>
  <dcterms:modified xsi:type="dcterms:W3CDTF">2021-04-12T08:16:00Z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