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8F3702" w14:paraId="40983BE3" w14:textId="77777777" w:rsidTr="00A44A84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53FEA3A8" w:rsidR="003E085C" w:rsidRPr="008F3702" w:rsidRDefault="003E085C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5A0D53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2028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240D4D" w:rsidRPr="008F3702" w14:paraId="79F6697B" w14:textId="61825017" w:rsidTr="00D4213C">
              <w:trPr>
                <w:trHeight w:val="1814"/>
              </w:trPr>
              <w:tc>
                <w:tcPr>
                  <w:tcW w:w="1250" w:type="pct"/>
                </w:tcPr>
                <w:p w14:paraId="1E763E4B" w14:textId="181147D0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bookmarkStart w:id="1" w:name="_Hlk38821049"/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240D4D" w:rsidRPr="008F3702" w14:paraId="684222CD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796C214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A8F2B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7938E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2960CCD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EA775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718902D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06FFFB6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1DF8F53" w14:textId="77777777" w:rsidTr="00406D1A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12285F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25C684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525D6B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1290C8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341830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B1CBA7" w14:textId="7CA0B6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1DE8D4C" w14:textId="2D3733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436AB32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DDCCE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44D0DB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115951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2E187A2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713143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638D0A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7FADA5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34656DF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2005E9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5CBE62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6E7341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6129523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33A760E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40A2AC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0C45D8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0E2E1E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2162814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78043D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023B06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069B87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03F4F9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11FDBB7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58F73D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679B7C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41EE408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2E2886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04B426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5C177C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05C20F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26F510EA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D521D1C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5A4705D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B78663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CFD051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0EDCAE9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3B1FCE2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402460C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088BFF7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33AD79B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4F7B45F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2B4ACC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701C1F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1A43EC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658429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0AD7DB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2EF59E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37488D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379812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54BA09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21B882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40315CF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5C14D6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48CCB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41C59B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719EDA8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05BE70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5AD57E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3A8766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065270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8FA2F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1F17C1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0A0F08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49BD4C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205311B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37734C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7F7754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4F7625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44A301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5EC616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5F38A4D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7F8722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104C55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1C9189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63588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7D2B44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2FEAC8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35B5D45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025631C" w:rsidR="00240D4D" w:rsidRPr="009E3C7C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FBA145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39CBAA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9FE75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52E44C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545CA5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C6CF8C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082BFF9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415F3EA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AD7C61D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4F6499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310D94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064129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7DBF43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0B9D1E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523C85D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3ED8D9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18E70F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5C09053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3D69AA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1AAF74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42B1A5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676713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7D2EA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71595D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2C3163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162A9F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205F97C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7C76A6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458CEA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239038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143C9A0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722EE42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7651D5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F85AC1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2200B0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28B475E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1D0766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3D8528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9CC7AC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318D92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0FC47E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6C7D4D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12A7A15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59389D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498BB24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25A51F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60070DC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674C5EC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86B25E3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ADEB3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719278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5CB9366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CE9B0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B2719A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C27E099" w14:textId="4BE5B63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E05008" w14:textId="19B22CE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8746610" w14:textId="77777777" w:rsidTr="00406D1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217DD6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4C9281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4B1F7DB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7D47544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18D1BD1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27BD5DB" w14:textId="01E1AB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C7F0FA" w14:textId="7F6FC4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3FCFBD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466E880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36A622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7782C4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050A35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3678880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4482CB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2277EF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104ECC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521FD1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043E3E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7A9827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7125EA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72C56D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1DA38A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7D9AFD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72B5289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794ECB1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49EAC3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505D14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0B5B89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04307D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45BD07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1113A5F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714E0D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08D46B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28E7ADF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703BE45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44A45D7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54636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5F4768A2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3808ABFD" w14:textId="5185E65E" w:rsidTr="00D4213C">
              <w:trPr>
                <w:trHeight w:val="1814"/>
              </w:trPr>
              <w:tc>
                <w:tcPr>
                  <w:tcW w:w="1250" w:type="pct"/>
                </w:tcPr>
                <w:p w14:paraId="392961A3" w14:textId="392B8B94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533209A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35330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238F601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FDFD5A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7B41592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807BA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474412" w14:textId="10944F3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B3D15" w14:textId="2F45BC5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38FA371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3AB58D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70C4E0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78C1D0A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5B5F105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740F496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88ABBF" w14:textId="3FDF868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B319A52" w14:textId="7A4B3CC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565BB7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1A5565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72746F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4F158E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4FFAA1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71AD80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19989C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7C86D58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4C6EDAB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71F760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159700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6CA02B5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136920E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3C3D18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299BD8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219E1E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3BA767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36A8AE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7723EE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292552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68DC2E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0222AC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7A1022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735815A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2AE2FA9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7404EA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66E683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6A1E70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173949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7702F5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B24666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A589E2C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43FDBBAF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16D5689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9D7E50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D77381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47E555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165C2A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9497BC" w14:textId="67294DA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28DC64F" w14:textId="14A3498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0101CD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4BD3619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2356AD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797DA58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59A3520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754697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AF9861" w14:textId="64D7E1D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9759CE0" w14:textId="24BEBBA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24FDDB7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657E56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13CF75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5357C7C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6EC68F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4434D1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401C5F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159A1B9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7FE8E7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3F2EAF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690A2A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38CA3E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2A604B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56C899F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3B769B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4C9640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7E4F123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2566F52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38BA6C0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63273F7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0B00FD2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59314E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2C6B6F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01BE36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1D2970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650873A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398153B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12C313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3E55A5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48A5EDF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54C2834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07E9C36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5F48B94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3C521A0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33D0AA2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3C66DA7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372A13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7D7D78E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034D544" w14:textId="1A15B1D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E67A74" w14:textId="16A5E4D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695417E5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3102E34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0EEBCA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296B42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605C669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192C4EC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2A728AE9" w14:textId="714EC7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0747D21B" w14:textId="0BD0418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37F1DF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43416D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0C09A2E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510612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283D06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266F20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1D5BA38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1D69CA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613AEF1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35D5EB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176887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3105EB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3C5BB6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0F96D9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4BC6172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0C59A0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3995D1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07D2D91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655B83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79133C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0E65D53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07B171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2379157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1DA6A27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3B5B58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05FCFFA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2517DA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444BBE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280986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1841537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B208CE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0889FC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27BAE27B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EF16DB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5DEFAC6D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5445920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0D9D526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1EE5F4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55D486E" w14:textId="7871263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6B06261" w14:textId="09ED5AF7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F4E23C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1B625DD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5EC9456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541102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1DF1C3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44C741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853885E" w14:textId="7A0A8B2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7A35057" w14:textId="34E873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5ABA0E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730420A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3DB28B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0245CFF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2E338C3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3DBDAE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783B8AD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698FB9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07633F4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20D6BD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50AC7F9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38B3A49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38BD1D1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112DE53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3F41F4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44C689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735697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4A413A4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394CFE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3A0D194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48D8D9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10C4BD5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6641331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317E216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350F562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16E253A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1287F3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03B090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1608248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4B234A0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8E383FC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8F3702" w14:paraId="5ABCB9D1" w14:textId="6B4B1A3C" w:rsidTr="00D4213C">
              <w:trPr>
                <w:trHeight w:val="1814"/>
              </w:trPr>
              <w:tc>
                <w:tcPr>
                  <w:tcW w:w="1250" w:type="pct"/>
                </w:tcPr>
                <w:p w14:paraId="4C27874B" w14:textId="74586683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6E92A4E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D26E4E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09BE787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42CE6AE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E473A91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450EDB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3F2B6E0" w14:textId="0F97CE4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15E6D45" w14:textId="74BB65E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191EEF2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71D8C6D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3D859D6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080C44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1C0E6D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4F163A2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B27399" w14:textId="3BDE5BF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09A57F" w14:textId="545E20F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179F3B5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4511639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56753E8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1825DAE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157440E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4546E91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0B17F00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6C3FB93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1EC3E0C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0AADF9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06EC7B4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26785D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4E63CD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084BE6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1709408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1FC175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5FC662A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5F2B544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694BE0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0F6945B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12CCBBC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4EEF4CA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15CD1D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15774E5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4D3AC6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582D021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67CA55D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6BAF3C2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B5CBC6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655658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1377DC9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6AC91297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1DAA9906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82675FC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090B838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93B517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2154002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0FA5DD9A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383A338" w14:textId="66299AF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C199D0C" w14:textId="60C47DE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48A2737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6C0C1F3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02BB71B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3202B01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784B3D6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7BAFE5B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9586682" w14:textId="79A2A65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1586C" w14:textId="7F5535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74747A6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16F067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75CBA5E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5899336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10EFA81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6C05502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2C3354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745C369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501B441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17DCB54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31C60FB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4ECA828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476DE3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04A231C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58C99D3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35AE3FA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7338C2D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23233B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24D359C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1783ED8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1F48EA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0E6B0F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15557DC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1CE7120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6EF035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3CF609E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510692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0959366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2BD71C4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0B848A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1E1777A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6CEBE349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504BFB33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47F11649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606B2A43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02792C55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74A33036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72BC0A6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2F9E89F" w14:textId="308B0D3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85DC499" w14:textId="126F301E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4138B158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209812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04A9AF5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046868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521CA19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5BF57DF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06519B" w14:textId="7A4DDA5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D7589EB" w14:textId="319BB3B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597EAA7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35D362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7C4A967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7ADD446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3DA4A82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63CA558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174F9B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46A8879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49DBCA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3E18A21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06397C7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4BD1A08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6CC123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56A8261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057B58D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0BB8E6C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28A32DF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59AF8AD1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054127D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1F0345C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6DEF9FD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1AD7282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7161D0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65E7ABC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311ECCB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5DBBDDD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54A396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04E05E5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5F6EBFD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1BAC9C3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3A637F0" w14:textId="77777777" w:rsidR="00240D4D" w:rsidRPr="008F3702" w:rsidRDefault="00240D4D" w:rsidP="008F3702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548DC90E" w:rsidR="00240D4D" w:rsidRPr="00406D1A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="00406D1A"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 w:rsid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240D4D" w:rsidRPr="008F3702" w14:paraId="0CA8349C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6140437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6558BAFF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6B69AF9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30025EF4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634D44A8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0195620" w14:textId="60A8F62B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709C3C5" w14:textId="7ACC0290" w:rsidR="00240D4D" w:rsidRPr="008F3702" w:rsidRDefault="00F25F9B" w:rsidP="008F3702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240D4D" w:rsidRPr="008F3702" w14:paraId="0B2F30B0" w14:textId="77777777" w:rsidTr="00406D1A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30BEB9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3948E06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595556A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28C4B5E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1BAE96F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8AD4B2" w14:textId="3E3B6FF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F0E85C9" w14:textId="5945B4A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79B119F4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4713839E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54F54CC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4B68703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07F782B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08F309F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2BB99C5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03FDB7B9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72CF460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5F82415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088C7D5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616B9E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1B42AB4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26DAE19B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4B0671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3FC77FB8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186065EF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5D1FA82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774FA06D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226CF562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4938F86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7CC25050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5487584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07BA9EE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5CDF4383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4F3B178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2631F6E5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0833650A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8F3702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2F149526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6BEACA0C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F3702" w:rsidRDefault="00240D4D" w:rsidP="008F3702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B3A58C6" w14:textId="77777777" w:rsidR="00240D4D" w:rsidRPr="008F3702" w:rsidRDefault="00240D4D" w:rsidP="008F3702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8F3702" w:rsidRDefault="00E50BDE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A44A84" w:rsidRPr="008F3702" w14:paraId="77F82A92" w14:textId="77777777" w:rsidTr="00A44A84">
        <w:trPr>
          <w:trHeight w:val="284"/>
          <w:jc w:val="center"/>
        </w:trPr>
        <w:tc>
          <w:tcPr>
            <w:tcW w:w="5000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05AE2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  <w:tr w:rsidR="00F25F9B" w:rsidRPr="008F3702" w14:paraId="27E8E389" w14:textId="77777777" w:rsidTr="00A44A84">
        <w:trPr>
          <w:trHeight w:val="7371"/>
          <w:jc w:val="center"/>
        </w:trPr>
        <w:tc>
          <w:tcPr>
            <w:tcW w:w="5000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93BE954" w14:textId="5A49DF24" w:rsidR="00406D1A" w:rsidRPr="008F3702" w:rsidRDefault="00406D1A" w:rsidP="0082138F">
            <w:pPr>
              <w:pStyle w:val="ad"/>
              <w:spacing w:before="240"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</w:pP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begin"/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separate"/>
            </w:r>
            <w:r w:rsidR="005A0D53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t>2028</w:t>
            </w:r>
            <w:r w:rsidRPr="008F3702">
              <w:rPr>
                <w:rFonts w:ascii="Arial Narrow" w:hAnsi="Arial Narrow"/>
                <w:b/>
                <w:bCs/>
                <w:noProof/>
                <w:color w:val="auto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8"/>
              <w:gridCol w:w="2778"/>
            </w:tblGrid>
            <w:tr w:rsidR="00406D1A" w:rsidRPr="008F3702" w14:paraId="077E090A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A73314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Январь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(01)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5"/>
                    <w:gridCol w:w="349"/>
                    <w:gridCol w:w="349"/>
                    <w:gridCol w:w="350"/>
                    <w:gridCol w:w="350"/>
                    <w:gridCol w:w="350"/>
                    <w:gridCol w:w="341"/>
                  </w:tblGrid>
                  <w:tr w:rsidR="00406D1A" w:rsidRPr="008F3702" w14:paraId="7255BDFB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7457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71C98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D9A0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1A360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6F18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BC72D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08DFD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1E4DEAD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635AD" w14:textId="349739F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26127B" w14:textId="16BAB3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FA9FC" w14:textId="27C821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491651" w14:textId="682D9E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E9FF3C" w14:textId="14B042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6F18A85" w14:textId="0DD56FE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5BF578" w14:textId="257AC46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96505FE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43F63C5" w14:textId="62877F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35D00" w14:textId="32655F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739A13" w14:textId="4C5996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EA92E8" w14:textId="10E172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2BD7A" w14:textId="67886F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FBBA13" w14:textId="2C7DB4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F1E530D" w14:textId="6BC4A7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082B155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3A3CD3F" w14:textId="57D683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05B9FD" w14:textId="623046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BCD90E" w14:textId="4780CB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FC620" w14:textId="33852D0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0A3E0" w14:textId="39A782B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5B9194" w14:textId="0F31030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2ECC65D" w14:textId="4A0F56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3EDAD67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0D9D1A8" w14:textId="10F510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D1AAE" w14:textId="50F7E72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580C4" w14:textId="3B16D0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9CD45" w14:textId="636EED3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4C9D3" w14:textId="75BFA0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AF83F0" w14:textId="49DCF8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2655153" w14:textId="3B017D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E1E53FC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0221081" w14:textId="420213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FCE4D" w14:textId="61A224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FA249B" w14:textId="7CB4B5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B36D6" w14:textId="588F05A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537233" w14:textId="148A23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11326" w14:textId="558C31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B588620" w14:textId="6C1F3A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87B301" w14:textId="77777777" w:rsidTr="00311114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88ED00" w14:textId="7DF57E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F8D59E" w14:textId="7E181E9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7E6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B7A15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B4C2B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EF75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82BC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8EB020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AB9D07D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Февраль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(02)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5B39B3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00E3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F619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410FB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03C7C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2F17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BC6E8A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8D7465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C613F2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55FAEB" w14:textId="27B025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81230" w14:textId="224AFB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2EAF5B" w14:textId="046D64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09E976" w14:textId="39DEC8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4E1E93" w14:textId="6220779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F7A48C" w14:textId="2B52D6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9708312" w14:textId="2DAAC4D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DF6BAC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C181EE" w14:textId="4A1C62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A26678" w14:textId="5C3B87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1EFB9" w14:textId="5DFE0DA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9655DD" w14:textId="45487B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8C7F8" w14:textId="5542BC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CC2FE9" w14:textId="1C5397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6EE0A" w14:textId="7E5C24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93A975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D68CA53" w14:textId="203CB7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269E0E" w14:textId="1108CA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8A5900" w14:textId="731D2C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852DA4" w14:textId="4E4C00B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C1DA" w14:textId="6BC3F7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D706F" w14:textId="54F2CF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1A8F" w14:textId="07D7AD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B960C3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CC078C" w14:textId="397438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4A48C5" w14:textId="3AF47C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68F47" w14:textId="0BC9C3C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4344DF" w14:textId="5F7314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6140E" w14:textId="279EE2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0613" w14:textId="0136E7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F1C818" w14:textId="64EEED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7606745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0AA52" w14:textId="0DF6D8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72F91B" w14:textId="6A696F4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CB819C" w14:textId="698EC31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3820CD" w14:textId="229F78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3E39" w14:textId="05DC6A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3042D" w14:textId="6DC56F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93E260" w14:textId="0FED9D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2699CA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66BF91" w14:textId="105F5C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D02766" w14:textId="3E7B75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!A12 Is Not In Table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4222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E676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1368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45B2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E3BA2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48AB596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091C119" w14:textId="5557F5BF" w:rsidR="00406D1A" w:rsidRPr="009E3C7C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  <w:r w:rsidR="009E3C7C"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9E3C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03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5EB2413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9BF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4DFE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AF71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0AD0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4BC7C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23CFBE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897E2F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7F02DB2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3E0E4" w14:textId="4EEDF1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676B90" w14:textId="5F105F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639E6" w14:textId="40ECDD6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7E414" w14:textId="3D39E7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359D98" w14:textId="7C70DF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5EBB141" w14:textId="602093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DFBC6B5" w14:textId="33D4BA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26FA797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B9E595C" w14:textId="2DB150A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D6F15D" w14:textId="7FF465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67FE8" w14:textId="3E5E13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95E2B1" w14:textId="7513E3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265A13" w14:textId="608929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5A4019" w14:textId="43DF6D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9FDF0" w14:textId="5B0418F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76EE41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7D5007" w14:textId="29132C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40645" w14:textId="6C739B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2143DB" w14:textId="1B3766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50AA5" w14:textId="00616F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E60681" w14:textId="1C9B11D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943CF0" w14:textId="4E57999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26DE6" w14:textId="785FEB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8C627E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301155" w14:textId="42C2AF9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15A359" w14:textId="6EB17F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87363" w14:textId="3B7B809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F5F94" w14:textId="3B768D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769A" w14:textId="32A3CE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6CB084" w14:textId="2AAAB3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BC5EC5" w14:textId="6F9637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081D0B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AB34B8" w14:textId="2C2E72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12527B" w14:textId="17FE84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31825" w14:textId="643CD2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206A8" w14:textId="0B1933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60BE3" w14:textId="2A4C8D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2C76D" w14:textId="4C528F8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1970C6" w14:textId="47E99C1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F5273E9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44F02EB" w14:textId="289AEB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FB5A1" w14:textId="6F86C0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7CD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4D7C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629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9A58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7F790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39356306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024AB8E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Апрель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4"/>
                    <w:gridCol w:w="348"/>
                    <w:gridCol w:w="349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7BC5BF7F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D640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6CA78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63C7A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F0055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0913F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64F20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48F6295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241EC531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507561" w14:textId="4461627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3E905" w14:textId="563E37E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FF5C7A" w14:textId="118196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8B913A" w14:textId="7DF655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F6744" w14:textId="5D1723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E3965A9" w14:textId="26DB24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FDC295" w14:textId="705439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F7A40D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7FB467" w14:textId="3C4200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D38B7D2" w14:textId="1339F4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F0DC6B" w14:textId="240F886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44A25A" w14:textId="760F72E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53A5A" w14:textId="22E01C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C5880" w14:textId="18CD1B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8BFD1E" w14:textId="031C2D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32611A0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01642E2" w14:textId="3903BB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0BC95" w14:textId="19A9981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69F0" w14:textId="187B4AF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2FCC71" w14:textId="57E491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2E3FE" w14:textId="18BF50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1520D" w14:textId="0504EF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A5A134" w14:textId="579B03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46850F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67ED069" w14:textId="591CF0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0E2936" w14:textId="06012EB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4FB7A8" w14:textId="31B543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5AD55" w14:textId="608CEF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174EC0" w14:textId="774D83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4F06C" w14:textId="2548C3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F81C74" w14:textId="031AC5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EC34B6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F7618F" w14:textId="60F133E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668383" w14:textId="0B2F277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02D42" w14:textId="137F56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E969" w14:textId="75D6C2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B2FF8" w14:textId="07E033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4C1A3B" w14:textId="50333F1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971ACF" w14:textId="1081E6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83B226A" w14:textId="77777777" w:rsidTr="00311114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AF2F32" w14:textId="0FAB190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B2350E" w14:textId="7225BA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A342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F936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E600E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BE54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B3C2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FA42721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11BF1D44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092D756A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05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9A69D5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FE208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31A2C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F2CD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A8584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4F4E4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A7B7D6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1E875A7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5E50668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EDD93C" w14:textId="2B4960E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B39E1A" w14:textId="6AC1E8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C513F9" w14:textId="2F3203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C3110" w14:textId="372343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32B86" w14:textId="00B5CB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F797F0E" w14:textId="68B42B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30C31F3" w14:textId="07261E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15BE53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337011" w14:textId="5A5F91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5EFD10" w14:textId="77B273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F3430" w14:textId="0D4C87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20C6C" w14:textId="692EFE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37629" w14:textId="7CCE45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18BE29" w14:textId="7FA606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441EBC" w14:textId="76136E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BE0390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765849" w14:textId="67A571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25BD69" w14:textId="6B9504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05DA2" w14:textId="0B45E1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74C654" w14:textId="47052E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93A03" w14:textId="206435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37974" w14:textId="159046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373459" w14:textId="3507EBA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9387B8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3F8EE06" w14:textId="4682CFD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D061A1" w14:textId="336BDF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3E244B" w14:textId="746043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03440A" w14:textId="09CA00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5F19A" w14:textId="522A17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225CBD" w14:textId="5F84302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4C968E" w14:textId="3764EE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C0A8CA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80837" w14:textId="2E7596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9010D4" w14:textId="45D3A6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E26FC1" w14:textId="02A035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617AF" w14:textId="2CA313D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73C84" w14:textId="0EB5542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94050" w14:textId="371CADC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504EA" w14:textId="34BD593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DACD90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C1CDA2" w14:textId="52C8D8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FAB530" w14:textId="4FB928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5DDA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15737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B524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8F60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3D34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6B0EE604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59B06B0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Июнь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06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092794D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5C62A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4297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C4D28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CE6CB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CE4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F3666A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50DB00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4DE1A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863687" w14:textId="4057CB8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6AFE3" w14:textId="29BFAE5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F65EF2" w14:textId="574195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A54EB2" w14:textId="7828AF5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8C1E7" w14:textId="13FA34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C3A072" w14:textId="16EF7F7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EF13F9" w14:textId="5ED76C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FAADCC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9D9306" w14:textId="126CE8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31E0CA6" w14:textId="0F37018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7EA04" w14:textId="295A5C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9474A" w14:textId="0CFB93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09F54" w14:textId="0AA5961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D21E6" w14:textId="349771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2A39DC" w14:textId="50E53C0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28B9B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EA5522" w14:textId="04606D9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D0D405" w14:textId="3F21A3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26F0C" w14:textId="52F874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B1825" w14:textId="5D4DE14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EA15CA" w14:textId="79CF844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52B1C3" w14:textId="1DC9F9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7A5556" w14:textId="42175C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A194A9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6A0D94" w14:textId="10794E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97CE04" w14:textId="51634C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754D4" w14:textId="2631DEB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0E4014" w14:textId="63A771E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D0ADE" w14:textId="2F5661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6CB0E" w14:textId="717131E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B89ADA" w14:textId="2F3FE9D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512A24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4FD2A2" w14:textId="03441B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505EC6" w14:textId="425FE7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CE89" w14:textId="7F1305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03A4E" w14:textId="5CB42D3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9A8AF" w14:textId="11A517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9466B" w14:textId="2CDB347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3F7906" w14:textId="52B28E1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68F6B1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E8B2D2" w14:textId="2681AF5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0F622" w14:textId="06F6D7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8F5A0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7CC88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5E00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101F1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86B30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70D0145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8F65D5B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Июль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7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6EA4669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822C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0A36E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83DB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9559F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AA597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C37DFA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8D1D2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3A01FF2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4018222" w14:textId="79193B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8EA17D0" w14:textId="2D2687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A048A7" w14:textId="26D74D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B0FEA16" w14:textId="05DF537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C942968" w14:textId="2B5A2B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7B054555" w14:textId="202B02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</w:tcPr>
                      <w:p w14:paraId="1441C3D2" w14:textId="4757F0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4C30E4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9A6F114" w14:textId="7B519F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47B9204" w14:textId="0A2A83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9D5FC5" w14:textId="7DAC42F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FEAE0" w14:textId="6FCD23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9252D8" w14:textId="363518E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0D62E" w14:textId="12907B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4A54E8B" w14:textId="66E63C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C8271A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A0877B7" w14:textId="5F16222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1E575DB" w14:textId="35DB5D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E72C40" w14:textId="0F1CCD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9956FD" w14:textId="1BD6962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AAE32D" w14:textId="69FC08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DA2930" w14:textId="29EA849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6AE93B" w14:textId="19285E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FC651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34DBDE7" w14:textId="479D743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7AF1ED" w14:textId="6EB31A9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9FF4FA" w14:textId="2967836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861089" w14:textId="6607512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0351908" w14:textId="0750DA2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0E29C4" w14:textId="7608D63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A650038" w14:textId="7893CA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6A62F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623A207" w14:textId="0C9233D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00BB930" w14:textId="65DEED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CC4DB1" w14:textId="5B3A71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CD3E50" w14:textId="18B6BA7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DC7A0D" w14:textId="3453B5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430949" w14:textId="54D3E67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7C7F0B6" w14:textId="0FB5845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C1D092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8645AD3" w14:textId="467AB49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CFD4577" w14:textId="3C6920B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5EC6F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03B85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C2B2F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57DE9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503C15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F45828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8E6EB91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Август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08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524950D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E80F6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A3308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8912F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AA685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7202A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6DCEF8E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4DECC1D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B9FAE2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F6647" w14:textId="0DB662D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F39CA5" w14:textId="0ED1C93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7A66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CD1A2B" w14:textId="4593EF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1AE40" w14:textId="241E31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36A3CA" w14:textId="39859F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5A3674B7" w14:textId="5744E5D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62885BE" w14:textId="6B64B7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43F44B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E7F53E" w14:textId="3888AB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8B80969" w14:textId="5288AD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4E02B1" w14:textId="53CB406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42AE" w14:textId="4407CC9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6CC2CA" w14:textId="362B02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796DFE" w14:textId="0A4289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7D5C01" w14:textId="537D46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0DD277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3BFCB7" w14:textId="2988E32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5AE952" w14:textId="3AA684D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5DDE9" w14:textId="1F8212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0EF56F" w14:textId="436E25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EA693B" w14:textId="570A5D7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D3E855" w14:textId="79B821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4CDF0" w14:textId="46622C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417D3E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F409BD5" w14:textId="41C4BA6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A727C6" w14:textId="74A4276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ADB843" w14:textId="6428BE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82BA4D" w14:textId="65E03FF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2259F" w14:textId="0859361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D9EBCD" w14:textId="6B209C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37E34D" w14:textId="2CC4B1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8C1CC2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9BB22" w14:textId="4621C0A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FCDC65" w14:textId="2068F63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9FEEC0" w14:textId="25FB69F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71058" w14:textId="4E9BAB6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ADC94" w14:textId="52F1123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CD0717" w14:textId="0708AE8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95B15C" w14:textId="1E70DE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B6A0C3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C18A5A" w14:textId="2F5BD1F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E5492E" w14:textId="6F09720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35432C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EEA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589E33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A04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4064D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E63479D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6D1A" w:rsidRPr="008F3702" w14:paraId="07939270" w14:textId="77777777" w:rsidTr="00311114">
              <w:trPr>
                <w:trHeight w:val="1814"/>
              </w:trPr>
              <w:tc>
                <w:tcPr>
                  <w:tcW w:w="1250" w:type="pct"/>
                </w:tcPr>
                <w:p w14:paraId="6BD27B4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Сентябрь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09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2AE080CE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FB71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AEFF96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8FF35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77F0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E9368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D79DD8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733D78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4BCD4D9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A371B" w14:textId="0356A4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E0B93C" w14:textId="2816B3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2F1601" w14:textId="143E40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6C01B9" w14:textId="721E79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8AFC7D" w14:textId="17B664A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904F88F" w14:textId="5ECB78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4EC08C25" w14:textId="4FF306F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20D19D4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25A39F" w14:textId="3FAAD9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02CC7A" w14:textId="3D26110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6B2342" w14:textId="3A800EC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48AFE" w14:textId="4A8E252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C52164" w14:textId="38AF01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EE17A" w14:textId="70DD68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3CF198" w14:textId="3D489AC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CBA56B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A4AA0A" w14:textId="627E86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1C1B2C" w14:textId="5717482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B4325" w14:textId="57E5665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BCC51" w14:textId="6EF18C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BA0C3A" w14:textId="3FE47EE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73EDE0" w14:textId="068D64E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799E4A" w14:textId="2BEF376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75B866C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DC8E2" w14:textId="295E28B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303920" w14:textId="44D1284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0C7537" w14:textId="540E7D3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F98ABC" w14:textId="1C585E9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C1A47" w14:textId="58F200B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8D051" w14:textId="131B19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7C6195" w14:textId="4F0AECA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525088B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4B8502" w14:textId="4A04D1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A77DD" w14:textId="61FB1B8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46D5" w14:textId="31D792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B226E" w14:textId="7959BC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4D9FD" w14:textId="2AFA981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B747C" w14:textId="37DCF24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108E04" w14:textId="689190D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EB3AD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59537" w14:textId="7099C14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FA14DB" w14:textId="71B7BF7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EE00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E5A83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4067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283E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01BE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703C410F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298D42F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Октябрь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1E875C2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10F31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4B191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0E6FBA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E133BF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B05EC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36EF8E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34FFC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54E4BC2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E6C418" w14:textId="399DF81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FD9F97" w14:textId="274CC93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E039A7" w14:textId="01E7AC7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106E52" w14:textId="063D94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51189" w14:textId="179E61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5EA0A2" w14:textId="2EADCFF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B451933" w14:textId="42EBB6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C48C18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12088A" w14:textId="7517239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DE8C12" w14:textId="711C1A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B064A1" w14:textId="4DEF485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116960" w14:textId="4D0235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046F80" w14:textId="512541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6635A" w14:textId="2CF0EDB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8E7C71" w14:textId="61CAEE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4583B2E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661DD" w14:textId="15A567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555019" w14:textId="0CB651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EEAFD0" w14:textId="4776847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DBAB83" w14:textId="3C4EF80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F781C" w14:textId="13C27A0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BFBADE" w14:textId="275EA28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09151" w14:textId="28B87FA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CE173F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25580" w14:textId="08DDCB9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4701B2" w14:textId="5E39C34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8B640" w14:textId="71F5CEC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146BA6" w14:textId="650692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29432" w14:textId="65ECAE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C3AA6" w14:textId="186BBA5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2CF23" w14:textId="60C6751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796075A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29B2B4" w14:textId="372842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AB9682D" w14:textId="6DE71B6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DE5673" w14:textId="54E6D35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A733EC" w14:textId="65BB472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BCC6" w14:textId="1B36AEB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9E22E" w14:textId="7CAB13F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E6C811" w14:textId="2305FA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25510F0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A4ACA3" w14:textId="039240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7FB1BF" w14:textId="15627F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2BFA2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0E7C20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C9C0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BAD8E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1F7194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04778D53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755D39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Ноябрь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11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30B8C5F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65D2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AF739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F1141B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D43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41A9B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51893F1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0AF062D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1E7BEBB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14E4F1" w14:textId="58FFE8B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9FAF85" w14:textId="6CA0C21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1D3D1C" w14:textId="73333E5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BE3310" w14:textId="20FF24A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9C920" w14:textId="423E778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6F65A212" w14:textId="0A8E80A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29077763" w14:textId="550ACE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6010058D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0E30F5" w14:textId="627B2E7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8F54E" w14:textId="7366E4A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67840F" w14:textId="3600209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41FB4E" w14:textId="24A748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52C097" w14:textId="351E75C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35837" w14:textId="4D568CA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C1D63" w14:textId="2608C03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2A0E88E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1E0F7" w14:textId="23D33C8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05ADF" w14:textId="0C6C7DC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7AC926" w14:textId="0A4A293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8369C3" w14:textId="56F960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7D0C64" w14:textId="0D758D8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51229B" w14:textId="48C984C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A94024" w14:textId="615E2B0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5D04809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A634D9" w14:textId="65521B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462E25" w14:textId="74869A1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4F598" w14:textId="16DDEFA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2E8BE2" w14:textId="457D5F9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B91166" w14:textId="645C07C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DD6E05" w14:textId="6062AFA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D261F2" w14:textId="5383444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5B4FFB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C60E7B" w14:textId="4F4C22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262E32" w14:textId="527E7F1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C6FFC4" w14:textId="6D0CCE8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EE69C" w14:textId="3289DB4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F1B16F" w14:textId="02D9D4F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0C319" w14:textId="22EF25C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B94C68" w14:textId="06310CD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0049819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C298FF" w14:textId="3316066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44B19" w14:textId="66D1AA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1DD78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A00D6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EED15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A0237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823CBAD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1EFC69B9" w14:textId="77777777" w:rsidR="00406D1A" w:rsidRPr="008F3702" w:rsidRDefault="00406D1A" w:rsidP="00406D1A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470B413" w14:textId="77777777" w:rsidR="00406D1A" w:rsidRPr="00406D1A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8F370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Декабрь</w:t>
                  </w:r>
                  <w:r w:rsidRPr="00406D1A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(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12</w:t>
                  </w: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)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3"/>
                    <w:gridCol w:w="348"/>
                    <w:gridCol w:w="350"/>
                    <w:gridCol w:w="350"/>
                    <w:gridCol w:w="350"/>
                    <w:gridCol w:w="350"/>
                    <w:gridCol w:w="343"/>
                  </w:tblGrid>
                  <w:tr w:rsidR="00406D1A" w:rsidRPr="008F3702" w14:paraId="47CFE813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B92B4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DE543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110419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D70BE0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EF4D37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E7223B4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BD07972" w14:textId="77777777" w:rsidR="00406D1A" w:rsidRPr="008F3702" w:rsidRDefault="00406D1A" w:rsidP="00406D1A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</w:rPr>
                        </w:pP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6"/>
                            <w:szCs w:val="16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06D1A" w:rsidRPr="008F3702" w14:paraId="0959FB71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06FCB1" w14:textId="379350B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" 1 ""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18D955" w14:textId="1207A92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567335" w14:textId="0AC937D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среда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8EB694" w14:textId="5F6493B4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FF5590" w14:textId="1F03681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7F822A49" w14:textId="3B50700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A0777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FF0000"/>
                        </w:tcBorders>
                        <w:shd w:val="clear" w:color="auto" w:fill="auto"/>
                        <w:vAlign w:val="center"/>
                      </w:tcPr>
                      <w:p w14:paraId="3F9D1C78" w14:textId="00AD428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“</w:instrText>
                        </w:r>
                        <w:r w:rsidRPr="008F370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" 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46A8369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0FDB57" w14:textId="207D7B8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75E88C5" w14:textId="2F5D4F4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1EA8C" w14:textId="057C8D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7FD5CD" w14:textId="77D4B5D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39E441" w14:textId="3453306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64FBA" w14:textId="533C2608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5D82A9" w14:textId="2558B4C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5B3EBF5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4009EB" w14:textId="50F2E1E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C94DBF" w14:textId="604D4C5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855E8" w14:textId="2555E28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45DA0" w14:textId="4F1E7E22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8B3BE" w14:textId="40E8E58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245A2A" w14:textId="321AC85B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3C470" w14:textId="35C5EA2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17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6DE5182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6FE5BA" w14:textId="2D5D4FD1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CCF49A" w14:textId="7A19E34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19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D07E3B" w14:textId="5A2561C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75F71" w14:textId="106F13B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65733B" w14:textId="26F4740D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22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02579B" w14:textId="3921E6BE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23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E79F7C" w14:textId="14D451F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24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1995C847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9ACA2" w14:textId="6906D2FC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24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25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90BCD6" w14:textId="26BD834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25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26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92C7D" w14:textId="292294CF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27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1CB3F2" w14:textId="185DD4C0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21203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28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FFA32" w14:textId="72A61AC6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28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="00A124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t>29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E1B3D" w14:textId="0F9FF0EA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29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30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87F384" w14:textId="41295695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2F713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t>31</w: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06D1A" w:rsidRPr="008F3702" w14:paraId="37D2DFD6" w14:textId="77777777" w:rsidTr="00311114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30FD8C" w14:textId="0CF1CAC9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7BAEB6" w14:textId="565631F3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5A0D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30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begin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separate"/>
                        </w:r>
                        <w:r w:rsidR="008724D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instrText>31</w:instrText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  <w:r w:rsidRPr="008F370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EA6791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93EB49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61F8B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4F10A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FFC26E" w14:textId="77777777" w:rsidR="00406D1A" w:rsidRPr="008F3702" w:rsidRDefault="00406D1A" w:rsidP="00406D1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2"/>
                          </w:rPr>
                        </w:pPr>
                      </w:p>
                    </w:tc>
                  </w:tr>
                </w:tbl>
                <w:p w14:paraId="2FE1E178" w14:textId="77777777" w:rsidR="00406D1A" w:rsidRPr="008F3702" w:rsidRDefault="00406D1A" w:rsidP="00406D1A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25D6F" w14:textId="77777777" w:rsidR="00A44A84" w:rsidRPr="008F3702" w:rsidRDefault="00A44A84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56FC4B7D" w14:textId="77777777" w:rsidR="00F25F9B" w:rsidRPr="008F3702" w:rsidRDefault="00F25F9B" w:rsidP="008F370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8F3702" w:rsidRDefault="00F93E3B" w:rsidP="008F370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8F3702" w:rsidSect="008F3702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71845" w14:textId="77777777" w:rsidR="00446522" w:rsidRDefault="00446522">
      <w:pPr>
        <w:spacing w:after="0"/>
      </w:pPr>
      <w:r>
        <w:separator/>
      </w:r>
    </w:p>
  </w:endnote>
  <w:endnote w:type="continuationSeparator" w:id="0">
    <w:p w14:paraId="4F0DDA01" w14:textId="77777777" w:rsidR="00446522" w:rsidRDefault="004465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0B104" w14:textId="77777777" w:rsidR="00446522" w:rsidRDefault="00446522">
      <w:pPr>
        <w:spacing w:after="0"/>
      </w:pPr>
      <w:r>
        <w:separator/>
      </w:r>
    </w:p>
  </w:footnote>
  <w:footnote w:type="continuationSeparator" w:id="0">
    <w:p w14:paraId="000CA149" w14:textId="77777777" w:rsidR="00446522" w:rsidRDefault="004465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12034"/>
    <w:rsid w:val="00240D4D"/>
    <w:rsid w:val="002562E7"/>
    <w:rsid w:val="00285C1D"/>
    <w:rsid w:val="002F7139"/>
    <w:rsid w:val="003327F5"/>
    <w:rsid w:val="00340CAF"/>
    <w:rsid w:val="003C0D41"/>
    <w:rsid w:val="003E085C"/>
    <w:rsid w:val="003E7B3A"/>
    <w:rsid w:val="00406D1A"/>
    <w:rsid w:val="00416364"/>
    <w:rsid w:val="00431B29"/>
    <w:rsid w:val="00440416"/>
    <w:rsid w:val="00446522"/>
    <w:rsid w:val="00462EAD"/>
    <w:rsid w:val="004A6170"/>
    <w:rsid w:val="004F6AAC"/>
    <w:rsid w:val="00512F2D"/>
    <w:rsid w:val="00570FBB"/>
    <w:rsid w:val="00583B82"/>
    <w:rsid w:val="005923AC"/>
    <w:rsid w:val="005A0D53"/>
    <w:rsid w:val="005D5149"/>
    <w:rsid w:val="005E656F"/>
    <w:rsid w:val="00653B95"/>
    <w:rsid w:val="00667021"/>
    <w:rsid w:val="006974E1"/>
    <w:rsid w:val="006C0896"/>
    <w:rsid w:val="006F513E"/>
    <w:rsid w:val="007A666D"/>
    <w:rsid w:val="007C0139"/>
    <w:rsid w:val="007D45A1"/>
    <w:rsid w:val="007F564D"/>
    <w:rsid w:val="0082138F"/>
    <w:rsid w:val="00825232"/>
    <w:rsid w:val="008724D1"/>
    <w:rsid w:val="008B1201"/>
    <w:rsid w:val="008F16F7"/>
    <w:rsid w:val="008F3702"/>
    <w:rsid w:val="009164BA"/>
    <w:rsid w:val="009166BD"/>
    <w:rsid w:val="00977AAE"/>
    <w:rsid w:val="00996E56"/>
    <w:rsid w:val="00997268"/>
    <w:rsid w:val="009E3C7C"/>
    <w:rsid w:val="00A07779"/>
    <w:rsid w:val="00A1247C"/>
    <w:rsid w:val="00A12667"/>
    <w:rsid w:val="00A14581"/>
    <w:rsid w:val="00A20E4C"/>
    <w:rsid w:val="00A44A84"/>
    <w:rsid w:val="00AA23D3"/>
    <w:rsid w:val="00AA3C50"/>
    <w:rsid w:val="00AE302A"/>
    <w:rsid w:val="00AE36BB"/>
    <w:rsid w:val="00B37C7E"/>
    <w:rsid w:val="00B65B09"/>
    <w:rsid w:val="00B85583"/>
    <w:rsid w:val="00B9476B"/>
    <w:rsid w:val="00BA30BC"/>
    <w:rsid w:val="00BC3952"/>
    <w:rsid w:val="00BC6465"/>
    <w:rsid w:val="00BE5AB8"/>
    <w:rsid w:val="00C44DFB"/>
    <w:rsid w:val="00C6519B"/>
    <w:rsid w:val="00C70F21"/>
    <w:rsid w:val="00C7354B"/>
    <w:rsid w:val="00C91F9B"/>
    <w:rsid w:val="00D4213C"/>
    <w:rsid w:val="00DE32AC"/>
    <w:rsid w:val="00DF7222"/>
    <w:rsid w:val="00E1407A"/>
    <w:rsid w:val="00E272ED"/>
    <w:rsid w:val="00E318B9"/>
    <w:rsid w:val="00E50BDE"/>
    <w:rsid w:val="00E774CD"/>
    <w:rsid w:val="00E77E1D"/>
    <w:rsid w:val="00ED75B6"/>
    <w:rsid w:val="00EF1F0E"/>
    <w:rsid w:val="00F25F9B"/>
    <w:rsid w:val="00F56F6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6816</Words>
  <Characters>38856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2020-04-12T07:50:00Z</dcterms:created>
  <dcterms:modified xsi:type="dcterms:W3CDTF">2020-04-12T07:50:00Z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