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01368275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5915FD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2028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63E6B2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36CEBF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4CB476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0A76AA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25E8CD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632769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771088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37D674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0C18A5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5B76C3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7A8171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05BBA0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46B85F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62A6FB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5B196C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3C91F5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372C15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203965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07274E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4DB309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2002EA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2ED567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79D58A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6093DE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67AE39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609FAF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7D5A5A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2FE782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3129E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20CFC9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30F492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16E003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048FDB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55D791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209FDE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7321D2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65FF0B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3B5F65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30D153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3CC4F0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0687C5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76FAA7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53FF2D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6D0081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8E3E8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7B7592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0FC6F1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3E5AD5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7BA514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2AA776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2257D9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900D1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4E586F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5BCCD4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063816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055015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486D01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3B7162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12ECCE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4AAEF9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35D972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02B418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10C873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33CD29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5C2E4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697F4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568597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6A89B4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6ED2ED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413135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29CAAF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4B57E7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2BE63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31F41D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77AA2A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32A63E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0C98E7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270A4D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1B2FA8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36DC7B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37121D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332722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7B742E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53579E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6F382E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235FCF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53E352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6C4BDB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34A9CD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418F3B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5F050E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46A898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7AED68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7E569F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704BD7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54A233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2A1AE7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34079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098016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2F171D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49446F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392EC7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5D6A4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71DF6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688D0A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62F8E8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5F9595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6B4F87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60FFC1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5A39DA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03C571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18C236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19F21B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055E54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34277F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3B93BD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40F30A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5C9E12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458857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4EB73D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69DF11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267DB5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7B6737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197792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6A384B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3338B1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6090C6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7AF4C1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1C1509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072C6E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02E787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0538C4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7D2ACA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00D262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6494E8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248B11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055EA2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33B93C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7EC4E8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35BCBF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129223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042B28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7A3C3C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40CA38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29C5A2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0D37FE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0EF9D1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32413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285FF1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258E83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724007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08C390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20ECFA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2358B1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27D990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534656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154ACD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0C2BE7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3473DF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41CC5F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3A868F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6AEE13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535586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670DBC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09A136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11556E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240E78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4BFD34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59ADBF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35C70C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68557A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689ED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6E326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719641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1A38EB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2E409F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6C55B5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7DCE94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0CB7B1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75B16F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47D607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224761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0B9999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5999B7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014F2E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6E043E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730421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30C3B0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746F3D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6B2AA6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526DFD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5827AC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76E742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00FF8B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139763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67B2E9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6C587A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0CEF69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65944F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1F426C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35DAD0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50094B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108EDD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2AC2D7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4CD30A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3AAD97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1B29F5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0C02FE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7CC8D7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41A7CA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238027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7E5B79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1B1469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250ADE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32A4A7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5833EC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1B5033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37E1B1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6A6669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2CB76A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37324E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2EEC54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41E684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0E2453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2F167F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292675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73649C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3AEC41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1ABBD6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40BEF7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04C78B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6CA8A5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12AAE0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4F8C6A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796593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1893BC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10B3FE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5C410D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2D31C1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66D7DD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0BC407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6E9C73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1F3692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0F4E3E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539998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7C9317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0DA624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5E3291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3F9D89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71CCB2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2E73A8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7EFAAC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60C4A8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2E8FE5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0BEF97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45A98B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68BDDD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4899E2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560E61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726108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010913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0A2A39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0C21CD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115E5E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75EA52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24FEF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114D1D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16D483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259209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751C1E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00AC4D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0D718E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447F8C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366B11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64B985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4FD895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0B3BE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3135E9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608244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463A12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0B8F2A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19C71F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2FFD17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19CF6B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09C24D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7C81A8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45F8BC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7671FF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1FCD44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576BDF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087FB0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37D54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2A3FE2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61CDA9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200B28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22C243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615246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5E54CB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55B932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40CFB3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764C4E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40F6EB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2175D6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5BE2AA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1BD83F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6BF562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7658C2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234E04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3D2D83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549B01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3612D6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62EA13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761CD1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584BC7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2E51D4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4E7E21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131541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754EB4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102960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40EEBE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1B7DC7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5D9B28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357F56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3206B1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1694A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773879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00FE85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07E47D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38BBD9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3DD857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02070E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1E72EB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3311FC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778301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4949A5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7A0D9C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5ABFBC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624E97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65141D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67B9EC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0C8EED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51ACB2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599BF4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04F319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4EDD2D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6B9178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133C0A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70639A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491141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60533C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584CF9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6AEA6A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3DBD86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0DE335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238F92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1B2EB9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172502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5900CB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5E3475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41A9B1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0F2947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54259F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70F32B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513424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7F63C7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7E9CCC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6083F9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4A8ED7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316FF8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5D5A7A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68F4D1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524960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5664D7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6C43CA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6704A7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6923C7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74A2E7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4C778E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272667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1BE20C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49B65B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1D58D3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3357A0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5D2940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4474AF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2CF01E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3BC55D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588C8C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61DA80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390ECC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068804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64CC72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48B20A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5F8A16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7D796C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79BC46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3DE451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26B587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369D31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055443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1760FD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1CF536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75B57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4588EE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4B3D7F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602A0D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31D1FD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2959A0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7229A1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2209E6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01C54F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034C36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57EA50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2ADA38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06753F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3CBFFA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7FFECA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03A045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0A2F72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165F6E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22D05C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2E34E0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27BF6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43875C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690F9F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611F28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4BA8AA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45B7DE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720ABB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0C4742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22FD86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7EA7BA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5D7010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219E05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1F74FB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571BC7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3BC10D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3CE801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0CBE84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06B523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7AABF8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3B9E40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774C78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6D5B2E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37247C30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5915FD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2028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02C341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77F339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30DDA1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63A5FE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5F7549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46F45C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6F4F4C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789A52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7EB089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30DC67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5475D4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08E822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1E8675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22FC73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004014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7A967B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3B78E6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3C4B7B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562784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56EE27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382151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19E797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4104D5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3D5C17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15E489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21CF7E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2F370C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5BB127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407928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141F86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18A289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5F3434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7DE193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534ACD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535864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005C9E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3EF200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059346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652F06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426A81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33FABD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111259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2CD374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198A56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7EDA4F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64793D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0FC282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2A2526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728305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125849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4FD82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753D55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045087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76FC7E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513F53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2B6BEF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19CAA7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5C5727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6279ED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4874BC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6C565E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31A29D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37AA03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531D09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233B80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337B54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294199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3F8E24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3619A1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4E843F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01DB85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30F9CB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53F51B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40A755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7B1574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10F46E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66B2BA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0D4FAC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28CACC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6AFB0C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16B620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698880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6A3783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7D2689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07CCDF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7C6255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1D8686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13F86A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2A2ED2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6A8DE43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12C35C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1E2E74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3C6151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1A8E4E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0E0D9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10E0AD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326164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740C47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08EE0F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5578D4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05F79D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70991D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34324E4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321049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1510EE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391BB7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53D88B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52415B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625C7F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7D4E6F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0605CD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088510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6686CE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667BED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3A23F5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7FC837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22C9BB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79E209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70366A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48EDCF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2E0A93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1835CC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750A10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3628DA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50B47C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0CF6AA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18975D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122E8F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54CD79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1FA6DF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42CC92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2F3383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750743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15A3BB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5EACDE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077A5D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7B30BE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700BC7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7FBA07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153452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4FBD31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0CD05A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3A21B7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5AB91A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08DFD5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2DDABD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3FC738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394B6C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3C49C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33AF03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4946EB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670DFC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512D6D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014025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11F4E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1891E6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16D5FC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19400F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152A9C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085DF0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0B6C7E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7CB3F6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47E547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1158CE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767B19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6B1ED9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23C347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73D8AB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5E9726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56B4BF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7F3869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107905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528D31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3251A4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598CFF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66D7CA5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2984B7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4149E4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2DD805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61D34D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02484FF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00FCC0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49E0ED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651024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176F5B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1DF2EB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300FF5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3B4465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2EA106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4221875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3E8B0E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68EC01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620329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222FDF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17C455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1D889B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387F74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109632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08A4B6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50BDCE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1E166C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6930BF2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456891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744FF3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65A4A7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4D8C53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5C657F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1FF6ED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4B4403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702C10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633B08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33066A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736B97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55878A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4E6EE2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5A0313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63D70F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7EEE4A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627999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7210BF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5D1067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00DE2A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5D841BD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52E1DF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4555A7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01099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19914F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350F9B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59E142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7F1176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1D3D9A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00C957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1D9212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4DBEBD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4B6ABA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2BE388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0F9981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044193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48428E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0E3B7B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225054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4D9ECC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662EB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538840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2DBD0B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4F4BA8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7A3833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67B165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1AC66C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1C1C6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52E6A8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1A48C2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78DDFB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2E6DCF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001E7C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0D4563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1A6FBF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525F1E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0E46A0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4E3F3D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312D25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0CE443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2B5725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3E7ABF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17A588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40CC56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71F61B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455DED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1A7DBB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07CB45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35824F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1FD48C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7BD4DE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609B3F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08A813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67D190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5B2336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409823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7075AB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6E37E6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67319E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7BE4E1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24817A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2DF4C7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528E79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396ECDB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255795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43B12C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61B6C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67DC3D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43AB09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4EE865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4D4521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331A0D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241C65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33175A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06BFAF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2DAC5F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7AA9C1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5536CF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0425DC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56F2B5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2C0D07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7C648E2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1C7003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0A084B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129FF1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66A343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05D3CD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5E1E75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069B5A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6E5C38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65C57F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3D41EE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22DB91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54193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082697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088467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2CF84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09DA1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7B7027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6064BE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3F1ACE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05C5AE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46A9AD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4BEE33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35B03D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34C0DE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7CFC43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03CF10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15631E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37FA3B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625186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50A20F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3FB9AF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3D9C25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494F3C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0D0D49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06DA3A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104F7C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19847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4DBF75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22A5FA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29AE31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6F6125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54F1DF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17D4AE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53C1A9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313CC4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1CF948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6F8277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7D4078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126446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7D14B8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3F1510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51C2B2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416C6B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469E31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4BFF27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0BAA3F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056E35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791D4F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15DB82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604E17B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029FFA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5BEE18C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1C3198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7731E9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2D3673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2294A0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35C14B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5FBE74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4AFE19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65054A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7D31D5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223B3D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1CB121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55CD20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7425C0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620C75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4D9FF7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1B8822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303200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142C6C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1BF861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02AC82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439D9F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0345A3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1E48B5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019023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0C1833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7CEB0F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1DE5A2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563C03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32554A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5C8F10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7D7374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4F303B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232A92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43AD0C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356EF65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2EC004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628A8D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640320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6AF5AC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387B53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632C44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1EF5ED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2AECFA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6281BD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15E0FC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7EDF91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7853A8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4C9478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4F8D7E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22EE49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0C316C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06CEB9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1C4F3C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71CE03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299487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151EF6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56B4DA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2B51B3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4C483F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3C056E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63127E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16DA3C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5F9AD0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257B29F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682E10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0C309D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3D5F75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0E0B47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6B6280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7FF7DA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25088D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1A4F6B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77DA43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A707D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7B2177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B7DC9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4F4B90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791F43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1B2A9D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64AE16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915F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CFBD1" w14:textId="77777777" w:rsidR="003A7549" w:rsidRDefault="003A7549">
      <w:pPr>
        <w:spacing w:after="0"/>
      </w:pPr>
      <w:r>
        <w:separator/>
      </w:r>
    </w:p>
  </w:endnote>
  <w:endnote w:type="continuationSeparator" w:id="0">
    <w:p w14:paraId="711FDA98" w14:textId="77777777" w:rsidR="003A7549" w:rsidRDefault="003A754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7BDBA" w14:textId="77777777" w:rsidR="003A7549" w:rsidRDefault="003A7549">
      <w:pPr>
        <w:spacing w:after="0"/>
      </w:pPr>
      <w:r>
        <w:separator/>
      </w:r>
    </w:p>
  </w:footnote>
  <w:footnote w:type="continuationSeparator" w:id="0">
    <w:p w14:paraId="65E6A00E" w14:textId="77777777" w:rsidR="003A7549" w:rsidRDefault="003A75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274600"/>
    <w:rsid w:val="00285C1D"/>
    <w:rsid w:val="003327F5"/>
    <w:rsid w:val="00340CAF"/>
    <w:rsid w:val="003A7549"/>
    <w:rsid w:val="003C0D41"/>
    <w:rsid w:val="003E085C"/>
    <w:rsid w:val="003E7B3A"/>
    <w:rsid w:val="00416364"/>
    <w:rsid w:val="00431B29"/>
    <w:rsid w:val="00433068"/>
    <w:rsid w:val="00440416"/>
    <w:rsid w:val="00462EAD"/>
    <w:rsid w:val="004A6170"/>
    <w:rsid w:val="004B0D6A"/>
    <w:rsid w:val="004F6AAC"/>
    <w:rsid w:val="00512F2D"/>
    <w:rsid w:val="00570FBB"/>
    <w:rsid w:val="00583B82"/>
    <w:rsid w:val="005915FD"/>
    <w:rsid w:val="005923AC"/>
    <w:rsid w:val="005D5149"/>
    <w:rsid w:val="005E656F"/>
    <w:rsid w:val="00667021"/>
    <w:rsid w:val="006974E1"/>
    <w:rsid w:val="006B7DC9"/>
    <w:rsid w:val="006C0896"/>
    <w:rsid w:val="006F513E"/>
    <w:rsid w:val="007C0139"/>
    <w:rsid w:val="007C6BC6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9E5EC5"/>
    <w:rsid w:val="009F4490"/>
    <w:rsid w:val="00A12667"/>
    <w:rsid w:val="00A14581"/>
    <w:rsid w:val="00A20E4C"/>
    <w:rsid w:val="00A707DD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BF70DF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6799</Words>
  <Characters>38755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2021-04-12T08:17:00Z</dcterms:created>
  <dcterms:modified xsi:type="dcterms:W3CDTF">2021-04-12T08:17:00Z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