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5818"/>
      </w:tblGrid>
      <w:tr w:rsidR="003E085C" w:rsidRPr="00205437" w14:paraId="40983BE3" w14:textId="77777777" w:rsidTr="008B7F5E">
        <w:trPr>
          <w:trHeight w:val="10480"/>
          <w:jc w:val="center"/>
        </w:trPr>
        <w:tc>
          <w:tcPr>
            <w:tcW w:w="5000" w:type="pct"/>
            <w:vAlign w:val="center"/>
          </w:tcPr>
          <w:p w14:paraId="0B16141B" w14:textId="733BFC50" w:rsidR="00212357" w:rsidRPr="004D175C" w:rsidRDefault="00212357" w:rsidP="00212357">
            <w:pPr>
              <w:jc w:val="center"/>
              <w:rPr>
                <w:rFonts w:ascii="Arial Narrow" w:hAnsi="Arial Narrow"/>
                <w:b/>
                <w:bCs/>
                <w:color w:val="auto"/>
                <w:sz w:val="96"/>
                <w:szCs w:val="96"/>
              </w:rPr>
            </w:pPr>
            <w:r w:rsidRPr="004D175C">
              <w:rPr>
                <w:rFonts w:ascii="Arial Narrow" w:hAnsi="Arial Narrow"/>
                <w:b/>
                <w:bCs/>
                <w:color w:val="auto"/>
                <w:sz w:val="96"/>
                <w:szCs w:val="96"/>
              </w:rPr>
              <w:t>2021-2022</w:t>
            </w:r>
          </w:p>
          <w:tbl>
            <w:tblPr>
              <w:tblStyle w:val="ae"/>
              <w:tblW w:w="5000" w:type="pct"/>
              <w:tblCellMar>
                <w:top w:w="170" w:type="dxa"/>
                <w:left w:w="284" w:type="dxa"/>
                <w:bottom w:w="170" w:type="dxa"/>
                <w:right w:w="284" w:type="dxa"/>
              </w:tblCellMar>
              <w:tblLook w:val="04A0" w:firstRow="1" w:lastRow="0" w:firstColumn="1" w:lastColumn="0" w:noHBand="0" w:noVBand="1"/>
            </w:tblPr>
            <w:tblGrid>
              <w:gridCol w:w="3954"/>
              <w:gridCol w:w="3954"/>
              <w:gridCol w:w="3955"/>
              <w:gridCol w:w="3955"/>
            </w:tblGrid>
            <w:tr w:rsidR="00205437" w:rsidRPr="00205437" w14:paraId="79F6697B" w14:textId="61825017" w:rsidTr="004D175C">
              <w:trPr>
                <w:trHeight w:val="2800"/>
              </w:trPr>
              <w:tc>
                <w:tcPr>
                  <w:tcW w:w="1250" w:type="pct"/>
                  <w:tcMar>
                    <w:top w:w="113" w:type="dxa"/>
                    <w:left w:w="170" w:type="dxa"/>
                    <w:bottom w:w="113" w:type="dxa"/>
                    <w:right w:w="170" w:type="dxa"/>
                  </w:tcMar>
                </w:tcPr>
                <w:p w14:paraId="6949AF8A" w14:textId="79E7CFD0" w:rsidR="00205437" w:rsidRPr="00205437" w:rsidRDefault="004C659A" w:rsidP="00205437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АВГУСТ</w:t>
                  </w:r>
                  <w:r w:rsidR="00205437" w:rsidRPr="00205437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 xml:space="preserve"> </w:t>
                  </w:r>
                  <w:r w:rsidR="00205437" w:rsidRPr="00205437">
                    <w:rPr>
                      <w:rFonts w:ascii="Arial Narrow" w:hAnsi="Arial Narrow"/>
                      <w:b/>
                      <w:bCs/>
                      <w:noProof/>
                      <w:color w:val="5D9D42" w:themeColor="accent3"/>
                      <w:sz w:val="40"/>
                      <w:szCs w:val="40"/>
                      <w:lang w:bidi="ru-RU"/>
                    </w:rPr>
                    <w:fldChar w:fldCharType="begin"/>
                  </w:r>
                  <w:r w:rsidR="00205437" w:rsidRPr="00205437">
                    <w:rPr>
                      <w:rFonts w:ascii="Arial Narrow" w:hAnsi="Arial Narrow"/>
                      <w:b/>
                      <w:bCs/>
                      <w:noProof/>
                      <w:color w:val="5D9D42" w:themeColor="accent3"/>
                      <w:sz w:val="40"/>
                      <w:szCs w:val="40"/>
                      <w:lang w:bidi="ru-RU"/>
                    </w:rPr>
                    <w:instrText xml:space="preserve"> DOCVARIABLE  MonthStart1 \@  yyyy   \* MERGEFORMAT </w:instrText>
                  </w:r>
                  <w:r w:rsidR="00205437" w:rsidRPr="00205437">
                    <w:rPr>
                      <w:rFonts w:ascii="Arial Narrow" w:hAnsi="Arial Narrow"/>
                      <w:b/>
                      <w:bCs/>
                      <w:noProof/>
                      <w:color w:val="5D9D42" w:themeColor="accent3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67239E">
                    <w:rPr>
                      <w:rFonts w:ascii="Arial Narrow" w:hAnsi="Arial Narrow"/>
                      <w:b/>
                      <w:bCs/>
                      <w:noProof/>
                      <w:color w:val="5D9D42" w:themeColor="accent3"/>
                      <w:sz w:val="40"/>
                      <w:szCs w:val="40"/>
                      <w:lang w:bidi="ru-RU"/>
                    </w:rPr>
                    <w:t>2021</w:t>
                  </w:r>
                  <w:r w:rsidR="00205437" w:rsidRPr="00205437">
                    <w:rPr>
                      <w:rFonts w:ascii="Arial Narrow" w:hAnsi="Arial Narrow"/>
                      <w:b/>
                      <w:bCs/>
                      <w:noProof/>
                      <w:color w:val="5D9D42" w:themeColor="accent3"/>
                      <w:sz w:val="40"/>
                      <w:szCs w:val="40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508"/>
                    <w:gridCol w:w="515"/>
                    <w:gridCol w:w="517"/>
                    <w:gridCol w:w="517"/>
                    <w:gridCol w:w="517"/>
                    <w:gridCol w:w="517"/>
                    <w:gridCol w:w="507"/>
                  </w:tblGrid>
                  <w:tr w:rsidR="00205437" w:rsidRPr="00205437" w14:paraId="2E9909B0" w14:textId="77777777" w:rsidTr="00205437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9ACC85" w:themeFill="accent3" w:themeFillTint="99"/>
                        <w:vAlign w:val="center"/>
                      </w:tcPr>
                      <w:p w14:paraId="4AE03B57" w14:textId="77777777" w:rsidR="00205437" w:rsidRPr="00205437" w:rsidRDefault="00205437" w:rsidP="0020543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9ACC85" w:themeFill="accent3" w:themeFillTint="99"/>
                        <w:vAlign w:val="center"/>
                      </w:tcPr>
                      <w:p w14:paraId="17515C43" w14:textId="77777777" w:rsidR="00205437" w:rsidRPr="00205437" w:rsidRDefault="00205437" w:rsidP="0020543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9ACC85" w:themeFill="accent3" w:themeFillTint="99"/>
                        <w:vAlign w:val="center"/>
                      </w:tcPr>
                      <w:p w14:paraId="274D4025" w14:textId="77777777" w:rsidR="00205437" w:rsidRPr="00205437" w:rsidRDefault="00205437" w:rsidP="0020543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9ACC85" w:themeFill="accent3" w:themeFillTint="99"/>
                        <w:vAlign w:val="center"/>
                      </w:tcPr>
                      <w:p w14:paraId="59A2A20F" w14:textId="77777777" w:rsidR="00205437" w:rsidRPr="00205437" w:rsidRDefault="00205437" w:rsidP="0020543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9ACC85" w:themeFill="accent3" w:themeFillTint="99"/>
                        <w:vAlign w:val="center"/>
                      </w:tcPr>
                      <w:p w14:paraId="4F2FF263" w14:textId="77777777" w:rsidR="00205437" w:rsidRPr="00205437" w:rsidRDefault="00205437" w:rsidP="0020543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9ACC85" w:themeFill="accent3" w:themeFillTint="99"/>
                        <w:vAlign w:val="center"/>
                      </w:tcPr>
                      <w:p w14:paraId="7D72B11A" w14:textId="77777777" w:rsidR="00205437" w:rsidRPr="00205437" w:rsidRDefault="00205437" w:rsidP="0020543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34013D4A" w14:textId="2E7A698B" w:rsidR="00205437" w:rsidRPr="00205437" w:rsidRDefault="004C659A" w:rsidP="0020543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05437" w:rsidRPr="00205437" w14:paraId="67FD413D" w14:textId="77777777" w:rsidTr="00205437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0157B8E" w14:textId="323130CB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331CF87" w14:textId="20D69634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F338D1" w14:textId="46F25BD6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D7B4C5" w14:textId="01A6E779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3EB35F" w14:textId="50D33133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3741A22" w14:textId="6F785949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181B3CEE" w14:textId="1C544655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05437" w:rsidRPr="00205437" w14:paraId="338E2FA2" w14:textId="77777777" w:rsidTr="00205437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79BCA5A3" w14:textId="6E7A050F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52B4E4E" w14:textId="3E21AF87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67FC58" w14:textId="1427196D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48BF65" w14:textId="1DABD2F6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E3503E" w14:textId="2DBC6868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8A5077" w14:textId="446C9A2B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763D951B" w14:textId="1D53315C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05437" w:rsidRPr="00205437" w14:paraId="59070D77" w14:textId="77777777" w:rsidTr="00205437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0C63962" w14:textId="622234D2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F945524" w14:textId="2A4562C1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933FAF" w14:textId="307EF2B5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FF1549" w14:textId="4031C432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E05CF9" w14:textId="56703DBC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5B92EC" w14:textId="4E484069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2920591A" w14:textId="43A6B3F3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05437" w:rsidRPr="00205437" w14:paraId="30C3F48C" w14:textId="77777777" w:rsidTr="00205437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E9C71F5" w14:textId="06584F42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2CCBB24" w14:textId="6D2C4160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3426BA" w14:textId="6787CFFA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BE6E75" w14:textId="748AC780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A063E1" w14:textId="2B06A624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24A5BA" w14:textId="31018296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0AF69522" w14:textId="4A42880B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05437" w:rsidRPr="00205437" w14:paraId="3ECAE24C" w14:textId="77777777" w:rsidTr="00205437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6889655D" w14:textId="07C0D753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A029E10" w14:textId="3C6E8315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76C0A0" w14:textId="74821BE7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C89ADB" w14:textId="103446D2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E9B081" w14:textId="069D62B7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2522C0" w14:textId="23CF914D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64B2EA14" w14:textId="076036BD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05437" w:rsidRPr="00205437" w14:paraId="054358C8" w14:textId="77777777" w:rsidTr="00205437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8586012" w14:textId="4B71E3BA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16A3994" w14:textId="08BF7E42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2FAE98" w14:textId="77777777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49D029" w14:textId="77777777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C3B804" w14:textId="77777777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776CDD" w14:textId="77777777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209813FB" w14:textId="77777777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1B2D8CFA" w14:textId="77777777" w:rsidR="00205437" w:rsidRPr="00205437" w:rsidRDefault="00205437" w:rsidP="00205437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  <w:tcMar>
                    <w:top w:w="113" w:type="dxa"/>
                    <w:left w:w="170" w:type="dxa"/>
                    <w:bottom w:w="113" w:type="dxa"/>
                    <w:right w:w="170" w:type="dxa"/>
                  </w:tcMar>
                </w:tcPr>
                <w:p w14:paraId="3DFF0D72" w14:textId="541EBA5E" w:rsidR="00205437" w:rsidRPr="00205437" w:rsidRDefault="004C659A" w:rsidP="00205437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СЕНТЯБРЬ</w:t>
                  </w:r>
                  <w:r w:rsidR="00205437" w:rsidRPr="00205437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 xml:space="preserve"> </w:t>
                  </w:r>
                  <w:r w:rsidR="00205437" w:rsidRPr="00205437">
                    <w:rPr>
                      <w:rFonts w:ascii="Arial Narrow" w:hAnsi="Arial Narrow"/>
                      <w:b/>
                      <w:bCs/>
                      <w:noProof/>
                      <w:color w:val="5D9D42" w:themeColor="accent3"/>
                      <w:sz w:val="40"/>
                      <w:szCs w:val="40"/>
                      <w:lang w:bidi="ru-RU"/>
                    </w:rPr>
                    <w:fldChar w:fldCharType="begin"/>
                  </w:r>
                  <w:r w:rsidR="00205437" w:rsidRPr="00205437">
                    <w:rPr>
                      <w:rFonts w:ascii="Arial Narrow" w:hAnsi="Arial Narrow"/>
                      <w:b/>
                      <w:bCs/>
                      <w:noProof/>
                      <w:color w:val="5D9D42" w:themeColor="accent3"/>
                      <w:sz w:val="40"/>
                      <w:szCs w:val="40"/>
                      <w:lang w:bidi="ru-RU"/>
                    </w:rPr>
                    <w:instrText xml:space="preserve"> DOCVARIABLE  MonthStart1 \@  yyyy   \* MERGEFORMAT </w:instrText>
                  </w:r>
                  <w:r w:rsidR="00205437" w:rsidRPr="00205437">
                    <w:rPr>
                      <w:rFonts w:ascii="Arial Narrow" w:hAnsi="Arial Narrow"/>
                      <w:b/>
                      <w:bCs/>
                      <w:noProof/>
                      <w:color w:val="5D9D42" w:themeColor="accent3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67239E">
                    <w:rPr>
                      <w:rFonts w:ascii="Arial Narrow" w:hAnsi="Arial Narrow"/>
                      <w:b/>
                      <w:bCs/>
                      <w:noProof/>
                      <w:color w:val="5D9D42" w:themeColor="accent3"/>
                      <w:sz w:val="40"/>
                      <w:szCs w:val="40"/>
                      <w:lang w:bidi="ru-RU"/>
                    </w:rPr>
                    <w:t>2021</w:t>
                  </w:r>
                  <w:r w:rsidR="00205437" w:rsidRPr="00205437">
                    <w:rPr>
                      <w:rFonts w:ascii="Arial Narrow" w:hAnsi="Arial Narrow"/>
                      <w:b/>
                      <w:bCs/>
                      <w:noProof/>
                      <w:color w:val="5D9D42" w:themeColor="accent3"/>
                      <w:sz w:val="40"/>
                      <w:szCs w:val="40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508"/>
                    <w:gridCol w:w="515"/>
                    <w:gridCol w:w="517"/>
                    <w:gridCol w:w="517"/>
                    <w:gridCol w:w="517"/>
                    <w:gridCol w:w="517"/>
                    <w:gridCol w:w="507"/>
                  </w:tblGrid>
                  <w:tr w:rsidR="00205437" w:rsidRPr="00205437" w14:paraId="2AFF85B5" w14:textId="77777777" w:rsidTr="00205437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9ACC85" w:themeFill="accent3" w:themeFillTint="99"/>
                        <w:vAlign w:val="center"/>
                      </w:tcPr>
                      <w:p w14:paraId="7CB3A241" w14:textId="77777777" w:rsidR="00205437" w:rsidRPr="00205437" w:rsidRDefault="00205437" w:rsidP="0020543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9ACC85" w:themeFill="accent3" w:themeFillTint="99"/>
                        <w:vAlign w:val="center"/>
                      </w:tcPr>
                      <w:p w14:paraId="1264A1A2" w14:textId="77777777" w:rsidR="00205437" w:rsidRPr="00205437" w:rsidRDefault="00205437" w:rsidP="0020543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9ACC85" w:themeFill="accent3" w:themeFillTint="99"/>
                        <w:vAlign w:val="center"/>
                      </w:tcPr>
                      <w:p w14:paraId="39998DCE" w14:textId="77777777" w:rsidR="00205437" w:rsidRPr="00205437" w:rsidRDefault="00205437" w:rsidP="0020543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9ACC85" w:themeFill="accent3" w:themeFillTint="99"/>
                        <w:vAlign w:val="center"/>
                      </w:tcPr>
                      <w:p w14:paraId="52E1FC64" w14:textId="77777777" w:rsidR="00205437" w:rsidRPr="00205437" w:rsidRDefault="00205437" w:rsidP="0020543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9ACC85" w:themeFill="accent3" w:themeFillTint="99"/>
                        <w:vAlign w:val="center"/>
                      </w:tcPr>
                      <w:p w14:paraId="429C5907" w14:textId="77777777" w:rsidR="00205437" w:rsidRPr="00205437" w:rsidRDefault="00205437" w:rsidP="0020543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9ACC85" w:themeFill="accent3" w:themeFillTint="99"/>
                        <w:vAlign w:val="center"/>
                      </w:tcPr>
                      <w:p w14:paraId="03102D13" w14:textId="77777777" w:rsidR="00205437" w:rsidRPr="00205437" w:rsidRDefault="00205437" w:rsidP="0020543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1E9DE8FA" w14:textId="2A9D5DFC" w:rsidR="00205437" w:rsidRPr="00205437" w:rsidRDefault="004C659A" w:rsidP="0020543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05437" w:rsidRPr="00205437" w14:paraId="1B598320" w14:textId="77777777" w:rsidTr="00205437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7B934CA" w14:textId="647A3482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72B0087" w14:textId="70988C80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BFF80A" w14:textId="2142996A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9B4591" w14:textId="4A1F16B7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1C88C69" w14:textId="435F74EC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BF95F3" w14:textId="5EC72315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11E86438" w14:textId="73DD4E13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05437" w:rsidRPr="00205437" w14:paraId="1DB68F07" w14:textId="77777777" w:rsidTr="00205437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40820BD" w14:textId="53E02FD5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6DCE2C0" w14:textId="0FD87C4D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F3D5C2" w14:textId="560F2079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5C76E7" w14:textId="2B84EEE7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4A4678" w14:textId="66CE0CAA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7E5F87" w14:textId="7812D80E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4823BA80" w14:textId="03882CEA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05437" w:rsidRPr="00205437" w14:paraId="19F3D7E3" w14:textId="77777777" w:rsidTr="00205437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F99C0CD" w14:textId="3220E770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88680B1" w14:textId="5B459AB9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03E8D4" w14:textId="70241878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0807C0" w14:textId="27C35609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1E189C" w14:textId="1FD3DCF2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A2D390" w14:textId="4EE27C01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619B32AC" w14:textId="05CE1CD6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05437" w:rsidRPr="00205437" w14:paraId="109C8409" w14:textId="77777777" w:rsidTr="00205437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AADEC6B" w14:textId="3A67C1ED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D538D41" w14:textId="1B92D13C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5EBBEC" w14:textId="271BEF36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5C273F" w14:textId="3015CE61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5A85E9" w14:textId="0F685745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D01650" w14:textId="6A56FDD1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3CF4A64C" w14:textId="080B7710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05437" w:rsidRPr="00205437" w14:paraId="7235A1D6" w14:textId="77777777" w:rsidTr="00205437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F81F940" w14:textId="0E1B1318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843FDFE" w14:textId="146A66AA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373C8C7" w14:textId="35BD2F5C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EA230F" w14:textId="3B24AE59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4FA2BC" w14:textId="0BBFE54C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22C72E" w14:textId="59F56F88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23403B74" w14:textId="35EB4B0E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05437" w:rsidRPr="00205437" w14:paraId="440F70D1" w14:textId="77777777" w:rsidTr="00205437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E8E80A3" w14:textId="405B536C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BE9A44A" w14:textId="639988D6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5071C4" w14:textId="77777777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293F99" w14:textId="77777777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79B0CA" w14:textId="77777777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E8017EA" w14:textId="77777777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33224074" w14:textId="77777777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635B5D45" w14:textId="77777777" w:rsidR="00205437" w:rsidRPr="00205437" w:rsidRDefault="00205437" w:rsidP="00205437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  <w:tcMar>
                    <w:top w:w="113" w:type="dxa"/>
                    <w:left w:w="170" w:type="dxa"/>
                    <w:bottom w:w="113" w:type="dxa"/>
                    <w:right w:w="170" w:type="dxa"/>
                  </w:tcMar>
                </w:tcPr>
                <w:p w14:paraId="1F67D121" w14:textId="7443BFF3" w:rsidR="00205437" w:rsidRPr="00205437" w:rsidRDefault="004C659A" w:rsidP="00205437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ОКТЯБРЬ</w:t>
                  </w:r>
                  <w:r w:rsidR="00205437" w:rsidRPr="00205437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 xml:space="preserve"> </w:t>
                  </w:r>
                  <w:r w:rsidR="00205437" w:rsidRPr="00205437">
                    <w:rPr>
                      <w:rFonts w:ascii="Arial Narrow" w:hAnsi="Arial Narrow"/>
                      <w:b/>
                      <w:bCs/>
                      <w:noProof/>
                      <w:color w:val="5D9D42" w:themeColor="accent3"/>
                      <w:sz w:val="40"/>
                      <w:szCs w:val="40"/>
                      <w:lang w:bidi="ru-RU"/>
                    </w:rPr>
                    <w:fldChar w:fldCharType="begin"/>
                  </w:r>
                  <w:r w:rsidR="00205437" w:rsidRPr="00205437">
                    <w:rPr>
                      <w:rFonts w:ascii="Arial Narrow" w:hAnsi="Arial Narrow"/>
                      <w:b/>
                      <w:bCs/>
                      <w:noProof/>
                      <w:color w:val="5D9D42" w:themeColor="accent3"/>
                      <w:sz w:val="40"/>
                      <w:szCs w:val="40"/>
                      <w:lang w:bidi="ru-RU"/>
                    </w:rPr>
                    <w:instrText xml:space="preserve"> DOCVARIABLE  MonthStart1 \@  yyyy   \* MERGEFORMAT </w:instrText>
                  </w:r>
                  <w:r w:rsidR="00205437" w:rsidRPr="00205437">
                    <w:rPr>
                      <w:rFonts w:ascii="Arial Narrow" w:hAnsi="Arial Narrow"/>
                      <w:b/>
                      <w:bCs/>
                      <w:noProof/>
                      <w:color w:val="5D9D42" w:themeColor="accent3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67239E">
                    <w:rPr>
                      <w:rFonts w:ascii="Arial Narrow" w:hAnsi="Arial Narrow"/>
                      <w:b/>
                      <w:bCs/>
                      <w:noProof/>
                      <w:color w:val="5D9D42" w:themeColor="accent3"/>
                      <w:sz w:val="40"/>
                      <w:szCs w:val="40"/>
                      <w:lang w:bidi="ru-RU"/>
                    </w:rPr>
                    <w:t>2021</w:t>
                  </w:r>
                  <w:r w:rsidR="00205437" w:rsidRPr="00205437">
                    <w:rPr>
                      <w:rFonts w:ascii="Arial Narrow" w:hAnsi="Arial Narrow"/>
                      <w:b/>
                      <w:bCs/>
                      <w:noProof/>
                      <w:color w:val="5D9D42" w:themeColor="accent3"/>
                      <w:sz w:val="40"/>
                      <w:szCs w:val="40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509"/>
                    <w:gridCol w:w="515"/>
                    <w:gridCol w:w="517"/>
                    <w:gridCol w:w="517"/>
                    <w:gridCol w:w="517"/>
                    <w:gridCol w:w="517"/>
                    <w:gridCol w:w="507"/>
                  </w:tblGrid>
                  <w:tr w:rsidR="00205437" w:rsidRPr="00205437" w14:paraId="37CC264E" w14:textId="77777777" w:rsidTr="00205437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9ACC85" w:themeFill="accent3" w:themeFillTint="99"/>
                        <w:vAlign w:val="center"/>
                      </w:tcPr>
                      <w:p w14:paraId="6CCE923D" w14:textId="77777777" w:rsidR="00205437" w:rsidRPr="00205437" w:rsidRDefault="00205437" w:rsidP="0020543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9ACC85" w:themeFill="accent3" w:themeFillTint="99"/>
                        <w:vAlign w:val="center"/>
                      </w:tcPr>
                      <w:p w14:paraId="4BCD114A" w14:textId="77777777" w:rsidR="00205437" w:rsidRPr="00205437" w:rsidRDefault="00205437" w:rsidP="0020543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9ACC85" w:themeFill="accent3" w:themeFillTint="99"/>
                        <w:vAlign w:val="center"/>
                      </w:tcPr>
                      <w:p w14:paraId="151D29B7" w14:textId="77777777" w:rsidR="00205437" w:rsidRPr="00205437" w:rsidRDefault="00205437" w:rsidP="0020543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9ACC85" w:themeFill="accent3" w:themeFillTint="99"/>
                        <w:vAlign w:val="center"/>
                      </w:tcPr>
                      <w:p w14:paraId="1AD5FF30" w14:textId="77777777" w:rsidR="00205437" w:rsidRPr="00205437" w:rsidRDefault="00205437" w:rsidP="0020543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9ACC85" w:themeFill="accent3" w:themeFillTint="99"/>
                        <w:vAlign w:val="center"/>
                      </w:tcPr>
                      <w:p w14:paraId="1EABA6A3" w14:textId="77777777" w:rsidR="00205437" w:rsidRPr="00205437" w:rsidRDefault="00205437" w:rsidP="0020543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9ACC85" w:themeFill="accent3" w:themeFillTint="99"/>
                        <w:vAlign w:val="center"/>
                      </w:tcPr>
                      <w:p w14:paraId="3A2478A8" w14:textId="77777777" w:rsidR="00205437" w:rsidRPr="00205437" w:rsidRDefault="00205437" w:rsidP="0020543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24359CC6" w14:textId="0454890A" w:rsidR="00205437" w:rsidRPr="00205437" w:rsidRDefault="004C659A" w:rsidP="0020543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05437" w:rsidRPr="00205437" w14:paraId="4B999D67" w14:textId="77777777" w:rsidTr="00205437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DE65807" w14:textId="20DFAD9A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8CBC846" w14:textId="6F7EB590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CF2D6D" w14:textId="414AFC07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0E7C25" w14:textId="1AC60AA7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BD9792" w14:textId="03744B0B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6C86E5" w14:textId="1D8FF4C5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077FC447" w14:textId="07F81922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05437" w:rsidRPr="00205437" w14:paraId="54EBCE0B" w14:textId="77777777" w:rsidTr="00205437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F384871" w14:textId="288A30BD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D3FF098" w14:textId="3FD1A911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FDAD04" w14:textId="3787CEF8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6E35C53" w14:textId="743D1D42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59CF3E" w14:textId="59F279E0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70575C" w14:textId="4ADCF4E2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13D45C76" w14:textId="5C85EEA5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05437" w:rsidRPr="00205437" w14:paraId="0642DF87" w14:textId="77777777" w:rsidTr="00205437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54C5828" w14:textId="2721858F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CDEE069" w14:textId="3C97DE00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D53C295" w14:textId="2B174DF1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15CAEEF" w14:textId="3C71E0FA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AFFABE" w14:textId="18F9D8E4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32FE7F" w14:textId="2CFFCE9B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345A462C" w14:textId="33CF8895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05437" w:rsidRPr="00205437" w14:paraId="46DAF8EF" w14:textId="77777777" w:rsidTr="00205437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E85F3D7" w14:textId="0A88B939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3E868FC" w14:textId="53BFFCD6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1031EA" w14:textId="27226C2F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57917C" w14:textId="19CE67AB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7513B8" w14:textId="2A92162E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E82533C" w14:textId="0FCC8666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08BFF307" w14:textId="7D78E697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05437" w:rsidRPr="00205437" w14:paraId="7686F4C7" w14:textId="77777777" w:rsidTr="00205437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98CB4CD" w14:textId="4B777540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600FD5C" w14:textId="657163DE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046093" w14:textId="65954617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F9E369" w14:textId="5B44DF1B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E95FE4D" w14:textId="7FE5DA74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B498A91" w14:textId="020F5B3F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5F55B829" w14:textId="5D2782CB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05437" w:rsidRPr="00205437" w14:paraId="51477605" w14:textId="77777777" w:rsidTr="00205437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269681C" w14:textId="7956D6FA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0CBD0B8" w14:textId="3A8D753F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12CE73" w14:textId="77777777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87070A" w14:textId="77777777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25EED0" w14:textId="77777777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4775C7" w14:textId="77777777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737E59C9" w14:textId="77777777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260070DC" w14:textId="77777777" w:rsidR="00205437" w:rsidRPr="00205437" w:rsidRDefault="00205437" w:rsidP="00205437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  <w:tcMar>
                    <w:top w:w="113" w:type="dxa"/>
                    <w:left w:w="170" w:type="dxa"/>
                    <w:bottom w:w="113" w:type="dxa"/>
                    <w:right w:w="170" w:type="dxa"/>
                  </w:tcMar>
                </w:tcPr>
                <w:p w14:paraId="3D877D5A" w14:textId="20A691FC" w:rsidR="00205437" w:rsidRPr="00205437" w:rsidRDefault="004C659A" w:rsidP="00205437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НОЯБРЬ</w:t>
                  </w:r>
                  <w:r w:rsidR="00205437" w:rsidRPr="00205437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 xml:space="preserve"> </w:t>
                  </w:r>
                  <w:r w:rsidR="00205437" w:rsidRPr="00205437">
                    <w:rPr>
                      <w:rFonts w:ascii="Arial Narrow" w:hAnsi="Arial Narrow"/>
                      <w:b/>
                      <w:bCs/>
                      <w:noProof/>
                      <w:color w:val="5D9D42" w:themeColor="accent3"/>
                      <w:sz w:val="40"/>
                      <w:szCs w:val="40"/>
                      <w:lang w:bidi="ru-RU"/>
                    </w:rPr>
                    <w:fldChar w:fldCharType="begin"/>
                  </w:r>
                  <w:r w:rsidR="00205437" w:rsidRPr="00205437">
                    <w:rPr>
                      <w:rFonts w:ascii="Arial Narrow" w:hAnsi="Arial Narrow"/>
                      <w:b/>
                      <w:bCs/>
                      <w:noProof/>
                      <w:color w:val="5D9D42" w:themeColor="accent3"/>
                      <w:sz w:val="40"/>
                      <w:szCs w:val="40"/>
                      <w:lang w:bidi="ru-RU"/>
                    </w:rPr>
                    <w:instrText xml:space="preserve"> DOCVARIABLE  MonthStart1 \@  yyyy   \* MERGEFORMAT </w:instrText>
                  </w:r>
                  <w:r w:rsidR="00205437" w:rsidRPr="00205437">
                    <w:rPr>
                      <w:rFonts w:ascii="Arial Narrow" w:hAnsi="Arial Narrow"/>
                      <w:b/>
                      <w:bCs/>
                      <w:noProof/>
                      <w:color w:val="5D9D42" w:themeColor="accent3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67239E">
                    <w:rPr>
                      <w:rFonts w:ascii="Arial Narrow" w:hAnsi="Arial Narrow"/>
                      <w:b/>
                      <w:bCs/>
                      <w:noProof/>
                      <w:color w:val="5D9D42" w:themeColor="accent3"/>
                      <w:sz w:val="40"/>
                      <w:szCs w:val="40"/>
                      <w:lang w:bidi="ru-RU"/>
                    </w:rPr>
                    <w:t>2021</w:t>
                  </w:r>
                  <w:r w:rsidR="00205437" w:rsidRPr="00205437">
                    <w:rPr>
                      <w:rFonts w:ascii="Arial Narrow" w:hAnsi="Arial Narrow"/>
                      <w:b/>
                      <w:bCs/>
                      <w:noProof/>
                      <w:color w:val="5D9D42" w:themeColor="accent3"/>
                      <w:sz w:val="40"/>
                      <w:szCs w:val="40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509"/>
                    <w:gridCol w:w="515"/>
                    <w:gridCol w:w="517"/>
                    <w:gridCol w:w="517"/>
                    <w:gridCol w:w="517"/>
                    <w:gridCol w:w="517"/>
                    <w:gridCol w:w="507"/>
                  </w:tblGrid>
                  <w:tr w:rsidR="00205437" w:rsidRPr="00205437" w14:paraId="1A2EFDB8" w14:textId="77777777" w:rsidTr="00205437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9ACC85" w:themeFill="accent3" w:themeFillTint="99"/>
                        <w:vAlign w:val="center"/>
                      </w:tcPr>
                      <w:p w14:paraId="11E0AFE1" w14:textId="77777777" w:rsidR="00205437" w:rsidRPr="00205437" w:rsidRDefault="00205437" w:rsidP="0020543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9ACC85" w:themeFill="accent3" w:themeFillTint="99"/>
                        <w:vAlign w:val="center"/>
                      </w:tcPr>
                      <w:p w14:paraId="73C7F778" w14:textId="77777777" w:rsidR="00205437" w:rsidRPr="00205437" w:rsidRDefault="00205437" w:rsidP="0020543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9ACC85" w:themeFill="accent3" w:themeFillTint="99"/>
                        <w:vAlign w:val="center"/>
                      </w:tcPr>
                      <w:p w14:paraId="596DA14A" w14:textId="77777777" w:rsidR="00205437" w:rsidRPr="00205437" w:rsidRDefault="00205437" w:rsidP="0020543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9ACC85" w:themeFill="accent3" w:themeFillTint="99"/>
                        <w:vAlign w:val="center"/>
                      </w:tcPr>
                      <w:p w14:paraId="5DD186E5" w14:textId="77777777" w:rsidR="00205437" w:rsidRPr="00205437" w:rsidRDefault="00205437" w:rsidP="0020543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9ACC85" w:themeFill="accent3" w:themeFillTint="99"/>
                        <w:vAlign w:val="center"/>
                      </w:tcPr>
                      <w:p w14:paraId="4A30F86D" w14:textId="77777777" w:rsidR="00205437" w:rsidRPr="00205437" w:rsidRDefault="00205437" w:rsidP="0020543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9ACC85" w:themeFill="accent3" w:themeFillTint="99"/>
                        <w:vAlign w:val="center"/>
                      </w:tcPr>
                      <w:p w14:paraId="53B74364" w14:textId="77777777" w:rsidR="00205437" w:rsidRPr="00205437" w:rsidRDefault="00205437" w:rsidP="0020543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38A12C58" w14:textId="11E5951F" w:rsidR="00205437" w:rsidRPr="00205437" w:rsidRDefault="004C659A" w:rsidP="0020543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05437" w:rsidRPr="00205437" w14:paraId="614A2171" w14:textId="77777777" w:rsidTr="00205437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7C835D7" w14:textId="0E57443A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6C64335" w14:textId="2315E22C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0D3ABF" w14:textId="758381B3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9379D8" w14:textId="5B686F4C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B61FC0" w14:textId="1433D028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ECB8C7" w14:textId="05C5BFF4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667994B0" w14:textId="60F2386C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05437" w:rsidRPr="00205437" w14:paraId="7403D13F" w14:textId="77777777" w:rsidTr="00205437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73F1CF67" w14:textId="7D6C6817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EAE9D14" w14:textId="7894B83B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CCC915" w14:textId="71A625DB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A4AE2AC" w14:textId="47990496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E6DB97" w14:textId="61794B4C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831A68" w14:textId="1946CEE7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0498C680" w14:textId="55B7948E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05437" w:rsidRPr="00205437" w14:paraId="4C61D392" w14:textId="77777777" w:rsidTr="00205437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17F594B" w14:textId="4B4B9BB0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D917262" w14:textId="611BFB69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DDCECC" w14:textId="60587970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5366F7" w14:textId="1DD02D43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A1D923" w14:textId="01A744E4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13F187" w14:textId="766A82B2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45258B67" w14:textId="7328D1FB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05437" w:rsidRPr="00205437" w14:paraId="743EF167" w14:textId="77777777" w:rsidTr="00205437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FFE6A1E" w14:textId="7B0C1662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E39F82F" w14:textId="01320B58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0F30382" w14:textId="62FA1D14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DA634D" w14:textId="4A98FA11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2048FA" w14:textId="4240FA13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9C8E03" w14:textId="44D161DF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4400F835" w14:textId="56470C28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05437" w:rsidRPr="00205437" w14:paraId="203C5A43" w14:textId="77777777" w:rsidTr="00205437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2DBFE8B1" w14:textId="613B5A95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64E93E9" w14:textId="2C4081FC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8D21AA" w14:textId="3B9C8A2A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45176A9" w14:textId="21A0CAAB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420DA2" w14:textId="34186E73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11CA55" w14:textId="077F6412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668BE77B" w14:textId="1E0ADFA7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05437" w:rsidRPr="00205437" w14:paraId="5692512D" w14:textId="77777777" w:rsidTr="00205437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65F8A7D" w14:textId="6492A664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A50C88E" w14:textId="44C993D5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7239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2AE60C" w14:textId="77777777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0C83ADE" w14:textId="77777777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872EB1" w14:textId="77777777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17002F" w14:textId="77777777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626EFAA4" w14:textId="77777777" w:rsidR="00205437" w:rsidRPr="00205437" w:rsidRDefault="00205437" w:rsidP="0020543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5F4768A2" w14:textId="77777777" w:rsidR="00205437" w:rsidRPr="00205437" w:rsidRDefault="00205437" w:rsidP="00205437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30"/>
                      <w:szCs w:val="30"/>
                      <w:lang w:bidi="ru-RU"/>
                    </w:rPr>
                  </w:pPr>
                </w:p>
              </w:tc>
            </w:tr>
            <w:tr w:rsidR="00E80B8A" w:rsidRPr="00205437" w14:paraId="3808ABFD" w14:textId="5185E65E" w:rsidTr="004D175C">
              <w:trPr>
                <w:trHeight w:val="2800"/>
              </w:trPr>
              <w:tc>
                <w:tcPr>
                  <w:tcW w:w="1250" w:type="pct"/>
                  <w:tcMar>
                    <w:top w:w="113" w:type="dxa"/>
                    <w:left w:w="170" w:type="dxa"/>
                    <w:bottom w:w="113" w:type="dxa"/>
                    <w:right w:w="170" w:type="dxa"/>
                  </w:tcMar>
                </w:tcPr>
                <w:p w14:paraId="5D786172" w14:textId="49DB328F" w:rsidR="00E80B8A" w:rsidRPr="00205437" w:rsidRDefault="00E80B8A" w:rsidP="00E80B8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ДЕКАБРЬ</w:t>
                  </w:r>
                  <w:r w:rsidRPr="00205437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 xml:space="preserve"> </w:t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5D9D42" w:themeColor="accent3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5D9D42" w:themeColor="accent3"/>
                      <w:sz w:val="40"/>
                      <w:szCs w:val="40"/>
                      <w:lang w:bidi="ru-RU"/>
                    </w:rPr>
                    <w:instrText xml:space="preserve"> DOCVARIABLE  MonthStart1 \@  yyyy   \* MERGEFORMAT </w:instrText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5D9D42" w:themeColor="accent3"/>
                      <w:sz w:val="40"/>
                      <w:szCs w:val="4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5D9D42" w:themeColor="accent3"/>
                      <w:sz w:val="40"/>
                      <w:szCs w:val="40"/>
                      <w:lang w:bidi="ru-RU"/>
                    </w:rPr>
                    <w:t>2021</w:t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5D9D42" w:themeColor="accent3"/>
                      <w:sz w:val="40"/>
                      <w:szCs w:val="40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508"/>
                    <w:gridCol w:w="515"/>
                    <w:gridCol w:w="517"/>
                    <w:gridCol w:w="517"/>
                    <w:gridCol w:w="517"/>
                    <w:gridCol w:w="517"/>
                    <w:gridCol w:w="507"/>
                  </w:tblGrid>
                  <w:tr w:rsidR="00E80B8A" w:rsidRPr="00205437" w14:paraId="120B79E2" w14:textId="77777777" w:rsidTr="00205437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9ACC85" w:themeFill="accent3" w:themeFillTint="99"/>
                        <w:vAlign w:val="center"/>
                      </w:tcPr>
                      <w:p w14:paraId="6E3F37B7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9ACC85" w:themeFill="accent3" w:themeFillTint="99"/>
                        <w:vAlign w:val="center"/>
                      </w:tcPr>
                      <w:p w14:paraId="0A495780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9ACC85" w:themeFill="accent3" w:themeFillTint="99"/>
                        <w:vAlign w:val="center"/>
                      </w:tcPr>
                      <w:p w14:paraId="3AAE9242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9ACC85" w:themeFill="accent3" w:themeFillTint="99"/>
                        <w:vAlign w:val="center"/>
                      </w:tcPr>
                      <w:p w14:paraId="562DAFC3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9ACC85" w:themeFill="accent3" w:themeFillTint="99"/>
                        <w:vAlign w:val="center"/>
                      </w:tcPr>
                      <w:p w14:paraId="31BCB81D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9ACC85" w:themeFill="accent3" w:themeFillTint="99"/>
                        <w:vAlign w:val="center"/>
                      </w:tcPr>
                      <w:p w14:paraId="2FEFF612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23BFD999" w14:textId="3D193EB1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80B8A" w:rsidRPr="00205437" w14:paraId="17DEBD50" w14:textId="77777777" w:rsidTr="00205437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D4F8886" w14:textId="0300BE63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F356A13" w14:textId="637B823E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333C3C" w14:textId="087062F4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9AA1C2" w14:textId="33D932F9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3C991E" w14:textId="5BB4D3EF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CB07AB" w14:textId="4B2329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40F1D0A9" w14:textId="425E82B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80B8A" w:rsidRPr="00205437" w14:paraId="07034CF6" w14:textId="77777777" w:rsidTr="00205437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7115857" w14:textId="53975819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F76D6E0" w14:textId="6DB2F279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1E1DFA" w14:textId="5C48844D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770C80E" w14:textId="0E879C6F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B77876" w14:textId="3978CE42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950343" w14:textId="53D43173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10AAE441" w14:textId="78E2CBEF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80B8A" w:rsidRPr="00205437" w14:paraId="6C1EB807" w14:textId="77777777" w:rsidTr="00205437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4AC2773" w14:textId="06DD6F9B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B723573" w14:textId="7BF8D36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797256" w14:textId="2581D33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244D4C" w14:textId="49DBC825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B62058" w14:textId="246C7B40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03B19A" w14:textId="399D3F30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76C12E6B" w14:textId="3D600978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80B8A" w:rsidRPr="00205437" w14:paraId="23E8B041" w14:textId="77777777" w:rsidTr="00205437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186D9CE" w14:textId="5676ABF2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D5E9803" w14:textId="5A530E71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FAA5C0" w14:textId="0E67EC13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B5777C" w14:textId="5B01870C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EB5CDDB" w14:textId="6C5B6701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A6FD23" w14:textId="47E3D5E0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0449F27F" w14:textId="6ED4D8B6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80B8A" w:rsidRPr="00205437" w14:paraId="5AC6958C" w14:textId="77777777" w:rsidTr="00205437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0BE7758" w14:textId="1D787A15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5F53A9F" w14:textId="6E6352D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D69C75" w14:textId="2547B28F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3D2545" w14:textId="667B1BB3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CBB025" w14:textId="73C8F000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313A75" w14:textId="10AE414C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1B9C6B21" w14:textId="703B851D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80B8A" w:rsidRPr="00205437" w14:paraId="0A53D8D3" w14:textId="77777777" w:rsidTr="00205437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F63FD6B" w14:textId="1D1D671B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9FDB862" w14:textId="7CABE5AD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973827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5224FA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6191D7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24CB3C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33958674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7B246660" w14:textId="77777777" w:rsidR="00E80B8A" w:rsidRPr="00205437" w:rsidRDefault="00E80B8A" w:rsidP="00E80B8A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  <w:tcMar>
                    <w:top w:w="113" w:type="dxa"/>
                    <w:left w:w="170" w:type="dxa"/>
                    <w:bottom w:w="113" w:type="dxa"/>
                    <w:right w:w="170" w:type="dxa"/>
                  </w:tcMar>
                </w:tcPr>
                <w:p w14:paraId="2B3F5AE5" w14:textId="77777777" w:rsidR="00E80B8A" w:rsidRPr="00205437" w:rsidRDefault="00E80B8A" w:rsidP="00E80B8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bookmarkStart w:id="0" w:name="_Hlk38821049"/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ЯНВАРЬ</w:t>
                  </w:r>
                  <w:r w:rsidRPr="00205437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 xml:space="preserve"> </w:t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instrText xml:space="preserve"> DOCVARIABLE  MonthStart1 \@  yyyy   \* MERGEFORMAT </w:instrText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t>2022</w:t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510"/>
                    <w:gridCol w:w="516"/>
                    <w:gridCol w:w="517"/>
                    <w:gridCol w:w="517"/>
                    <w:gridCol w:w="517"/>
                    <w:gridCol w:w="517"/>
                    <w:gridCol w:w="504"/>
                  </w:tblGrid>
                  <w:tr w:rsidR="00E80B8A" w:rsidRPr="00205437" w14:paraId="2DB9B500" w14:textId="77777777" w:rsidTr="00D41F2E">
                    <w:trPr>
                      <w:trHeight w:val="170"/>
                    </w:trPr>
                    <w:tc>
                      <w:tcPr>
                        <w:tcW w:w="710" w:type="pct"/>
                        <w:shd w:val="clear" w:color="auto" w:fill="8DB1D7" w:themeFill="accent5" w:themeFillTint="99"/>
                        <w:vAlign w:val="center"/>
                      </w:tcPr>
                      <w:p w14:paraId="388EC61A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5852B527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77FC6D9C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2A05EEB6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40A38B77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5D2A3BC8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1" w:type="pct"/>
                        <w:shd w:val="clear" w:color="auto" w:fill="D9D9D9" w:themeFill="background1" w:themeFillShade="D9"/>
                        <w:vAlign w:val="center"/>
                      </w:tcPr>
                      <w:p w14:paraId="3844428C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80B8A" w:rsidRPr="00205437" w14:paraId="5B0FE658" w14:textId="77777777" w:rsidTr="00D41F2E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4861870F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871DEB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93A78C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8F8445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D21FD0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1B32BF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D9D9D9" w:themeFill="background1" w:themeFillShade="D9"/>
                        <w:vAlign w:val="center"/>
                      </w:tcPr>
                      <w:p w14:paraId="6376AE77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80B8A" w:rsidRPr="00205437" w14:paraId="0BBE4750" w14:textId="77777777" w:rsidTr="00D41F2E">
                    <w:trPr>
                      <w:trHeight w:val="336"/>
                    </w:trPr>
                    <w:tc>
                      <w:tcPr>
                        <w:tcW w:w="710" w:type="pct"/>
                        <w:vAlign w:val="center"/>
                      </w:tcPr>
                      <w:p w14:paraId="0C049304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88BA26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65A1866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66DDAB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A52B013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39C9A2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D9D9D9" w:themeFill="background1" w:themeFillShade="D9"/>
                        <w:vAlign w:val="center"/>
                      </w:tcPr>
                      <w:p w14:paraId="20F90194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80B8A" w:rsidRPr="00205437" w14:paraId="43E17269" w14:textId="77777777" w:rsidTr="00D41F2E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1DC27E0D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6A7A79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E94991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B7F420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1D4F29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72A212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D9D9D9" w:themeFill="background1" w:themeFillShade="D9"/>
                        <w:vAlign w:val="center"/>
                      </w:tcPr>
                      <w:p w14:paraId="1BC08600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80B8A" w:rsidRPr="00205437" w14:paraId="5E4362FA" w14:textId="77777777" w:rsidTr="00D41F2E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3AEEF9C4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F0A2F3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A840CF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CB1AD7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DD19B8C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4923FF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D9D9D9" w:themeFill="background1" w:themeFillShade="D9"/>
                        <w:vAlign w:val="center"/>
                      </w:tcPr>
                      <w:p w14:paraId="09F6DB2F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80B8A" w:rsidRPr="00205437" w14:paraId="43E78C7B" w14:textId="77777777" w:rsidTr="00D41F2E">
                    <w:trPr>
                      <w:trHeight w:val="336"/>
                    </w:trPr>
                    <w:tc>
                      <w:tcPr>
                        <w:tcW w:w="710" w:type="pct"/>
                        <w:vAlign w:val="center"/>
                      </w:tcPr>
                      <w:p w14:paraId="5A3906E8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CAD64F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8C8158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4AF558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B30BDB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DAB710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D9D9D9" w:themeFill="background1" w:themeFillShade="D9"/>
                        <w:vAlign w:val="center"/>
                      </w:tcPr>
                      <w:p w14:paraId="7FADA6DE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80B8A" w:rsidRPr="00205437" w14:paraId="79ACDC4B" w14:textId="77777777" w:rsidTr="00D41F2E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25053203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5C6312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519C68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EA06B7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107883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AEC3838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1" w:type="pct"/>
                        <w:shd w:val="clear" w:color="auto" w:fill="D9D9D9" w:themeFill="background1" w:themeFillShade="D9"/>
                        <w:vAlign w:val="center"/>
                      </w:tcPr>
                      <w:p w14:paraId="43359549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  <w:bookmarkEnd w:id="0"/>
                </w:tbl>
                <w:p w14:paraId="254C2834" w14:textId="77777777" w:rsidR="00E80B8A" w:rsidRPr="00205437" w:rsidRDefault="00E80B8A" w:rsidP="00E80B8A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  <w:tcMar>
                    <w:top w:w="113" w:type="dxa"/>
                    <w:left w:w="170" w:type="dxa"/>
                    <w:bottom w:w="113" w:type="dxa"/>
                    <w:right w:w="170" w:type="dxa"/>
                  </w:tcMar>
                </w:tcPr>
                <w:p w14:paraId="778C3416" w14:textId="77777777" w:rsidR="00E80B8A" w:rsidRPr="00205437" w:rsidRDefault="00E80B8A" w:rsidP="00E80B8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ФЕВРАЛЬ</w:t>
                  </w:r>
                  <w:r w:rsidRPr="00205437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 xml:space="preserve"> </w:t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instrText xml:space="preserve"> DOCVARIABLE  MonthStart1 \@  yyyy   \* MERGEFORMAT </w:instrText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t>2022</w:t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509"/>
                    <w:gridCol w:w="515"/>
                    <w:gridCol w:w="517"/>
                    <w:gridCol w:w="517"/>
                    <w:gridCol w:w="517"/>
                    <w:gridCol w:w="517"/>
                    <w:gridCol w:w="507"/>
                  </w:tblGrid>
                  <w:tr w:rsidR="00E80B8A" w:rsidRPr="00205437" w14:paraId="71637C5C" w14:textId="77777777" w:rsidTr="00D41F2E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8DB1D7" w:themeFill="accent5" w:themeFillTint="99"/>
                        <w:vAlign w:val="center"/>
                      </w:tcPr>
                      <w:p w14:paraId="58B72029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8DB1D7" w:themeFill="accent5" w:themeFillTint="99"/>
                        <w:vAlign w:val="center"/>
                      </w:tcPr>
                      <w:p w14:paraId="04599B97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7CB2A966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6D199B13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0A5F0CD6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7B7C14A0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623048BE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80B8A" w:rsidRPr="00205437" w14:paraId="0485F5AF" w14:textId="77777777" w:rsidTr="00D41F2E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10A6BF60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808735B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73E4DB7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382F4A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7ADA23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E0F49A8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1B897CD0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80B8A" w:rsidRPr="00205437" w14:paraId="41D72BBE" w14:textId="77777777" w:rsidTr="00D41F2E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222EDDF1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B053632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FD1F97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B1AE69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7CC1B8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22085F0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54BF16B6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80B8A" w:rsidRPr="00205437" w14:paraId="37F3C137" w14:textId="77777777" w:rsidTr="00D41F2E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76B5F9E0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E400F1F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90DEC5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BF027B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CF1D7F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AB71CC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54395EB9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80B8A" w:rsidRPr="00205437" w14:paraId="71CEF44D" w14:textId="77777777" w:rsidTr="00D41F2E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1D4824F0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3BDC960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E35EEF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BDE8C9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B9871C9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521525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12020037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80B8A" w:rsidRPr="00205437" w14:paraId="57627353" w14:textId="77777777" w:rsidTr="00D41F2E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2B7F2243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7523A95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9E4297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A6D7A3E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4F758C4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15328A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2840C215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80B8A" w:rsidRPr="00205437" w14:paraId="36D31061" w14:textId="77777777" w:rsidTr="00D41F2E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76EF0CDE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BCD990F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!A12 Is Not In Table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75AA65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216A548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CF84A9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212881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581B9FEC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3BB208CE" w14:textId="77777777" w:rsidR="00E80B8A" w:rsidRPr="00205437" w:rsidRDefault="00E80B8A" w:rsidP="00E80B8A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  <w:tcMar>
                    <w:top w:w="113" w:type="dxa"/>
                    <w:left w:w="170" w:type="dxa"/>
                    <w:bottom w:w="113" w:type="dxa"/>
                    <w:right w:w="170" w:type="dxa"/>
                  </w:tcMar>
                </w:tcPr>
                <w:p w14:paraId="5A282570" w14:textId="77777777" w:rsidR="00E80B8A" w:rsidRPr="00205437" w:rsidRDefault="00E80B8A" w:rsidP="00E80B8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МАРТ</w:t>
                  </w:r>
                  <w:r w:rsidRPr="00205437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 xml:space="preserve"> </w:t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instrText xml:space="preserve"> DOCVARIABLE  MonthStart1 \@  yyyy   \* MERGEFORMAT </w:instrText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t>2022</w:t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509"/>
                    <w:gridCol w:w="515"/>
                    <w:gridCol w:w="517"/>
                    <w:gridCol w:w="517"/>
                    <w:gridCol w:w="517"/>
                    <w:gridCol w:w="517"/>
                    <w:gridCol w:w="507"/>
                  </w:tblGrid>
                  <w:tr w:rsidR="00E80B8A" w:rsidRPr="00205437" w14:paraId="685464CC" w14:textId="77777777" w:rsidTr="00D41F2E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8DB1D7" w:themeFill="accent5" w:themeFillTint="99"/>
                        <w:vAlign w:val="center"/>
                      </w:tcPr>
                      <w:p w14:paraId="51312F79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8DB1D7" w:themeFill="accent5" w:themeFillTint="99"/>
                        <w:vAlign w:val="center"/>
                      </w:tcPr>
                      <w:p w14:paraId="66F72379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3218D617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7DD9F0DE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2CFA5D8D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1BE3A917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07DA9A0C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80B8A" w:rsidRPr="00205437" w14:paraId="2B0A553B" w14:textId="77777777" w:rsidTr="00D41F2E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8ABC6EC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0FAF2EC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46217F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7FF633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150679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A64B36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12A04F2E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80B8A" w:rsidRPr="00205437" w14:paraId="70896520" w14:textId="77777777" w:rsidTr="00D41F2E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467470C8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C1772E8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AA02EB6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2CBC7B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4795A5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44C869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27C94C85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80B8A" w:rsidRPr="00205437" w14:paraId="05F53D63" w14:textId="77777777" w:rsidTr="00D41F2E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1F98285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C1118EF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F662E3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3C850A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DC8C419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17C965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7D96317B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80B8A" w:rsidRPr="00205437" w14:paraId="190F56CF" w14:textId="77777777" w:rsidTr="00D41F2E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2C40C2A0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B774ECA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166CFB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65FAB9A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472BA7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629768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295766CC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80B8A" w:rsidRPr="00205437" w14:paraId="6FF57F10" w14:textId="77777777" w:rsidTr="00D41F2E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7C820D9A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450B4F3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3A8640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3D1307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0FBBD9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A65889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0F9F5E68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80B8A" w:rsidRPr="00205437" w14:paraId="28DD946E" w14:textId="77777777" w:rsidTr="00D41F2E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38188D5D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0F3E8B4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32F28B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8F9E54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B9E291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35BDA6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1FB97581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18E383FC" w14:textId="77777777" w:rsidR="00E80B8A" w:rsidRPr="00205437" w:rsidRDefault="00E80B8A" w:rsidP="00E80B8A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30"/>
                      <w:szCs w:val="30"/>
                      <w:lang w:bidi="ru-RU"/>
                    </w:rPr>
                  </w:pPr>
                </w:p>
              </w:tc>
            </w:tr>
            <w:tr w:rsidR="00E80B8A" w:rsidRPr="00205437" w14:paraId="5ABCB9D1" w14:textId="6B4B1A3C" w:rsidTr="004D175C">
              <w:trPr>
                <w:trHeight w:val="2800"/>
              </w:trPr>
              <w:tc>
                <w:tcPr>
                  <w:tcW w:w="1250" w:type="pct"/>
                  <w:tcMar>
                    <w:top w:w="113" w:type="dxa"/>
                    <w:left w:w="170" w:type="dxa"/>
                    <w:bottom w:w="113" w:type="dxa"/>
                    <w:right w:w="170" w:type="dxa"/>
                  </w:tcMar>
                </w:tcPr>
                <w:p w14:paraId="108EBF50" w14:textId="77777777" w:rsidR="00E80B8A" w:rsidRPr="00205437" w:rsidRDefault="00E80B8A" w:rsidP="00E80B8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АПРЕЛЬ</w:t>
                  </w:r>
                  <w:r w:rsidRPr="00205437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 xml:space="preserve"> </w:t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instrText xml:space="preserve"> DOCVARIABLE  MonthStart1 \@  yyyy   \* MERGEFORMAT </w:instrText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t>2022</w:t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508"/>
                    <w:gridCol w:w="515"/>
                    <w:gridCol w:w="517"/>
                    <w:gridCol w:w="517"/>
                    <w:gridCol w:w="517"/>
                    <w:gridCol w:w="517"/>
                    <w:gridCol w:w="507"/>
                  </w:tblGrid>
                  <w:tr w:rsidR="00E80B8A" w:rsidRPr="00205437" w14:paraId="098EE2A9" w14:textId="77777777" w:rsidTr="00D41F2E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8DB1D7" w:themeFill="accent5" w:themeFillTint="99"/>
                        <w:vAlign w:val="center"/>
                      </w:tcPr>
                      <w:p w14:paraId="4F4E261F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8DB1D7" w:themeFill="accent5" w:themeFillTint="99"/>
                        <w:vAlign w:val="center"/>
                      </w:tcPr>
                      <w:p w14:paraId="041946BC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58BB5B1C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26A31F95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5AFF6BDF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13DA3490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351F3707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80B8A" w:rsidRPr="00205437" w14:paraId="564E759F" w14:textId="77777777" w:rsidTr="00D41F2E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499A1C13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833E4F6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E385F6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970AFA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8D0625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316D72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19406424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80B8A" w:rsidRPr="00205437" w14:paraId="4281E128" w14:textId="77777777" w:rsidTr="00D41F2E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1B03259D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2C6AB22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A032E8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CDDC46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A885C25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43D4E1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214A829F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80B8A" w:rsidRPr="00205437" w14:paraId="587C29A9" w14:textId="77777777" w:rsidTr="00D41F2E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BA79BBE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80E8431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F2202C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C8FFB1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05FCA0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B93900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24CC9BA7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80B8A" w:rsidRPr="00205437" w14:paraId="321E511A" w14:textId="77777777" w:rsidTr="00D41F2E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2E5729FD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0F29079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9D4953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112C70D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6B05A8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C4BFE4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23028112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80B8A" w:rsidRPr="00205437" w14:paraId="283B0BEF" w14:textId="77777777" w:rsidTr="00D41F2E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501A29D0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6C2E276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7690CC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9DCA55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68121F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8BF0AD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129CE648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80B8A" w:rsidRPr="00205437" w14:paraId="60299F67" w14:textId="77777777" w:rsidTr="00D41F2E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7C459701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4BEF0A3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2246A6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FD394D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8C2780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D41BE3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553EAAC1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31377DC9" w14:textId="77777777" w:rsidR="00E80B8A" w:rsidRPr="00205437" w:rsidRDefault="00E80B8A" w:rsidP="00E80B8A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  <w:tcMar>
                    <w:top w:w="113" w:type="dxa"/>
                    <w:left w:w="170" w:type="dxa"/>
                    <w:bottom w:w="113" w:type="dxa"/>
                    <w:right w:w="170" w:type="dxa"/>
                  </w:tcMar>
                </w:tcPr>
                <w:p w14:paraId="57940D23" w14:textId="77777777" w:rsidR="00E80B8A" w:rsidRPr="00205437" w:rsidRDefault="00E80B8A" w:rsidP="00E80B8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МАЙ</w:t>
                  </w:r>
                  <w:r w:rsidRPr="00205437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 xml:space="preserve"> </w:t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instrText xml:space="preserve"> DOCVARIABLE  MonthStart1 \@  yyyy   \* MERGEFORMAT </w:instrText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t>2022</w:t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508"/>
                    <w:gridCol w:w="515"/>
                    <w:gridCol w:w="517"/>
                    <w:gridCol w:w="517"/>
                    <w:gridCol w:w="517"/>
                    <w:gridCol w:w="517"/>
                    <w:gridCol w:w="507"/>
                  </w:tblGrid>
                  <w:tr w:rsidR="00E80B8A" w:rsidRPr="00205437" w14:paraId="3483A2AA" w14:textId="77777777" w:rsidTr="00D41F2E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8DB1D7" w:themeFill="accent5" w:themeFillTint="99"/>
                        <w:vAlign w:val="center"/>
                      </w:tcPr>
                      <w:p w14:paraId="65C8D500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8DB1D7" w:themeFill="accent5" w:themeFillTint="99"/>
                        <w:vAlign w:val="center"/>
                      </w:tcPr>
                      <w:p w14:paraId="64A0404F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72CFF255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2E90ACB4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7F3E38BF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111402E8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47C03A26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80B8A" w:rsidRPr="00205437" w14:paraId="32221D05" w14:textId="77777777" w:rsidTr="00D41F2E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9042BF3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016DB19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E03569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6DC334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E6755D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4313199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2E4898FE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80B8A" w:rsidRPr="00205437" w14:paraId="28B2A669" w14:textId="77777777" w:rsidTr="00D41F2E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61C00D00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FBF9E15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204062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529E49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8F1037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6DE292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4299FE04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80B8A" w:rsidRPr="00205437" w14:paraId="5769768B" w14:textId="77777777" w:rsidTr="00D41F2E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8A6E482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5992B50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1F7EF8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56C0F2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34B705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5DE9A6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1CD94CF1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80B8A" w:rsidRPr="00205437" w14:paraId="1509004F" w14:textId="77777777" w:rsidTr="00D41F2E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3F586CB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D40DA7B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0A9E7D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6EFA59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87197A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E91B97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70D42128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80B8A" w:rsidRPr="00205437" w14:paraId="41DCE15E" w14:textId="77777777" w:rsidTr="00D41F2E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155D8515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FC73AD0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2822A4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C5C8B0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B10359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DA2719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361AEC02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80B8A" w:rsidRPr="00205437" w14:paraId="06BA3CDB" w14:textId="77777777" w:rsidTr="00D41F2E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1BEA86B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A4FDF79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3CED31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64282D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6602BD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283F5F0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3B7EB388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71E1777A" w14:textId="77777777" w:rsidR="00E80B8A" w:rsidRPr="00205437" w:rsidRDefault="00E80B8A" w:rsidP="00E80B8A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  <w:tcMar>
                    <w:top w:w="113" w:type="dxa"/>
                    <w:left w:w="170" w:type="dxa"/>
                    <w:bottom w:w="113" w:type="dxa"/>
                    <w:right w:w="170" w:type="dxa"/>
                  </w:tcMar>
                </w:tcPr>
                <w:p w14:paraId="31BD45DF" w14:textId="77777777" w:rsidR="00E80B8A" w:rsidRPr="00205437" w:rsidRDefault="00E80B8A" w:rsidP="00E80B8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ИЮНЬ</w:t>
                  </w:r>
                  <w:r w:rsidRPr="00205437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 xml:space="preserve"> </w:t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instrText xml:space="preserve"> DOCVARIABLE  MonthStart1 \@  yyyy   \* MERGEFORMAT </w:instrText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t>2022</w:t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509"/>
                    <w:gridCol w:w="515"/>
                    <w:gridCol w:w="517"/>
                    <w:gridCol w:w="517"/>
                    <w:gridCol w:w="517"/>
                    <w:gridCol w:w="517"/>
                    <w:gridCol w:w="507"/>
                  </w:tblGrid>
                  <w:tr w:rsidR="00E80B8A" w:rsidRPr="00205437" w14:paraId="26C2118A" w14:textId="77777777" w:rsidTr="00D41F2E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8DB1D7" w:themeFill="accent5" w:themeFillTint="99"/>
                        <w:vAlign w:val="center"/>
                      </w:tcPr>
                      <w:p w14:paraId="452E4B36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8DB1D7" w:themeFill="accent5" w:themeFillTint="99"/>
                        <w:vAlign w:val="center"/>
                      </w:tcPr>
                      <w:p w14:paraId="1C08303C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012F2A91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0980BC12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2ABBA548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7BC0769C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219330C1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80B8A" w:rsidRPr="00205437" w14:paraId="76747E34" w14:textId="77777777" w:rsidTr="00D41F2E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E27A229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1850697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5AA6E5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C18970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C27D67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51D208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67F328E3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80B8A" w:rsidRPr="00205437" w14:paraId="45EC5F0A" w14:textId="77777777" w:rsidTr="00D41F2E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6E1A86C0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AB06951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C4FBC1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FADEDA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440C78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9EFEB6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799E388C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80B8A" w:rsidRPr="00205437" w14:paraId="143E507F" w14:textId="77777777" w:rsidTr="00D41F2E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806EDDC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CDFC1A0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13F384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71C102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062A18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898F51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194C03E6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80B8A" w:rsidRPr="00205437" w14:paraId="7BBA4A6F" w14:textId="77777777" w:rsidTr="00D41F2E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5A2C59F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084220E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1B3CE4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FBCD72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05675A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5AD8D7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1C3D6E39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80B8A" w:rsidRPr="00205437" w14:paraId="6E5F983D" w14:textId="77777777" w:rsidTr="00D41F2E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4C67A56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D501261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DDE49C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98188D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F2B7EF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871613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7266D754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80B8A" w:rsidRPr="00205437" w14:paraId="11E8031D" w14:textId="77777777" w:rsidTr="00D41F2E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4605D8F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FF22B76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7A3903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EA1E8D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A2E7BB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A0C8F9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564AE2B4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43A637F0" w14:textId="77777777" w:rsidR="00E80B8A" w:rsidRPr="00205437" w:rsidRDefault="00E80B8A" w:rsidP="00E80B8A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  <w:tcMar>
                    <w:top w:w="113" w:type="dxa"/>
                    <w:left w:w="170" w:type="dxa"/>
                    <w:bottom w:w="113" w:type="dxa"/>
                    <w:right w:w="170" w:type="dxa"/>
                  </w:tcMar>
                </w:tcPr>
                <w:p w14:paraId="0CCC1C59" w14:textId="77777777" w:rsidR="00E80B8A" w:rsidRPr="00205437" w:rsidRDefault="00E80B8A" w:rsidP="00E80B8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ИЮЛЬ</w:t>
                  </w:r>
                  <w:r w:rsidRPr="00205437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 xml:space="preserve"> </w:t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instrText xml:space="preserve"> DOCVARIABLE  MonthStart1 \@  yyyy   \* MERGEFORMAT </w:instrText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t>2022</w:t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509"/>
                    <w:gridCol w:w="515"/>
                    <w:gridCol w:w="517"/>
                    <w:gridCol w:w="517"/>
                    <w:gridCol w:w="517"/>
                    <w:gridCol w:w="517"/>
                    <w:gridCol w:w="507"/>
                  </w:tblGrid>
                  <w:tr w:rsidR="00E80B8A" w:rsidRPr="00205437" w14:paraId="52A394E0" w14:textId="77777777" w:rsidTr="00D41F2E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8DB1D7" w:themeFill="accent5" w:themeFillTint="99"/>
                        <w:vAlign w:val="center"/>
                      </w:tcPr>
                      <w:p w14:paraId="0D682746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8DB1D7" w:themeFill="accent5" w:themeFillTint="99"/>
                        <w:vAlign w:val="center"/>
                      </w:tcPr>
                      <w:p w14:paraId="6FB770F5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6B75609C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11083962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038E300F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00D65F8F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3B1C9597" w14:textId="77777777" w:rsidR="00E80B8A" w:rsidRPr="00205437" w:rsidRDefault="00E80B8A" w:rsidP="00E80B8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80B8A" w:rsidRPr="00205437" w14:paraId="61CA37BD" w14:textId="77777777" w:rsidTr="00D41F2E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68934491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4BA5DCB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CAD1CE6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83A699E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3F27F81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9125F0A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</w:tcPr>
                      <w:p w14:paraId="60D4E10A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80B8A" w:rsidRPr="00205437" w14:paraId="29488CC2" w14:textId="77777777" w:rsidTr="00D41F2E">
                    <w:trPr>
                      <w:trHeight w:val="336"/>
                    </w:trPr>
                    <w:tc>
                      <w:tcPr>
                        <w:tcW w:w="707" w:type="pct"/>
                      </w:tcPr>
                      <w:p w14:paraId="25C93836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337E2E55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AC44DFF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7F0DE52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E8DA97B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BABCEA3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</w:tcPr>
                      <w:p w14:paraId="09234631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80B8A" w:rsidRPr="00205437" w14:paraId="0BFB5584" w14:textId="77777777" w:rsidTr="00D41F2E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5F4CC8D7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1FC1BC32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65D86B4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D059E9A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BA25369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D66B857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</w:tcPr>
                      <w:p w14:paraId="58BAA93C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80B8A" w:rsidRPr="00205437" w14:paraId="5C5D53C2" w14:textId="77777777" w:rsidTr="00D41F2E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440C5FF3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9C9D38E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EC5C61A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44DB347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3E390D8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C389771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</w:tcPr>
                      <w:p w14:paraId="2216B653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80B8A" w:rsidRPr="00205437" w14:paraId="0BDB1DC2" w14:textId="77777777" w:rsidTr="00D41F2E">
                    <w:trPr>
                      <w:trHeight w:val="336"/>
                    </w:trPr>
                    <w:tc>
                      <w:tcPr>
                        <w:tcW w:w="707" w:type="pct"/>
                      </w:tcPr>
                      <w:p w14:paraId="03632FDE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0F300AD4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11C1CD0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E8A416F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8FD326A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483E659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</w:tcPr>
                      <w:p w14:paraId="4328B601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80B8A" w:rsidRPr="00205437" w14:paraId="05127FAF" w14:textId="77777777" w:rsidTr="00D41F2E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70114356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61512C5B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21F917A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101CB6D0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389DF39A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1E97219B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</w:tcPr>
                      <w:p w14:paraId="26F0F5CD" w14:textId="77777777" w:rsidR="00E80B8A" w:rsidRPr="00205437" w:rsidRDefault="00E80B8A" w:rsidP="00E80B8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3B3A58C6" w14:textId="77777777" w:rsidR="00E80B8A" w:rsidRPr="00205437" w:rsidRDefault="00E80B8A" w:rsidP="00E80B8A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30"/>
                      <w:szCs w:val="30"/>
                      <w:lang w:bidi="ru-RU"/>
                    </w:rPr>
                  </w:pPr>
                </w:p>
              </w:tc>
            </w:tr>
          </w:tbl>
          <w:p w14:paraId="1A5B6E03" w14:textId="2CC03F92" w:rsidR="00E50BDE" w:rsidRPr="00205437" w:rsidRDefault="00E50BDE" w:rsidP="00212357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30"/>
                <w:szCs w:val="30"/>
              </w:rPr>
            </w:pPr>
          </w:p>
        </w:tc>
      </w:tr>
    </w:tbl>
    <w:p w14:paraId="2B3E424A" w14:textId="1DF0A038" w:rsidR="00F93E3B" w:rsidRPr="00205437" w:rsidRDefault="00F93E3B" w:rsidP="00212357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F93E3B" w:rsidRPr="00205437" w:rsidSect="004D175C">
      <w:pgSz w:w="16838" w:h="11906" w:orient="landscape" w:code="9"/>
      <w:pgMar w:top="510" w:right="510" w:bottom="510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93C606" w14:textId="77777777" w:rsidR="002F07E8" w:rsidRDefault="002F07E8">
      <w:pPr>
        <w:spacing w:after="0"/>
      </w:pPr>
      <w:r>
        <w:separator/>
      </w:r>
    </w:p>
  </w:endnote>
  <w:endnote w:type="continuationSeparator" w:id="0">
    <w:p w14:paraId="3748E679" w14:textId="77777777" w:rsidR="002F07E8" w:rsidRDefault="002F07E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B5B57F" w14:textId="77777777" w:rsidR="002F07E8" w:rsidRDefault="002F07E8">
      <w:pPr>
        <w:spacing w:after="0"/>
      </w:pPr>
      <w:r>
        <w:separator/>
      </w:r>
    </w:p>
  </w:footnote>
  <w:footnote w:type="continuationSeparator" w:id="0">
    <w:p w14:paraId="4485A709" w14:textId="77777777" w:rsidR="002F07E8" w:rsidRDefault="002F07E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1"/>
    <w:docVar w:name="MonthEnd10" w:val="31.10.2021"/>
    <w:docVar w:name="MonthEnd11" w:val="30.11.2021"/>
    <w:docVar w:name="MonthEnd12" w:val="31.12.2021"/>
    <w:docVar w:name="MonthEnd2" w:val="28.02.2021"/>
    <w:docVar w:name="MonthEnd3" w:val="31.03.2021"/>
    <w:docVar w:name="MonthEnd4" w:val="30.04.2021"/>
    <w:docVar w:name="MonthEnd5" w:val="31.05.2021"/>
    <w:docVar w:name="MonthEnd6" w:val="30.06.2021"/>
    <w:docVar w:name="MonthEnd7" w:val="31.07.2021"/>
    <w:docVar w:name="MonthEnd8" w:val="31.08.2021"/>
    <w:docVar w:name="MonthEnd9" w:val="30.09.2021"/>
    <w:docVar w:name="Months" w:val="12"/>
    <w:docVar w:name="MonthStart1" w:val="01.01.2021"/>
    <w:docVar w:name="MonthStart10" w:val="01.10.2021"/>
    <w:docVar w:name="MonthStart11" w:val="01.11.2021"/>
    <w:docVar w:name="MonthStart12" w:val="01.12.2021"/>
    <w:docVar w:name="MonthStart2" w:val="01.02.2021"/>
    <w:docVar w:name="MonthStart3" w:val="01.03.2021"/>
    <w:docVar w:name="MonthStart4" w:val="01.04.2021"/>
    <w:docVar w:name="MonthStart5" w:val="01.05.2021"/>
    <w:docVar w:name="MonthStart6" w:val="01.06.2021"/>
    <w:docVar w:name="MonthStart7" w:val="01.07.2021"/>
    <w:docVar w:name="MonthStart8" w:val="01.08.2021"/>
    <w:docVar w:name="MonthStart9" w:val="01.09.2021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11F7C"/>
    <w:rsid w:val="001274F3"/>
    <w:rsid w:val="00151CCE"/>
    <w:rsid w:val="001B01F9"/>
    <w:rsid w:val="001C41F9"/>
    <w:rsid w:val="00205437"/>
    <w:rsid w:val="00211FDC"/>
    <w:rsid w:val="00212357"/>
    <w:rsid w:val="00240D4D"/>
    <w:rsid w:val="002562E7"/>
    <w:rsid w:val="00285C1D"/>
    <w:rsid w:val="002D1C4C"/>
    <w:rsid w:val="002F07E8"/>
    <w:rsid w:val="003327F5"/>
    <w:rsid w:val="00340CAF"/>
    <w:rsid w:val="003C0D41"/>
    <w:rsid w:val="003E085C"/>
    <w:rsid w:val="003E7B3A"/>
    <w:rsid w:val="00416364"/>
    <w:rsid w:val="00431B29"/>
    <w:rsid w:val="00440416"/>
    <w:rsid w:val="00462EAD"/>
    <w:rsid w:val="004A6170"/>
    <w:rsid w:val="004C659A"/>
    <w:rsid w:val="004D175C"/>
    <w:rsid w:val="004F6AAC"/>
    <w:rsid w:val="00512F2D"/>
    <w:rsid w:val="00524139"/>
    <w:rsid w:val="00570FBB"/>
    <w:rsid w:val="00583B82"/>
    <w:rsid w:val="00590AFD"/>
    <w:rsid w:val="005923AC"/>
    <w:rsid w:val="005D5149"/>
    <w:rsid w:val="005E656F"/>
    <w:rsid w:val="0063259B"/>
    <w:rsid w:val="00653B95"/>
    <w:rsid w:val="00667021"/>
    <w:rsid w:val="0067239E"/>
    <w:rsid w:val="006974E1"/>
    <w:rsid w:val="006C0896"/>
    <w:rsid w:val="006F513E"/>
    <w:rsid w:val="007C0139"/>
    <w:rsid w:val="007D45A1"/>
    <w:rsid w:val="007F564D"/>
    <w:rsid w:val="008B1201"/>
    <w:rsid w:val="008B7F5E"/>
    <w:rsid w:val="008F16F7"/>
    <w:rsid w:val="009164BA"/>
    <w:rsid w:val="009166BD"/>
    <w:rsid w:val="00977AAE"/>
    <w:rsid w:val="00996E56"/>
    <w:rsid w:val="00997268"/>
    <w:rsid w:val="009B23D2"/>
    <w:rsid w:val="00A12667"/>
    <w:rsid w:val="00A14581"/>
    <w:rsid w:val="00A168C9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C44DFB"/>
    <w:rsid w:val="00C51B73"/>
    <w:rsid w:val="00C6519B"/>
    <w:rsid w:val="00C70F21"/>
    <w:rsid w:val="00C7354B"/>
    <w:rsid w:val="00C9007D"/>
    <w:rsid w:val="00C91F9B"/>
    <w:rsid w:val="00DE32AC"/>
    <w:rsid w:val="00E1407A"/>
    <w:rsid w:val="00E318B9"/>
    <w:rsid w:val="00E50BDE"/>
    <w:rsid w:val="00E774CD"/>
    <w:rsid w:val="00E77E1D"/>
    <w:rsid w:val="00E80B8A"/>
    <w:rsid w:val="00ED75B6"/>
    <w:rsid w:val="00EF1F0E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3497</Words>
  <Characters>19936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2021-04-18T11:46:00Z</dcterms:created>
  <dcterms:modified xsi:type="dcterms:W3CDTF">2021-04-18T11:51:00Z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