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DB2A32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33BAA22" w:rsidR="00BF49DC" w:rsidRPr="00DB2A32" w:rsidRDefault="006B6899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DB2A32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DB2A32" w14:paraId="726CE1BC" w14:textId="77777777" w:rsidTr="00DB2A32">
        <w:trPr>
          <w:trHeight w:val="340"/>
          <w:jc w:val="center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1557B251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59FB6C7E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0D80BC3F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16AD70A9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377083A1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3F64501B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33E97A0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BF49DC" w:rsidRPr="00DB2A32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19490725" w:rsidR="00272083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DB2A32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03E6D3B0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54648D35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290A69E4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7D15E79F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15C8170F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1C2C099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15D18525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34FE564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7DFD1E65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4D591652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168107FE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2F92448E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19B9852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2FB91399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0BB5DCAC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49628880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0E356E50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48F592B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7CDF6496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50128C64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1CCE2B8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58C3F33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56C10199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1FFB9FC6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459F00AD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487208D9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40848077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384FAFE1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11F8A3D2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48331536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268DC63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65456D0E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5F2310EA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6EB679B2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19F51C95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300CD2D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DB2A32" w14:paraId="006BD6C0" w14:textId="77777777" w:rsidTr="00285267">
        <w:tc>
          <w:tcPr>
            <w:tcW w:w="2500" w:type="pct"/>
            <w:vAlign w:val="center"/>
          </w:tcPr>
          <w:bookmarkEnd w:id="0"/>
          <w:p w14:paraId="19962AF0" w14:textId="4E31CD3C" w:rsidR="006B6899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2BFE1C05" w:rsidR="006B6899" w:rsidRPr="00DB2A32" w:rsidRDefault="006B6899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DB2A32" w:rsidRDefault="006B6899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2A9965BE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77A7BB3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796F330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0CA9E8E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10C72E9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56047B9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7287374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92BF29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DB2A32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7D57D227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569AB165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06C9F4A8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1D87CD8D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4B3185FE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7148FBD0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0AAEF9BF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7145F577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69CE714B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54C36EE0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47026693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43FED334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75AFA186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0BEDDF4F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71FDDEBE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3089837E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05B83547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71300162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1BE78BF0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45024A5A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718B9573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4C9DA824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09ECA186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6E89D5C3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35B9054B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05D7A0B2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7A9379A6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7B365A13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7FDA690E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4D07CD74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65F7C5CA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0D77935A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1CB47F51" w:rsidR="0088344A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73A291DD" w:rsidR="00C2370E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6CC29179" w:rsidR="00530CA5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DB2A32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DB2A32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DB2A32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DB2A32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117BA770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560D596D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44C5013E" w14:textId="59167C4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4CD7167" w14:textId="0F83245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8845A00" w14:textId="166F1E2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87DAD2F" w14:textId="18729A0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869AF3A" w14:textId="1115BF9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2411819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13C67C1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1FED3D5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533207FD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167B177A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406F66FE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02FD43B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5739F4EA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52458BB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08E45E6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6E010F31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4E183AB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04FA9ED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723C26E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12F3F9F3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0DA4686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0154505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5D031F05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6AE4F202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69BC259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4008F62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3AB67EE3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46A1532A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424C459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0B011929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58D0AD1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51D78C7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5E3D86E3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56F89F5B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5CDC090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43F2C71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01F2FF4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7B10BC25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74A9C3D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4C23DA8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6B7013C3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219EE0E1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5FFED59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DB2A32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0F0AF4EB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037ACC6A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4B2EB927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1E2EE8E7" w14:textId="0D10DB8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A9ADB4" w14:textId="56F3446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798650" w14:textId="529878A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122A68C" w14:textId="06B6645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C0986" w14:textId="3DC804D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7BFA7B1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669609E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7F0FFCE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DB2A32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547D9DF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3A3B13D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487E7473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5FBB5F4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6E8515D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3001DFBE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0FD0ECF3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075D4735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1F6ED8B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0BA15C2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1BD01C3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5428BC5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27C21E1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293DF7B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630E342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69D9BD4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38AC648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34A63E8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38C464B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37C7B1B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4315AC1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3FDC8AA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039D21D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37A9100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10E5F0B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7EDCB7F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583B34F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4712B95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44DB19E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314D00C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14FF50F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3F70FBD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69382CF4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3EEE8C80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DB2A32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407722C6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DB2A32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61276A2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DB2A32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3B156FBF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4232816E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1DEEF8C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4E27D28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771ED8A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7078000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4DAAA20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5F4A46B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8EBEFD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3C73649D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7801D5C3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4D3B6C4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2877FBA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27833D5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3252A88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1754226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728CF5F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28436D5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278F29B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65AF24B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02CE79D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030438D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78AB484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467AC8D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0A4BF99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29D9C86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2AA783B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40DB3EA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1E8003C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6F32CC1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3A36BCF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7272AA4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2F17034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37918A0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183D1EF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5825908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6C75C36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2DF258D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581372D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76AEE4E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3B5DBE2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3F69F74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5ACF27F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1A219AE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1276689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5AFD8BFF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DB2A32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4A32D092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546A3C18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DC3C153" w14:textId="34DC7E2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9DC3F0D" w14:textId="1554738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16BD4E1" w14:textId="15F3A57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D278A7" w14:textId="44A158B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56B925B" w14:textId="4267C47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69626CC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601C802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631E7295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4C0EA8E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780A19C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530E1AE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3DAAA21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1450E6B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7644507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5F0C8A6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120A240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1CF71AD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232D996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105B27B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0DDCEBA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7716831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62A757D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25B76DA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79C74F8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04F4BC7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4626196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0F368A0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2B2E673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0606F8C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1BDDDE3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7FE3EA3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5681643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18DAAE7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6425778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766CD4D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5C439AF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74B28AB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1E14B8F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3403E76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23FEC3C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044858D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4EEE2A9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195FB593" w:rsidR="00311CB1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DB2A32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13FA2805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CA803F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49186B" w14:textId="77777777" w:rsidTr="0026260D">
              <w:tc>
                <w:tcPr>
                  <w:tcW w:w="5000" w:type="pct"/>
                </w:tcPr>
                <w:p w14:paraId="07A6C7B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1631F920" w14:textId="77777777" w:rsidTr="0026260D">
              <w:tc>
                <w:tcPr>
                  <w:tcW w:w="5000" w:type="pct"/>
                </w:tcPr>
                <w:p w14:paraId="233A7F4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17C6F2" w14:textId="77777777" w:rsidTr="0026260D">
              <w:tc>
                <w:tcPr>
                  <w:tcW w:w="5000" w:type="pct"/>
                </w:tcPr>
                <w:p w14:paraId="162EFFC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FBB2FBD" w14:textId="77777777" w:rsidTr="0026260D">
              <w:tc>
                <w:tcPr>
                  <w:tcW w:w="5000" w:type="pct"/>
                </w:tcPr>
                <w:p w14:paraId="3F37EE3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DB2A32" w14:paraId="64A5738D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EEFBE0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52836B0" w14:textId="77777777" w:rsidTr="0026260D">
              <w:tc>
                <w:tcPr>
                  <w:tcW w:w="5000" w:type="pct"/>
                </w:tcPr>
                <w:p w14:paraId="4E595BE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2EBCC79" w14:textId="77777777" w:rsidTr="0026260D">
              <w:tc>
                <w:tcPr>
                  <w:tcW w:w="5000" w:type="pct"/>
                </w:tcPr>
                <w:p w14:paraId="02C6E27F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4148CE7C" w14:textId="77777777" w:rsidTr="0026260D">
              <w:tc>
                <w:tcPr>
                  <w:tcW w:w="5000" w:type="pct"/>
                </w:tcPr>
                <w:p w14:paraId="4B10097D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5BA384A" w14:textId="77777777" w:rsidTr="0026260D">
              <w:tc>
                <w:tcPr>
                  <w:tcW w:w="5000" w:type="pct"/>
                </w:tcPr>
                <w:p w14:paraId="21264F3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4E6DE2EB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2A07B664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02C1F79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7789C4F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2DBC58E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4CCD6BC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2194CA9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DE1374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CFC852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6E29CAC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2D68906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364D2B8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3865DAB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2C71B4D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201841E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7D7F2A5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1A03778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33908C8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2D23C8B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02CB206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34F5399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7075682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6E7C035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0252185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73BF63C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77B044F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2959C72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6F082EC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4DA3C10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59027C4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334F263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3971F4A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401DA1B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3273B8F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5F50209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12D373D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621E473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4570BA4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205972E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5D85EAD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5DB6361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529E445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45F21B2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3BB9A5F1" w:rsidR="00311CB1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DB2A32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6D9582A5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2BD4A184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DB2A32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13C48354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58B73B9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3A47607" w14:textId="5C64539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750A356" w14:textId="53DCE6E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970E4E" w14:textId="32957EF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D0CAE09" w14:textId="4FC5F54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7D7818" w14:textId="0441AAB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3B1E13A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6B4975D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07FB796D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DB2A32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3FA0E8E3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21EA9197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2C90B9B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071CBDC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4586483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4CAE83B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3B89E81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7751D88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1E50C09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08C9232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5C128FC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76EAA17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458A52D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2B89959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12E6A26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2ACFA5D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27D18D1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04EEB79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6B93C1E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001BFCD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670B0FE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776D38F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0534A8F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3E20F17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4C521CC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42E74C5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5D86086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16095A7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2AF087D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107C26C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671B6A3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5E1E4DE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7158A03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77BA7A6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7144A16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2EFB262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08009BBF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73D4F18E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8B71591" w14:textId="39277D5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2C34C84" w14:textId="31D2FCE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B52EC" w14:textId="10ABE93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F8901F3" w14:textId="5BB1949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61C956E" w14:textId="3BFB30D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E69BF5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978D00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3199864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18C3839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2B28317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7DD3162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340D26A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6A5FAF6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1D57B28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7D31FC6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689C022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5E25539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1A30523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26FAEBD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39F0BDA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671189A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5D01358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7214192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49C4E3E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3D05AD6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7686665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581E2FA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1F9FBE6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02DE2CB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0E6FB0F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5474069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34FCA6A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782A842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4A8A3D2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427CE72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47C6494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70C7D29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1097168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4160C9A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7D12595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78AC41C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422E755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59C56E3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06E516E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B2E413C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0545475" w14:textId="77777777" w:rsidTr="0026260D">
              <w:tc>
                <w:tcPr>
                  <w:tcW w:w="5000" w:type="pct"/>
                </w:tcPr>
                <w:p w14:paraId="18898F8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1A595394" w14:textId="77777777" w:rsidTr="0026260D">
              <w:tc>
                <w:tcPr>
                  <w:tcW w:w="5000" w:type="pct"/>
                </w:tcPr>
                <w:p w14:paraId="6E38F69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37795731" w14:textId="77777777" w:rsidTr="0026260D">
              <w:tc>
                <w:tcPr>
                  <w:tcW w:w="5000" w:type="pct"/>
                </w:tcPr>
                <w:p w14:paraId="6FE82250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B029B1D" w14:textId="77777777" w:rsidTr="0026260D">
              <w:tc>
                <w:tcPr>
                  <w:tcW w:w="5000" w:type="pct"/>
                </w:tcPr>
                <w:p w14:paraId="4512BDA7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326F7CAF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744C85F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CC8B071" w14:textId="0B3A7E8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25A901" w14:textId="4F1E111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1D16FEA" w14:textId="5101DCF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ABF5B13" w14:textId="16AF9D3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158D24" w14:textId="210A143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A2806F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4CE2C7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4EBE0A8A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DB2A32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01549C9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79EA608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61AC0B0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5A5A1C1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1369546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19B63CA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0111546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728D88C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2FCFC13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5B205DF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3887508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71B0B5C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31210D7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3CE154C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18AC316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251F911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1CF041D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3DA0262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4ACBCA7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74113E6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6860371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62FA9D7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7794CD9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0325EA3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12279BD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483D3F0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06EA3D2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DB2A32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6D78796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3AD6841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4951267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455105F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1B7CBB5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546456E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5E1979F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7E0FFA3A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2089E16B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4FB76E5D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4616860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24BECF2" w14:textId="1FB0A44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15CDEE10" w14:textId="20604E0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328FBE" w14:textId="34F29F1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6C11AC7" w14:textId="5B13BD8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92D2B52" w14:textId="7EADC2A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51A282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1BF10A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4777F6D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29B0121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62769C2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2258C0C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5530656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1A4DC56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28276A8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72EF1A6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64F7E04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5950DDF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10C7478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2088FB4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3C5D1B8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450C638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0629DC0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4D45D53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45A328B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653DE7F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035ABB8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2537568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0256829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590D68A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16E6524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75786B6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2EFAC2B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3A0C03F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2825743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248337A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655336B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734B3CF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33BA22D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1573BBF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6BF4CAD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07A117A6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6CD1A65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79194647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2DDDFAA9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0D387593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C5E92E7" w14:textId="77777777" w:rsidTr="0026260D">
              <w:tc>
                <w:tcPr>
                  <w:tcW w:w="5000" w:type="pct"/>
                </w:tcPr>
                <w:p w14:paraId="4A03519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1EB09DE" w14:textId="77777777" w:rsidTr="0026260D">
              <w:tc>
                <w:tcPr>
                  <w:tcW w:w="5000" w:type="pct"/>
                </w:tcPr>
                <w:p w14:paraId="5336A1D3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085FD538" w14:textId="77777777" w:rsidTr="0026260D">
              <w:tc>
                <w:tcPr>
                  <w:tcW w:w="5000" w:type="pct"/>
                </w:tcPr>
                <w:p w14:paraId="60E6914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01E14B6" w14:textId="77777777" w:rsidTr="0026260D">
              <w:tc>
                <w:tcPr>
                  <w:tcW w:w="5000" w:type="pct"/>
                </w:tcPr>
                <w:p w14:paraId="5F836DF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04A23CB5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1C608AFC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1AA947D" w14:textId="0DB1BD2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0F3955" w14:textId="4EAEB29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173504" w14:textId="74FB202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459C1B2" w14:textId="74F3D03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2689FC3" w14:textId="0CF7CB4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C42E92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F6B670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7D79740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04ACDA2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7AC195A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79397CB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680EE04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228BF13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758C670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74399A3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1AAAEA9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51A4093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6460C4F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6961109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3D86A18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079B420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33A7EBF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4FB802A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21AA014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1A9F422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5452599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0C1FF33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7710A5C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1720D16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1BC5A63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3D4C99F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5DC1CB9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6D03BF8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2C1063C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684F8AF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571523C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749721C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67306DB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57D4F33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1820175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4193F30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33B91E1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37E4EAF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769896F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DB2A32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DB2A32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0044A" w14:textId="77777777" w:rsidR="00EB07AE" w:rsidRDefault="00EB07AE">
      <w:pPr>
        <w:spacing w:after="0"/>
      </w:pPr>
      <w:r>
        <w:separator/>
      </w:r>
    </w:p>
  </w:endnote>
  <w:endnote w:type="continuationSeparator" w:id="0">
    <w:p w14:paraId="500CA5EB" w14:textId="77777777" w:rsidR="00EB07AE" w:rsidRDefault="00EB07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54D7F" w14:textId="77777777" w:rsidR="00EB07AE" w:rsidRDefault="00EB07AE">
      <w:pPr>
        <w:spacing w:after="0"/>
      </w:pPr>
      <w:r>
        <w:separator/>
      </w:r>
    </w:p>
  </w:footnote>
  <w:footnote w:type="continuationSeparator" w:id="0">
    <w:p w14:paraId="7EFF84E4" w14:textId="77777777" w:rsidR="00EB07AE" w:rsidRDefault="00EB07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D5E95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B2A32"/>
    <w:rsid w:val="00DE32AC"/>
    <w:rsid w:val="00E1407A"/>
    <w:rsid w:val="00E33F1A"/>
    <w:rsid w:val="00E50BDE"/>
    <w:rsid w:val="00E774CD"/>
    <w:rsid w:val="00E77E1D"/>
    <w:rsid w:val="00E97684"/>
    <w:rsid w:val="00EB07AE"/>
    <w:rsid w:val="00ED5F48"/>
    <w:rsid w:val="00ED75B6"/>
    <w:rsid w:val="00EF4C3D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4465</Words>
  <Characters>25455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2021-05-27T10:56:00Z</dcterms:created>
  <dcterms:modified xsi:type="dcterms:W3CDTF">2021-05-27T10:56:00Z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