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CD685A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CD685A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CD685A" w:rsidRDefault="00927861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43CC4BD" w:rsidR="00BF49DC" w:rsidRPr="00CD685A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C2D37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CD685A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CD685A" w:rsidRPr="00CD685A" w14:paraId="726CE1BC" w14:textId="77777777" w:rsidTr="00CD685A">
        <w:trPr>
          <w:trHeight w:val="340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5F2DDF8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4E70A603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058F3424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05602B02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2B19B389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7FC1A79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195DD672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CD685A" w:rsidRPr="00CD685A" w14:paraId="6EAC1785" w14:textId="77777777" w:rsidTr="00CD685A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17685D6C" w:rsidR="00272083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D685A" w:rsidRPr="00CD685A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CD685A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CD685A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CD685A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CD685A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CD685A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CD685A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1D3D28A5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385B0B59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1D6EA954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7F09906A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B47F4A" w14:textId="5D4A3E75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0B61193" w14:textId="52AFB3B6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D685A" w:rsidRPr="00CD685A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3C2DA741" w14:textId="77777777" w:rsidTr="00CD685A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1F9E5DFA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D685A" w:rsidRPr="00CD685A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12423D1E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3E63DCF4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28D0FED1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61ED611B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EE71EF1" w14:textId="79279F3A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F731DAA" w14:textId="2AB4FF13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D685A" w:rsidRPr="00CD685A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A8DAA74" w14:textId="77777777" w:rsidTr="00CD685A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2DF5D5D8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D685A" w:rsidRPr="00CD685A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2B35F5C2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3F9759BD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252CF3EF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61269F69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E2938C9" w14:textId="22F1D8F9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F53C2C0" w14:textId="108C6A71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D685A" w:rsidRPr="00CD685A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1D2030A0" w14:textId="77777777" w:rsidTr="00CD685A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1C96FC82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D685A" w:rsidRPr="00CD685A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2AC5E2C1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7630B831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00B67DD7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3326BB73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1DCA780" w14:textId="2F049CF9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1D4F357" w14:textId="232D00BC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D685A" w:rsidRPr="00CD685A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0A8EB60A" w14:textId="77777777" w:rsidTr="00CD685A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033CA5FA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D685A" w:rsidRPr="00CD685A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20859472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31C11B2D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24FF0CCD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523C927B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6CE214E" w14:textId="52B8E655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DC43F41" w14:textId="4ED516DE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D685A" w:rsidRPr="00CD685A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5CCC9C47" w14:textId="77777777" w:rsidTr="00CD685A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1BB8492A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D685A" w:rsidRPr="00CD685A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0760FA43" w:rsidR="00C9056E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D685A" w:rsidRPr="00CD685A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CD685A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CD685A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CD685A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D685A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1AAB6" w14:textId="77777777" w:rsidR="009B5228" w:rsidRDefault="009B5228">
      <w:pPr>
        <w:spacing w:after="0"/>
      </w:pPr>
      <w:r>
        <w:separator/>
      </w:r>
    </w:p>
  </w:endnote>
  <w:endnote w:type="continuationSeparator" w:id="0">
    <w:p w14:paraId="17A882C7" w14:textId="77777777" w:rsidR="009B5228" w:rsidRDefault="009B52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04D3C" w14:textId="77777777" w:rsidR="009B5228" w:rsidRDefault="009B5228">
      <w:pPr>
        <w:spacing w:after="0"/>
      </w:pPr>
      <w:r>
        <w:separator/>
      </w:r>
    </w:p>
  </w:footnote>
  <w:footnote w:type="continuationSeparator" w:id="0">
    <w:p w14:paraId="6857B3D1" w14:textId="77777777" w:rsidR="009B5228" w:rsidRDefault="009B52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778E"/>
    <w:rsid w:val="00031EC0"/>
    <w:rsid w:val="0005357B"/>
    <w:rsid w:val="00071356"/>
    <w:rsid w:val="00097A25"/>
    <w:rsid w:val="000A5A57"/>
    <w:rsid w:val="000A66C1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2DA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3392"/>
    <w:rsid w:val="0094475A"/>
    <w:rsid w:val="009474D9"/>
    <w:rsid w:val="009616CC"/>
    <w:rsid w:val="00977AAE"/>
    <w:rsid w:val="00996E56"/>
    <w:rsid w:val="00997268"/>
    <w:rsid w:val="009B522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C2D37"/>
    <w:rsid w:val="00CD685A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2021-06-29T17:52:00Z</dcterms:created>
  <dcterms:modified xsi:type="dcterms:W3CDTF">2021-06-29T17:52:00Z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