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DED55" w14:textId="77777777" w:rsidR="00617824" w:rsidRPr="00617824" w:rsidRDefault="00617824">
      <w:pPr>
        <w:rPr>
          <w:rFonts w:ascii="Arial Narrow" w:hAnsi="Arial Narrow"/>
        </w:rPr>
      </w:pPr>
    </w:p>
    <w:p w14:paraId="1BF397A1" w14:textId="3B4883A9" w:rsidR="00BF49DC" w:rsidRPr="00617824" w:rsidRDefault="00BF49DC" w:rsidP="00BF49DC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  <w:bookmarkStart w:id="0" w:name="_Hlk38821049"/>
    </w:p>
    <w:bookmarkEnd w:id="0"/>
    <w:p w14:paraId="2609632D" w14:textId="71E92072" w:rsidR="006B6899" w:rsidRPr="00617824" w:rsidRDefault="006B6899" w:rsidP="006B689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F9AFF6B" w14:textId="51A1A9FF" w:rsidR="0027634F" w:rsidRPr="00E27EEB" w:rsidRDefault="0027634F" w:rsidP="0027634F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>
        <w:rPr>
          <w:rFonts w:ascii="Times New Roman" w:hAnsi="Times New Roman" w:cs="Times New Roman"/>
          <w:b/>
          <w:bCs/>
          <w:sz w:val="96"/>
          <w:szCs w:val="96"/>
          <w:lang w:val="en-US"/>
        </w:rPr>
        <w:t>II</w:t>
      </w:r>
      <w:r w:rsidRPr="00E27EEB">
        <w:rPr>
          <w:rFonts w:ascii="Times New Roman" w:hAnsi="Times New Roman" w:cs="Times New Roman"/>
          <w:sz w:val="96"/>
          <w:szCs w:val="96"/>
          <w:lang w:val="en-US"/>
        </w:rPr>
        <w:t xml:space="preserve"> </w:t>
      </w:r>
      <w:r w:rsidRPr="00E27EEB">
        <w:rPr>
          <w:rFonts w:ascii="Times New Roman" w:hAnsi="Times New Roman" w:cs="Times New Roman"/>
          <w:sz w:val="72"/>
          <w:szCs w:val="72"/>
        </w:rPr>
        <w:t>КВАРТАЛ</w:t>
      </w:r>
      <w:r w:rsidRPr="00E27EEB">
        <w:rPr>
          <w:rFonts w:ascii="Times New Roman" w:hAnsi="Times New Roman" w:cs="Times New Roman"/>
          <w:sz w:val="96"/>
          <w:szCs w:val="96"/>
        </w:rPr>
        <w:t xml:space="preserve"> 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801E18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2022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27634F" w:rsidRPr="00617824" w14:paraId="7F57E5E8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B050"/>
            <w:textDirection w:val="btLr"/>
          </w:tcPr>
          <w:p w14:paraId="7845A657" w14:textId="538FACEF" w:rsidR="0027634F" w:rsidRPr="004471F4" w:rsidRDefault="0027634F" w:rsidP="0027634F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АПРЕЛЬ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27634F" w:rsidRPr="004471F4" w14:paraId="01B95A0B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230B4095" w14:textId="77777777" w:rsidR="0027634F" w:rsidRPr="004471F4" w:rsidRDefault="0027634F" w:rsidP="0027634F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27634F" w:rsidRPr="004471F4" w14:paraId="6579F5AD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EBFF72B" w14:textId="76F49A4F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13</w:t>
                  </w:r>
                </w:p>
              </w:tc>
            </w:tr>
            <w:tr w:rsidR="0027634F" w:rsidRPr="004471F4" w14:paraId="3F488E50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2D2E284" w14:textId="03AFA391" w:rsidR="0027634F" w:rsidRPr="003239B8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14</w:t>
                  </w:r>
                </w:p>
              </w:tc>
            </w:tr>
            <w:tr w:rsidR="0027634F" w:rsidRPr="004471F4" w14:paraId="5314CAA1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D885AEB" w14:textId="40743759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15</w:t>
                  </w:r>
                </w:p>
              </w:tc>
            </w:tr>
            <w:tr w:rsidR="0027634F" w:rsidRPr="004471F4" w14:paraId="3DC5A373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FAE537C" w14:textId="481262D6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16</w:t>
                  </w:r>
                </w:p>
              </w:tc>
            </w:tr>
            <w:tr w:rsidR="0027634F" w:rsidRPr="004471F4" w14:paraId="70C5B150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21C3FBA" w14:textId="6D028C95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17</w:t>
                  </w:r>
                </w:p>
              </w:tc>
            </w:tr>
            <w:tr w:rsidR="0027634F" w:rsidRPr="004471F4" w14:paraId="338A47E3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B3035BB" w14:textId="3233B18E" w:rsidR="0027634F" w:rsidRPr="00EC50CF" w:rsidRDefault="0027634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</w:p>
              </w:tc>
            </w:tr>
          </w:tbl>
          <w:p w14:paraId="5AF49A2B" w14:textId="77777777" w:rsidR="0027634F" w:rsidRPr="004471F4" w:rsidRDefault="0027634F" w:rsidP="0027634F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C50CF" w:rsidRPr="00617824" w14:paraId="64AA8F98" w14:textId="77777777" w:rsidTr="00EC50CF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1BED9F67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0608E7EC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1EB5F060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44D349B9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78C0168B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7C2DD89D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05DC04A3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C50CF" w:rsidRPr="00617824" w14:paraId="1B09D866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E53A4C3" w14:textId="28CD22A3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9E4D847" w14:textId="0425D6F0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B4A1D59" w14:textId="2E44F26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55494FB" w14:textId="0A08024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8E43D20" w14:textId="59DD373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3709A33B" w14:textId="3AED764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07C7E787" w14:textId="1507D40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MonthStart4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пятница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B905D9B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3BF76ED" w14:textId="103BD4A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34252F1" w14:textId="2B7279F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274B028" w14:textId="6BC57AC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196C8BF" w14:textId="6341459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0A0158B" w14:textId="483968E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186713EB" w14:textId="12D5FB4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4573EE78" w14:textId="0DB700BF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4C7EB4BF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C63C399" w14:textId="7DE8B8F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A539893" w14:textId="6B4A659F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41130FE" w14:textId="6F699CE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2916833" w14:textId="51A73FD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F5743E6" w14:textId="5B8C325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1D47A17" w14:textId="73FC533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6F5C8C49" w14:textId="033B1C9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70CCCA21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3E8D057" w14:textId="57DAE67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58D61FD" w14:textId="52F0473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BF4EC39" w14:textId="2FC5AE3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E16FADC" w14:textId="508523B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2A28D94" w14:textId="78B3790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611E67CA" w14:textId="12FFBA7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6680A87E" w14:textId="10A0850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33805DA3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B734474" w14:textId="0DC1801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01608B6" w14:textId="06A9BDE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858D741" w14:textId="0E4CD7D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346A7BD" w14:textId="6308E83F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89DD04F" w14:textId="00ED3FD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94D2797" w14:textId="263A795E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0FF48AE0" w14:textId="0B09CC1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1BBAFA65" w14:textId="77777777" w:rsidTr="00EC50CF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E94FAC6" w14:textId="057544B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4655F7D" w14:textId="25F21FE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MonthEnd4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00D04EC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E828249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FCD1F55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0B37E08A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79ADCDBE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51BA9E4E" w14:textId="77777777" w:rsidR="0027634F" w:rsidRPr="00617824" w:rsidRDefault="0027634F" w:rsidP="0027634F">
            <w:pPr>
              <w:rPr>
                <w:rFonts w:ascii="Arial Narrow" w:hAnsi="Arial Narrow"/>
              </w:rPr>
            </w:pPr>
          </w:p>
        </w:tc>
      </w:tr>
      <w:tr w:rsidR="0027634F" w:rsidRPr="00617824" w14:paraId="5D9D1696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B050"/>
            <w:textDirection w:val="btLr"/>
          </w:tcPr>
          <w:p w14:paraId="6A1BF1BC" w14:textId="547678B8" w:rsidR="0027634F" w:rsidRPr="006D3843" w:rsidRDefault="0027634F" w:rsidP="0027634F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МАЙ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27634F" w:rsidRPr="004471F4" w14:paraId="53CB0892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4D15AE42" w14:textId="77777777" w:rsidR="0027634F" w:rsidRPr="004471F4" w:rsidRDefault="0027634F" w:rsidP="0027634F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27634F" w:rsidRPr="004471F4" w14:paraId="464EDCAF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F14A6C7" w14:textId="2AEB5A6D" w:rsidR="0027634F" w:rsidRPr="003239B8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17</w:t>
                  </w:r>
                </w:p>
              </w:tc>
            </w:tr>
            <w:tr w:rsidR="0027634F" w:rsidRPr="004471F4" w14:paraId="57C77C8A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A750ED9" w14:textId="61C57030" w:rsidR="0027634F" w:rsidRPr="003239B8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18</w:t>
                  </w:r>
                </w:p>
              </w:tc>
            </w:tr>
            <w:tr w:rsidR="0027634F" w:rsidRPr="004471F4" w14:paraId="25C79271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B018E94" w14:textId="063CFBDC" w:rsidR="0027634F" w:rsidRPr="003239B8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19</w:t>
                  </w:r>
                </w:p>
              </w:tc>
            </w:tr>
            <w:tr w:rsidR="0027634F" w:rsidRPr="004471F4" w14:paraId="4D9418DD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449C83F" w14:textId="73C0BBA7" w:rsidR="0027634F" w:rsidRPr="003239B8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20</w:t>
                  </w:r>
                </w:p>
              </w:tc>
            </w:tr>
            <w:tr w:rsidR="0027634F" w:rsidRPr="004471F4" w14:paraId="75F7FD42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58AB96A" w14:textId="4D304A2C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21</w:t>
                  </w:r>
                </w:p>
              </w:tc>
            </w:tr>
            <w:tr w:rsidR="0027634F" w:rsidRPr="004471F4" w14:paraId="4ED28571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5BBC071" w14:textId="4E549761" w:rsidR="0027634F" w:rsidRPr="00EC50CF" w:rsidRDefault="00EC50C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22</w:t>
                  </w:r>
                </w:p>
              </w:tc>
            </w:tr>
          </w:tbl>
          <w:p w14:paraId="7D562A72" w14:textId="77777777" w:rsidR="0027634F" w:rsidRPr="00617824" w:rsidRDefault="0027634F" w:rsidP="0027634F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EC50CF" w:rsidRPr="00617824" w14:paraId="0CB6A865" w14:textId="77777777" w:rsidTr="00EC50CF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501FBA8B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6C44353E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0FBB880F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285F56BB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6C8F0F02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3FC014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73B89EF2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C50CF" w:rsidRPr="00617824" w14:paraId="228A6BF2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66F58B" w14:textId="795C4D5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6E6C0F1" w14:textId="35F106B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D84C986" w14:textId="18E7DFB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A33E9B5" w14:textId="6EF2594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49977EF" w14:textId="4E1EBCD0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E9AC1A0" w14:textId="299950F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202DAA2" w14:textId="54544E6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MonthStart5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воскресенье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BE809A7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35BD664" w14:textId="3C70572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3C8BFF" w14:textId="7A786D3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ED3B563" w14:textId="7668E41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E28B8D" w14:textId="411053D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109256" w14:textId="1782287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6CADFA8" w14:textId="58331423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FF317E1" w14:textId="03B5F32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F508AD8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C70942" w14:textId="423BD6C3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1BB0EA7" w14:textId="0ED2835F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02E092A" w14:textId="3E92284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1226AB2" w14:textId="6045A89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06411B8" w14:textId="787D564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A089EC8" w14:textId="513E14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7C01774" w14:textId="0EF2BCB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6971509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EB41CF" w14:textId="398021A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4864AA" w14:textId="019E7A3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74A85A8" w14:textId="3A41534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0F644D7" w14:textId="4AA5F5E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BBB888" w14:textId="14188D6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6A31DBC" w14:textId="2108A670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AB89774" w14:textId="033E6B4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3FADEC71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D0EB037" w14:textId="21191CDE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8B25CA" w14:textId="4DA656E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35A14E" w14:textId="6219674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47A0EE6" w14:textId="2123DC30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99A2DB3" w14:textId="38653BD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AD802F3" w14:textId="2D4E857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BF5CC5E" w14:textId="71D924E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016276B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549108" w14:textId="28B06BA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D4C9B8C" w14:textId="1296F4B3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MonthEnd5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EF83A2D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3DCB4E6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14D29D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AE0C300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BA5BB7A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441B1262" w14:textId="77777777" w:rsidR="0027634F" w:rsidRPr="00617824" w:rsidRDefault="0027634F" w:rsidP="0027634F">
            <w:pPr>
              <w:rPr>
                <w:rFonts w:ascii="Arial Narrow" w:hAnsi="Arial Narrow"/>
              </w:rPr>
            </w:pPr>
          </w:p>
        </w:tc>
      </w:tr>
      <w:tr w:rsidR="0027634F" w:rsidRPr="00617824" w14:paraId="7CDE8B4D" w14:textId="77777777" w:rsidTr="00685089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F0000"/>
            <w:textDirection w:val="btLr"/>
          </w:tcPr>
          <w:p w14:paraId="6E78624A" w14:textId="106869AC" w:rsidR="0027634F" w:rsidRPr="006D3843" w:rsidRDefault="0027634F" w:rsidP="0027634F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ИЮНЬ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27634F" w:rsidRPr="004471F4" w14:paraId="3E170D66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1B5F9D02" w14:textId="77777777" w:rsidR="0027634F" w:rsidRPr="004471F4" w:rsidRDefault="0027634F" w:rsidP="0027634F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27634F" w:rsidRPr="004471F4" w14:paraId="18E95495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569DA53" w14:textId="6B356A51" w:rsidR="0027634F" w:rsidRPr="003239B8" w:rsidRDefault="00685089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22</w:t>
                  </w:r>
                </w:p>
              </w:tc>
            </w:tr>
            <w:tr w:rsidR="0027634F" w:rsidRPr="004471F4" w14:paraId="2985DAD1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A5E94F8" w14:textId="5CA8B17A" w:rsidR="0027634F" w:rsidRPr="003239B8" w:rsidRDefault="00685089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23</w:t>
                  </w:r>
                </w:p>
              </w:tc>
            </w:tr>
            <w:tr w:rsidR="0027634F" w:rsidRPr="004471F4" w14:paraId="181B36FA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F284CE9" w14:textId="72991B02" w:rsidR="0027634F" w:rsidRPr="003239B8" w:rsidRDefault="00685089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24</w:t>
                  </w:r>
                </w:p>
              </w:tc>
            </w:tr>
            <w:tr w:rsidR="0027634F" w:rsidRPr="004471F4" w14:paraId="3DB1B2CE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718CE5D" w14:textId="0C84387A" w:rsidR="0027634F" w:rsidRPr="003239B8" w:rsidRDefault="00685089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25</w:t>
                  </w:r>
                </w:p>
              </w:tc>
            </w:tr>
            <w:tr w:rsidR="0027634F" w:rsidRPr="004471F4" w14:paraId="67EDE582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5256DB0" w14:textId="46835A0B" w:rsidR="0027634F" w:rsidRPr="003239B8" w:rsidRDefault="00685089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26</w:t>
                  </w:r>
                </w:p>
              </w:tc>
            </w:tr>
            <w:tr w:rsidR="0027634F" w:rsidRPr="004471F4" w14:paraId="5A685EC9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C8A8DA3" w14:textId="77777777" w:rsidR="0027634F" w:rsidRPr="003239B8" w:rsidRDefault="0027634F" w:rsidP="0027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7109242D" w14:textId="77777777" w:rsidR="0027634F" w:rsidRPr="00617824" w:rsidRDefault="0027634F" w:rsidP="0027634F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EC50CF" w:rsidRPr="00617824" w14:paraId="1A0881C8" w14:textId="77777777" w:rsidTr="00EC50CF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51F9ADC0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728B7C43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6C2AFB31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47F37386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61A3A4BC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5DF39DF5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65FF9BCA" w14:textId="77777777" w:rsidR="00EC50CF" w:rsidRPr="00617824" w:rsidRDefault="00EC50CF" w:rsidP="00EC50C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EC50CF" w:rsidRPr="00617824" w14:paraId="79DF7781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6790A0" w14:textId="5CA71C5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242217" w14:textId="0DE86EA8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03CAFA3" w14:textId="329AECD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32ACD8A" w14:textId="26AB89B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C1C125B" w14:textId="05827BF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BF90420" w14:textId="62C43B2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B201C03" w14:textId="191D806E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MonthStart6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2A8C541A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F87698" w14:textId="4AA5BE7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2EA59E5" w14:textId="5EFC301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3877444" w14:textId="0628ADF0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E8438E1" w14:textId="2490CFC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1870A53" w14:textId="36AF590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4A3CBED" w14:textId="56AEC60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AD2F84D" w14:textId="4BD9BD2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03D86F2E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8330C6" w14:textId="79C799E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7F31923" w14:textId="4066A43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181B32" w14:textId="53FC526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BD831F2" w14:textId="310D52B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00D028" w14:textId="045B7585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A3E4DB2" w14:textId="0A38562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337843B" w14:textId="5640A39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54F0B6DC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2DDD7B" w14:textId="4D59DC0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79670C4" w14:textId="11E46E4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1710FE4" w14:textId="443ED68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7B89A6" w14:textId="254DE8DD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35C8DC2" w14:textId="33EB1E9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0B706E5" w14:textId="76435A32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8905A9A" w14:textId="33FF35A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3BE56AF7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A40BEF" w14:textId="1D89E221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D6AACE2" w14:textId="5ACDBA9B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774ADF" w14:textId="4CEE853C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800EB8" w14:textId="5D278E04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C1B482" w14:textId="32ADCBA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436DAC8" w14:textId="2C95F26A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77418B9" w14:textId="6E82FF69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C50CF" w:rsidRPr="00617824" w14:paraId="77FBCA3F" w14:textId="77777777" w:rsidTr="00EC50C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B456603" w14:textId="072CD34E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676A96" w14:textId="7C7D9E36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801E1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MonthEnd6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70F31A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A2B1AE3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B36CC7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860E0DC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9F5E92" w14:textId="77777777" w:rsidR="00EC50CF" w:rsidRPr="00617824" w:rsidRDefault="00EC50CF" w:rsidP="00EC50C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61365818" w14:textId="77777777" w:rsidR="0027634F" w:rsidRPr="00617824" w:rsidRDefault="0027634F" w:rsidP="0027634F">
            <w:pPr>
              <w:rPr>
                <w:rFonts w:ascii="Arial Narrow" w:hAnsi="Arial Narrow"/>
              </w:rPr>
            </w:pPr>
          </w:p>
        </w:tc>
      </w:tr>
    </w:tbl>
    <w:p w14:paraId="24BEBF7E" w14:textId="29E5ADCC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208FF17" w14:textId="726E9943" w:rsidR="00ED5F48" w:rsidRPr="0027634F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p w14:paraId="24B867D3" w14:textId="4AD3AE40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A1C3F59" w14:textId="58A003CF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02D815D" w14:textId="2505BBA2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0D83A92" w14:textId="61BA8925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D4CAD8A" w14:textId="3E62D5A8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0D5D5A5" w14:textId="77777777" w:rsidR="00ED5F48" w:rsidRPr="00617824" w:rsidRDefault="00ED5F48" w:rsidP="004D4FC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7F553" w14:textId="77777777" w:rsidR="00B02383" w:rsidRDefault="00B02383">
      <w:pPr>
        <w:spacing w:after="0"/>
      </w:pPr>
      <w:r>
        <w:separator/>
      </w:r>
    </w:p>
  </w:endnote>
  <w:endnote w:type="continuationSeparator" w:id="0">
    <w:p w14:paraId="51098CF1" w14:textId="77777777" w:rsidR="00B02383" w:rsidRDefault="00B023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8A9B2" w14:textId="77777777" w:rsidR="00B02383" w:rsidRDefault="00B02383">
      <w:pPr>
        <w:spacing w:after="0"/>
      </w:pPr>
      <w:r>
        <w:separator/>
      </w:r>
    </w:p>
  </w:footnote>
  <w:footnote w:type="continuationSeparator" w:id="0">
    <w:p w14:paraId="7384DD88" w14:textId="77777777" w:rsidR="00B02383" w:rsidRDefault="00B023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7634F"/>
    <w:rsid w:val="00285C1D"/>
    <w:rsid w:val="002C06C1"/>
    <w:rsid w:val="002D7C5A"/>
    <w:rsid w:val="003239B8"/>
    <w:rsid w:val="003327F5"/>
    <w:rsid w:val="00340CAF"/>
    <w:rsid w:val="003C0D41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512F2D"/>
    <w:rsid w:val="0052634F"/>
    <w:rsid w:val="00564C6E"/>
    <w:rsid w:val="00570FBB"/>
    <w:rsid w:val="00583B82"/>
    <w:rsid w:val="005923AC"/>
    <w:rsid w:val="005D5149"/>
    <w:rsid w:val="005E656F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C0139"/>
    <w:rsid w:val="007D45A1"/>
    <w:rsid w:val="007F564D"/>
    <w:rsid w:val="00801E18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0DE4"/>
    <w:rsid w:val="00AA23D3"/>
    <w:rsid w:val="00AA3C50"/>
    <w:rsid w:val="00AE302A"/>
    <w:rsid w:val="00AE36BB"/>
    <w:rsid w:val="00B02383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9464A"/>
    <w:rsid w:val="00CA092A"/>
    <w:rsid w:val="00CA5CCA"/>
    <w:rsid w:val="00D97CE4"/>
    <w:rsid w:val="00DB6B33"/>
    <w:rsid w:val="00DE32AC"/>
    <w:rsid w:val="00DE3363"/>
    <w:rsid w:val="00E1407A"/>
    <w:rsid w:val="00E27EEB"/>
    <w:rsid w:val="00E33F1A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2021-06-09T05:27:00Z</dcterms:created>
  <dcterms:modified xsi:type="dcterms:W3CDTF">2021-06-09T05:27:00Z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