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EBF7E" w14:textId="29E5ADCC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208FF17" w14:textId="726E9943" w:rsidR="00ED5F48" w:rsidRPr="0027634F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p w14:paraId="24B867D3" w14:textId="4AD3AE40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119D09D1" w14:textId="39F1A9D4" w:rsidR="00685089" w:rsidRPr="00E27EEB" w:rsidRDefault="00685089" w:rsidP="00685089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>
        <w:rPr>
          <w:rFonts w:ascii="Times New Roman" w:hAnsi="Times New Roman" w:cs="Times New Roman"/>
          <w:b/>
          <w:bCs/>
          <w:sz w:val="96"/>
          <w:szCs w:val="96"/>
          <w:lang w:val="en-US"/>
        </w:rPr>
        <w:t>III</w:t>
      </w:r>
      <w:r w:rsidRPr="00E27EEB">
        <w:rPr>
          <w:rFonts w:ascii="Times New Roman" w:hAnsi="Times New Roman" w:cs="Times New Roman"/>
          <w:sz w:val="96"/>
          <w:szCs w:val="96"/>
          <w:lang w:val="en-US"/>
        </w:rPr>
        <w:t xml:space="preserve"> </w:t>
      </w:r>
      <w:r w:rsidRPr="00E27EEB">
        <w:rPr>
          <w:rFonts w:ascii="Times New Roman" w:hAnsi="Times New Roman" w:cs="Times New Roman"/>
          <w:sz w:val="72"/>
          <w:szCs w:val="72"/>
        </w:rPr>
        <w:t>КВАРТАЛ</w:t>
      </w:r>
      <w:r w:rsidRPr="00E27EEB">
        <w:rPr>
          <w:rFonts w:ascii="Times New Roman" w:hAnsi="Times New Roman" w:cs="Times New Roman"/>
          <w:sz w:val="96"/>
          <w:szCs w:val="96"/>
        </w:rPr>
        <w:t xml:space="preserve"> 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0839B6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2022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685089" w:rsidRPr="00617824" w14:paraId="6E9720AD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F0000"/>
            <w:textDirection w:val="btLr"/>
          </w:tcPr>
          <w:p w14:paraId="508E62D4" w14:textId="2C8B6DCB" w:rsidR="00685089" w:rsidRPr="004471F4" w:rsidRDefault="00685089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ИЮЛЬ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685089" w:rsidRPr="004471F4" w14:paraId="15FEDB1B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017238EF" w14:textId="77777777" w:rsidR="00685089" w:rsidRPr="004471F4" w:rsidRDefault="00685089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685089" w:rsidRPr="004471F4" w14:paraId="3DA0CB95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D2849B6" w14:textId="1BEE0C12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26</w:t>
                  </w:r>
                </w:p>
              </w:tc>
            </w:tr>
            <w:tr w:rsidR="00685089" w:rsidRPr="004471F4" w14:paraId="3D587CAE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CAEEA1F" w14:textId="590E6AD0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27</w:t>
                  </w:r>
                </w:p>
              </w:tc>
            </w:tr>
            <w:tr w:rsidR="00685089" w:rsidRPr="004471F4" w14:paraId="41CDB4BD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6B3FBC0" w14:textId="2D875CC2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28</w:t>
                  </w:r>
                </w:p>
              </w:tc>
            </w:tr>
            <w:tr w:rsidR="00685089" w:rsidRPr="004471F4" w14:paraId="6AB58827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B9B9526" w14:textId="02AC02D4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29</w:t>
                  </w:r>
                </w:p>
              </w:tc>
            </w:tr>
            <w:tr w:rsidR="00685089" w:rsidRPr="004471F4" w14:paraId="7F167AAB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1352698" w14:textId="28D29B1F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30</w:t>
                  </w:r>
                </w:p>
              </w:tc>
            </w:tr>
            <w:tr w:rsidR="00685089" w:rsidRPr="004471F4" w14:paraId="1A42EFC8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C6CF014" w14:textId="77777777" w:rsidR="00685089" w:rsidRPr="00EC50CF" w:rsidRDefault="00685089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</w:p>
              </w:tc>
            </w:tr>
          </w:tbl>
          <w:p w14:paraId="14F58E32" w14:textId="77777777" w:rsidR="00685089" w:rsidRPr="004471F4" w:rsidRDefault="00685089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685089" w:rsidRPr="00617824" w14:paraId="56FB28B9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386E0ADF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70A3E19A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5A12D3EB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1F58CBB2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C8B1FAA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704A98D8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78D6795F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685089" w:rsidRPr="00617824" w14:paraId="75E6EB82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C561ABE" w14:textId="1DC783C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4CED8D" w14:textId="67FADFE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841FDE2" w14:textId="1E29539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B5A1C4" w14:textId="2938F80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10BADCE" w14:textId="2AB0064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81763E6" w14:textId="16229ED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4601A8B" w14:textId="334CC32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MonthStart7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22D49333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6E5D017" w14:textId="016C79F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96CD18E" w14:textId="3C88190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EB00E33" w14:textId="56D6D05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1D9DA8" w14:textId="312E695A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2361BC9" w14:textId="11BFE739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0D4BB1E" w14:textId="12671D0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C1B6A94" w14:textId="272EBB1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50B2D0CF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01FC06D" w14:textId="3882D2F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D25F893" w14:textId="685AE56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BE1D94" w14:textId="2A802FA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81B278" w14:textId="19A5A14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6A8A186" w14:textId="5224CBA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E497C4D" w14:textId="5202B78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4328204" w14:textId="7C96435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2BC531B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7016AB0" w14:textId="12DE0F1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66EBCF" w14:textId="70AEBFF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3712011" w14:textId="7F25CF23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5E80B0A" w14:textId="542865E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FC3076" w14:textId="3E703E5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2DBF0B1" w14:textId="75F4F45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AAD7744" w14:textId="5668422A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31F1E86B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0FF970" w14:textId="313CB08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AE128FC" w14:textId="3ECF10C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AEE2995" w14:textId="38BD2AA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DBE1165" w14:textId="789DD0C3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AE287B" w14:textId="20F91A0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53D9E4" w14:textId="481ABBA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6DAC630" w14:textId="7C281BB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5A95799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6E2791" w14:textId="356884B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4F09F39" w14:textId="0542A08A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MonthEnd7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19145D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32F18A3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0D111CA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FA42D6E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86F8D89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3CA05985" w14:textId="77777777" w:rsidR="00685089" w:rsidRPr="00617824" w:rsidRDefault="00685089" w:rsidP="009C1692">
            <w:pPr>
              <w:rPr>
                <w:rFonts w:ascii="Arial Narrow" w:hAnsi="Arial Narrow"/>
              </w:rPr>
            </w:pPr>
          </w:p>
        </w:tc>
      </w:tr>
      <w:tr w:rsidR="00685089" w:rsidRPr="00617824" w14:paraId="7646B223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F0000"/>
            <w:textDirection w:val="btLr"/>
          </w:tcPr>
          <w:p w14:paraId="36CD7320" w14:textId="1A300886" w:rsidR="00685089" w:rsidRPr="006D3843" w:rsidRDefault="00685089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АВГУСТ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685089" w:rsidRPr="004471F4" w14:paraId="10E5A6C9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02C66A38" w14:textId="77777777" w:rsidR="00685089" w:rsidRPr="004471F4" w:rsidRDefault="00685089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685089" w:rsidRPr="004471F4" w14:paraId="7FEE02D7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53C2897" w14:textId="4D9500FC" w:rsidR="00685089" w:rsidRPr="00C9464A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685089" w:rsidRPr="004471F4" w14:paraId="590CE869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8EFF813" w14:textId="6B4DEAAF" w:rsidR="00685089" w:rsidRPr="00C9464A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685089" w:rsidRPr="004471F4" w14:paraId="413BCEC2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F3CF97B" w14:textId="27140FF0" w:rsidR="00685089" w:rsidRPr="00C9464A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685089" w:rsidRPr="004471F4" w14:paraId="40E56BF0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E77B19C" w14:textId="6749CD3E" w:rsidR="00685089" w:rsidRPr="00C9464A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685089" w:rsidRPr="004471F4" w14:paraId="639C71F7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C6AADDB" w14:textId="464F8D5C" w:rsidR="00685089" w:rsidRPr="00C9464A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  <w:r w:rsidR="00C9464A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685089" w:rsidRPr="004471F4" w14:paraId="67E80DDB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3CCEE8B" w14:textId="0979740B" w:rsidR="00685089" w:rsidRPr="00D97CE4" w:rsidRDefault="00685089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4C686FB6" w14:textId="77777777" w:rsidR="00685089" w:rsidRPr="00617824" w:rsidRDefault="00685089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685089" w:rsidRPr="00617824" w14:paraId="5B5AB934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04E59150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76044DF3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1E2F63B5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1B10D71F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701974DC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1BA50965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256629B5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685089" w:rsidRPr="00617824" w14:paraId="5BCAD4A4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7FDF6D" w14:textId="2511780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AB22C7" w14:textId="5BCAFAF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661FF63" w14:textId="66DB5DC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88F63AA" w14:textId="6478E35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FEF3D68" w14:textId="0EF799F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813B804" w14:textId="2207B0F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874766" w14:textId="46EDE8E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MonthStart8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понедельник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3EB61793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4C8773" w14:textId="5452F5A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5F50186" w14:textId="5E52ABB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34834BE" w14:textId="51C746C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41C264E" w14:textId="39A0763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6F64A89" w14:textId="7FCB8B16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965F8F" w14:textId="2BA31B5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0DCB91B" w14:textId="09FD9A0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0283A07C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AB34947" w14:textId="527B8AA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0F11B0" w14:textId="79482E0A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269888" w14:textId="6D54743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B65C2B" w14:textId="0169A24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1FAB164" w14:textId="6305733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9742604" w14:textId="1D698C4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7E33562" w14:textId="0828F4E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4D70FB0F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B06B26" w14:textId="5AE499F6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0B49D4" w14:textId="275A97F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1C1D43" w14:textId="323F0B96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9B659C" w14:textId="67288B0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95FC72" w14:textId="1538429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F027508" w14:textId="3B8E243A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C50A905" w14:textId="34201D2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291E45F5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25C4AEA" w14:textId="5316DB6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9B2AC08" w14:textId="0EF6BD0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67E6B27" w14:textId="6A8F69D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E18324" w14:textId="52FD016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8710353" w14:textId="52DBBE2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2995BBF" w14:textId="566AB2E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0618B00" w14:textId="7F7E3E93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5565B675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96EA25F" w14:textId="41734DF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457CC3C" w14:textId="56559C4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MonthEnd8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42FCB3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E5563E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2A3B9F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B3E3E52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DE99780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5A6F2E0E" w14:textId="77777777" w:rsidR="00685089" w:rsidRPr="00617824" w:rsidRDefault="00685089" w:rsidP="009C1692">
            <w:pPr>
              <w:rPr>
                <w:rFonts w:ascii="Arial Narrow" w:hAnsi="Arial Narrow"/>
              </w:rPr>
            </w:pPr>
          </w:p>
        </w:tc>
      </w:tr>
      <w:tr w:rsidR="00685089" w:rsidRPr="00617824" w14:paraId="0D0D26F5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28021" w:themeFill="accent2"/>
            <w:textDirection w:val="btLr"/>
          </w:tcPr>
          <w:p w14:paraId="112CEDDE" w14:textId="6138A98B" w:rsidR="00685089" w:rsidRPr="006D3843" w:rsidRDefault="00685089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СЕНТЯБРЬ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685089" w:rsidRPr="004471F4" w14:paraId="468C190A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03AE0896" w14:textId="77777777" w:rsidR="00685089" w:rsidRPr="004471F4" w:rsidRDefault="00685089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685089" w:rsidRPr="004471F4" w14:paraId="0B58DA1D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7A97778" w14:textId="6C462E9F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35</w:t>
                  </w:r>
                </w:p>
              </w:tc>
            </w:tr>
            <w:tr w:rsidR="00685089" w:rsidRPr="004471F4" w14:paraId="204B844C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AB441C1" w14:textId="13EEDABD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36</w:t>
                  </w:r>
                </w:p>
              </w:tc>
            </w:tr>
            <w:tr w:rsidR="00685089" w:rsidRPr="004471F4" w14:paraId="218573CD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C1F22C4" w14:textId="358EAEE9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37</w:t>
                  </w:r>
                </w:p>
              </w:tc>
            </w:tr>
            <w:tr w:rsidR="00685089" w:rsidRPr="004471F4" w14:paraId="10C6A31B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7B83499" w14:textId="470E643B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38</w:t>
                  </w:r>
                </w:p>
              </w:tc>
            </w:tr>
            <w:tr w:rsidR="00685089" w:rsidRPr="004471F4" w14:paraId="5F6BF6CE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F6C0E43" w14:textId="2DC71DFA" w:rsidR="00685089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39</w:t>
                  </w:r>
                </w:p>
              </w:tc>
            </w:tr>
            <w:tr w:rsidR="00685089" w:rsidRPr="004471F4" w14:paraId="254153EA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BE82E34" w14:textId="77777777" w:rsidR="00685089" w:rsidRPr="003239B8" w:rsidRDefault="00685089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563CF560" w14:textId="77777777" w:rsidR="00685089" w:rsidRPr="00617824" w:rsidRDefault="00685089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685089" w:rsidRPr="00617824" w14:paraId="1AE33A05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3F8AA695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452586E8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4BB557E2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06F95EA2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7B0250D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2B8A200B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6CFC01F0" w14:textId="77777777" w:rsidR="00685089" w:rsidRPr="00617824" w:rsidRDefault="00685089" w:rsidP="0068508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685089" w:rsidRPr="00617824" w14:paraId="6454AB24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A357F9A" w14:textId="007EADE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16CE9C0" w14:textId="025B240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A502413" w14:textId="64D8BED9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849EA8" w14:textId="073F6BF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DC75DE2" w14:textId="40DF483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469928D" w14:textId="0550A71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127F0FB" w14:textId="24C9479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MonthStart9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6986A7F7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367BBE" w14:textId="47FE0D7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35DE93" w14:textId="2C3D1CE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A869DF" w14:textId="5D2801B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F259E3" w14:textId="7D61B79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46F5D6B" w14:textId="760CBC1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F5F8067" w14:textId="3F5CBD09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DCDC18A" w14:textId="4259300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6DAC31BB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DE6B0F4" w14:textId="5AFD65A8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61F7501" w14:textId="7F3C171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D884A6" w14:textId="4CB7FE2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065B39C" w14:textId="27ED38C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A869AD" w14:textId="045123B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FEACB05" w14:textId="35D88C85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D7B48FF" w14:textId="6F57F554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01A4B5A2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1FCBDA3" w14:textId="648EB7B3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803BC81" w14:textId="36B85C4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6373BD" w14:textId="24BFAAD9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C5BE017" w14:textId="622216E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BB0C8AB" w14:textId="06164C9F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80F1AB1" w14:textId="55E5C29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67FD895" w14:textId="302753D0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6E518AF6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6D8B1BD" w14:textId="298440FB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22767BE" w14:textId="0820E0D1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CC3BF53" w14:textId="71769EA6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C8FA67A" w14:textId="30C76A5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F24932" w14:textId="534A144C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2EEE9D0" w14:textId="0FFBB55D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28CCAED" w14:textId="2110660E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E437E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685089" w:rsidRPr="00617824" w14:paraId="41BA7A5E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4CE74B" w14:textId="41A09242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652169E" w14:textId="600AFC73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0839B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MonthEnd9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63A743B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89C430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F384D96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E055FE9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F3D678E" w14:textId="77777777" w:rsidR="00685089" w:rsidRPr="00617824" w:rsidRDefault="00685089" w:rsidP="0068508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751A4D1C" w14:textId="77777777" w:rsidR="00685089" w:rsidRPr="00617824" w:rsidRDefault="00685089" w:rsidP="009C1692">
            <w:pPr>
              <w:rPr>
                <w:rFonts w:ascii="Arial Narrow" w:hAnsi="Arial Narrow"/>
              </w:rPr>
            </w:pPr>
          </w:p>
        </w:tc>
      </w:tr>
    </w:tbl>
    <w:p w14:paraId="4C9C3B2D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209713B4" w14:textId="77777777" w:rsidR="00685089" w:rsidRPr="0027634F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p w14:paraId="5EDB9883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2976B54E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96689DD" w14:textId="43D2E4CD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58049A2" w14:textId="382900B2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6B97403" w14:textId="63A23460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31BB8" w14:textId="77777777" w:rsidR="0009551C" w:rsidRDefault="0009551C">
      <w:pPr>
        <w:spacing w:after="0"/>
      </w:pPr>
      <w:r>
        <w:separator/>
      </w:r>
    </w:p>
  </w:endnote>
  <w:endnote w:type="continuationSeparator" w:id="0">
    <w:p w14:paraId="1B74DAA3" w14:textId="77777777" w:rsidR="0009551C" w:rsidRDefault="000955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F00D1" w14:textId="77777777" w:rsidR="0009551C" w:rsidRDefault="0009551C">
      <w:pPr>
        <w:spacing w:after="0"/>
      </w:pPr>
      <w:r>
        <w:separator/>
      </w:r>
    </w:p>
  </w:footnote>
  <w:footnote w:type="continuationSeparator" w:id="0">
    <w:p w14:paraId="3CFCA24C" w14:textId="77777777" w:rsidR="0009551C" w:rsidRDefault="000955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839B6"/>
    <w:rsid w:val="0009551C"/>
    <w:rsid w:val="00097A25"/>
    <w:rsid w:val="000A5A57"/>
    <w:rsid w:val="001274F3"/>
    <w:rsid w:val="00151CCE"/>
    <w:rsid w:val="001B01F9"/>
    <w:rsid w:val="001C41F9"/>
    <w:rsid w:val="0027634F"/>
    <w:rsid w:val="00285C1D"/>
    <w:rsid w:val="002C06C1"/>
    <w:rsid w:val="002D7C5A"/>
    <w:rsid w:val="003239B8"/>
    <w:rsid w:val="003327F5"/>
    <w:rsid w:val="00340CAF"/>
    <w:rsid w:val="003C0D41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4F791D"/>
    <w:rsid w:val="00512F2D"/>
    <w:rsid w:val="0052634F"/>
    <w:rsid w:val="00564C6E"/>
    <w:rsid w:val="00570FBB"/>
    <w:rsid w:val="00583B82"/>
    <w:rsid w:val="005923AC"/>
    <w:rsid w:val="005D5149"/>
    <w:rsid w:val="005E656F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0DE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9464A"/>
    <w:rsid w:val="00CA092A"/>
    <w:rsid w:val="00CA5CCA"/>
    <w:rsid w:val="00D97CE4"/>
    <w:rsid w:val="00DB6B33"/>
    <w:rsid w:val="00DE32AC"/>
    <w:rsid w:val="00DE3363"/>
    <w:rsid w:val="00E1407A"/>
    <w:rsid w:val="00E27EEB"/>
    <w:rsid w:val="00E33F1A"/>
    <w:rsid w:val="00E437E4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2021-10-25T18:44:00Z</dcterms:created>
  <dcterms:modified xsi:type="dcterms:W3CDTF">2021-10-25T18:44:00Z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