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5386"/>
        <w:gridCol w:w="5386"/>
      </w:tblGrid>
      <w:tr w:rsidR="00C83C29" w:rsidRPr="00B7562D" w14:paraId="098BB377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4BF7A7C6" w14:textId="77777777" w:rsidTr="00C83C29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5831290E" w14:textId="24BC8397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ИЮЛЬ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7100EFAD" w14:textId="577CB41F" w:rsidR="00C83C29" w:rsidRPr="00EA6AC5" w:rsidRDefault="00CC151B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II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4CDB2A2F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A79038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3F88300C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6A8217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B17A0CD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3480AD84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478D810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1A9B24B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3C6734AF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EEE3A66" w14:textId="2507176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4430F0E" w14:textId="217D509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BA5682B" w14:textId="48C298D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39A42E5" w14:textId="4731AE1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004F5AE" w14:textId="4EE8B84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951C74F" w14:textId="3D07F88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1581D41" w14:textId="0E60EAC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MonthStart7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пятница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4966AF0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E5CF0E5" w14:textId="477C3B3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E925A6F" w14:textId="62EDF28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FA4149D" w14:textId="25378B6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4B79F08" w14:textId="0CD4AC3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35CC122" w14:textId="07C1D78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86A1D46" w14:textId="76075D1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9F20429" w14:textId="67B96FB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68160BA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991756B" w14:textId="1DF1363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6C526A00" w14:textId="6A0CE35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0B983ED" w14:textId="12682BE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806F3BD" w14:textId="1AA62E8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DC16EEE" w14:textId="4646063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0C96F10" w14:textId="78F10D7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AB6810B" w14:textId="35FC669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8753503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C68C8B0" w14:textId="231C25F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AE7F15D" w14:textId="48BC86E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F234610" w14:textId="25E0AC7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743C661" w14:textId="78BF479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E1E46BD" w14:textId="3C6F909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A8C8FC9" w14:textId="68F55C5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D74E4AA" w14:textId="5E63582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366CB6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37F7342" w14:textId="52EC0C3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B75632C" w14:textId="7B7C649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16A71AA" w14:textId="7E90B1B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B976911" w14:textId="3F2C499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AA670A5" w14:textId="785596A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E3C17A5" w14:textId="3738938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2640D80" w14:textId="63A8968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5AB0D0C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99526F4" w14:textId="5927975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A040288" w14:textId="32C1943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MonthEnd7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6E1F578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592E32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F21DC03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1022E70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BBC663D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54E57642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6D4E6C63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01F69F6B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614BAF6B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4A10BB9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13C6194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F957569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07DF7759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1C5AF36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43468AD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2F244CF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35474BA5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44A6668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75DFACA3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B2DC4B3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0EEF076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83C29" w:rsidRPr="002E0DD1" w14:paraId="528ECD46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008650F2" w14:textId="77777777" w:rsidTr="00C83C29">
              <w:trPr>
                <w:trHeight w:val="340"/>
              </w:trPr>
              <w:tc>
                <w:tcPr>
                  <w:tcW w:w="3125" w:type="pct"/>
                  <w:vAlign w:val="center"/>
                </w:tcPr>
                <w:p w14:paraId="4F70927A" w14:textId="30BEE7F3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АВГУСТ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2CB03FA4" w14:textId="1ABC43F6" w:rsidR="00C83C29" w:rsidRPr="00EA6AC5" w:rsidRDefault="00CC151B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II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13200D27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43703FB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5DA0893A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2BD562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649E0495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D22A4D1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5519B3DA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56158870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54B5B653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FA54A30" w14:textId="11E3022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31BF60C" w14:textId="2741EEA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2BADF56" w14:textId="6866479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616A9D4" w14:textId="5C4611E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E7DFDB5" w14:textId="0D0E508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27B04D5" w14:textId="5C7FA69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47557C9" w14:textId="1960456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MonthStart8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понедельник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0676F9B6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A20752D" w14:textId="104A507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A3C3630" w14:textId="01C503F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2F7860F" w14:textId="204F1A6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CDED73F" w14:textId="56FB658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BF47803" w14:textId="2DDF56D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CACC2B1" w14:textId="3AFD537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5AB5AB3C" w14:textId="30744A0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18136A6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D567796" w14:textId="27795C4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19367F60" w14:textId="57D9328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AC13D19" w14:textId="03F00F7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251BCE7" w14:textId="3015C20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4C8B512" w14:textId="1701808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2D7547F" w14:textId="1A01053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9D167A1" w14:textId="4B91A5C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6A0B2234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151A49C3" w14:textId="1C5895E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C8C6DF2" w14:textId="7CB4082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262A7EB" w14:textId="681780E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DD0B564" w14:textId="2101BA3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ACBA110" w14:textId="0E229E7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0EE8D39" w14:textId="0B5118B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AAC9635" w14:textId="4034665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11D21B73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82C1283" w14:textId="1FBD214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DCEFB76" w14:textId="7442F678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891CFD5" w14:textId="58860C0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CDF02C9" w14:textId="4B48B9E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27A9BC8" w14:textId="16EF066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4B71B6D" w14:textId="43BDCD5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FA40149" w14:textId="3D34D85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25B46B81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4473BAA8" w14:textId="706D192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6CC9B7F" w14:textId="0F97B04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MonthEnd8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2761029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656B123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6D6670D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A3C47A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596652D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5C52ADBB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247B2D33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6ADFBDA4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1E7BC485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481B14E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5C02B96E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D2EEB3A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18B09A8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F9094FD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33F774EC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A26221C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2D5D2C79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74D5907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48413694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6A7FEA02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8D79C2B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83C29" w:rsidRPr="002E0DD1" w14:paraId="1C6E4F6C" w14:textId="77777777" w:rsidTr="00B71DCE">
        <w:tc>
          <w:tcPr>
            <w:tcW w:w="2500" w:type="pc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189"/>
              <w:gridCol w:w="1913"/>
            </w:tblGrid>
            <w:tr w:rsidR="00C83C29" w:rsidRPr="002E0DD1" w14:paraId="61B9DEBF" w14:textId="77777777" w:rsidTr="00C83C29">
              <w:trPr>
                <w:cantSplit/>
                <w:trHeight w:val="340"/>
              </w:trPr>
              <w:tc>
                <w:tcPr>
                  <w:tcW w:w="3125" w:type="pct"/>
                  <w:vAlign w:val="center"/>
                </w:tcPr>
                <w:p w14:paraId="4B65E459" w14:textId="2FD828ED" w:rsidR="00C83C29" w:rsidRPr="00EA6AC5" w:rsidRDefault="00C83C29" w:rsidP="00B71DCE">
                  <w:pPr>
                    <w:pStyle w:val="ad"/>
                    <w:spacing w:after="0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СЕНТЯБРЬ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 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begin"/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instrText xml:space="preserve"> DOCVARIABLE  MonthStart1 \@  yyyy   \* MERGEFORMAT </w:instrTex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2022</w:t>
                  </w:r>
                  <w:r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875" w:type="pct"/>
                  <w:vAlign w:val="center"/>
                </w:tcPr>
                <w:p w14:paraId="1EF61615" w14:textId="4FA81D36" w:rsidR="00C83C29" w:rsidRPr="00EA6AC5" w:rsidRDefault="00CC151B" w:rsidP="00B71DCE">
                  <w:pPr>
                    <w:pStyle w:val="ad"/>
                    <w:spacing w:after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</w:pP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>II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val="en-US" w:bidi="ru-RU"/>
                    </w:rPr>
                    <w:t xml:space="preserve">I </w:t>
                  </w:r>
                  <w:r w:rsidR="00C83C29" w:rsidRPr="00EA6AC5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4"/>
                      <w:szCs w:val="44"/>
                      <w:lang w:bidi="ru-RU"/>
                    </w:rPr>
                    <w:t>квартал</w:t>
                  </w:r>
                </w:p>
              </w:tc>
            </w:tr>
          </w:tbl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2"/>
              <w:gridCol w:w="731"/>
              <w:gridCol w:w="733"/>
              <w:gridCol w:w="733"/>
              <w:gridCol w:w="733"/>
              <w:gridCol w:w="733"/>
              <w:gridCol w:w="717"/>
            </w:tblGrid>
            <w:tr w:rsidR="00C83C29" w:rsidRPr="002E0DD1" w14:paraId="5311612C" w14:textId="77777777" w:rsidTr="00C83C29">
              <w:trPr>
                <w:trHeight w:val="113"/>
              </w:trPr>
              <w:tc>
                <w:tcPr>
                  <w:tcW w:w="70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4D6415BF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13A30EC4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17A2887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7671AD23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  <w:vAlign w:val="bottom"/>
                </w:tcPr>
                <w:p w14:paraId="020C1FB7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262956AB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62626" w:themeFill="text1" w:themeFillTint="D9"/>
                  <w:vAlign w:val="bottom"/>
                </w:tcPr>
                <w:p w14:paraId="1AEEB7E4" w14:textId="77777777" w:rsidR="00C83C29" w:rsidRPr="00C83C29" w:rsidRDefault="00C83C29" w:rsidP="00C83C29">
                  <w:pPr>
                    <w:pStyle w:val="Days"/>
                    <w:spacing w:before="0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C83C29" w:rsidRPr="002E0DD1" w14:paraId="4B85FF40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5CC9A96D" w14:textId="05091F0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“понедельник" 1 ""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F75AFA3" w14:textId="4949495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“вторник"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0DFCF6B" w14:textId="152CB7BE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“среда"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524EF1F" w14:textId="2810CE0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“четверг"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4F65B65" w14:textId="2AF0C94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= “пятница"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1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A1CF114" w14:textId="4FE0528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“суббота"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3597FBA" w14:textId="751EA8B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MonthStart9 \@ dddd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четверг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“воскресенье" 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&lt;&gt; 0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4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0EDC486A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6E9E1DAD" w14:textId="05D6575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=G2+1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42E57779" w14:textId="61F4004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8254016" w14:textId="6D39898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81871BF" w14:textId="4448488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6CD079A3" w14:textId="06F5904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4D74679" w14:textId="3CCDB55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21B744EF" w14:textId="5793CF8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78738387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33D2B7D7" w14:textId="34224E3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=G3+1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35E388D3" w14:textId="1C4896A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504D8B2" w14:textId="794CD32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5FA20E5" w14:textId="1EA656A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77CCD152" w14:textId="06D3EBE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078738B8" w14:textId="4C1A7B6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9979D1E" w14:textId="340D0FD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470868EA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289C703" w14:textId="00D73D14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=G4+1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19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7AA46007" w14:textId="5634720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F04F79E" w14:textId="5AAADC6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21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4C9C1162" w14:textId="2263B885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22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1A53C428" w14:textId="34D2D523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23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1A98E70F" w14:textId="27B6A04F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24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6E4EA96" w14:textId="7D364CE6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25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3ED15C16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28ADAC8E" w14:textId="6AD6E1D9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25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=G5+1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26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29C18B5E" w14:textId="4941A0D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27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010C6F71" w14:textId="5E4FC6AB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=B6+1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28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51BF0CE" w14:textId="3F2F380A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=C6+1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29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BF1F5DD" w14:textId="6E2BFC02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=D6+1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t>30</w: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7C71FB38" w14:textId="6EBD048C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=E6+1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3BBF8EAD" w14:textId="4C1CB6D0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28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=F6+1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</w:tr>
            <w:tr w:rsidR="00C83C29" w:rsidRPr="002E0DD1" w14:paraId="5254182F" w14:textId="77777777" w:rsidTr="00CC151B">
              <w:trPr>
                <w:trHeight w:val="680"/>
              </w:trPr>
              <w:tc>
                <w:tcPr>
                  <w:tcW w:w="709" w:type="pct"/>
                  <w:tcMar>
                    <w:right w:w="57" w:type="dxa"/>
                  </w:tcMar>
                  <w:vAlign w:val="bottom"/>
                </w:tcPr>
                <w:p w14:paraId="00C69EA6" w14:textId="4C04C9DD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29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=G6+1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57" w:type="dxa"/>
                  </w:tcMar>
                  <w:vAlign w:val="bottom"/>
                </w:tcPr>
                <w:p w14:paraId="5EC0F3EF" w14:textId="3019F0E1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="00453C63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 0,""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IF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&lt;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DocVariable MonthEnd9 \@ d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begin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=A7+1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separate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>30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instrText xml:space="preserve"> "" </w:instrText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  <w:r w:rsidRPr="00C83C29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2B5B096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5E851AE5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tcMar>
                    <w:right w:w="57" w:type="dxa"/>
                  </w:tcMar>
                  <w:vAlign w:val="bottom"/>
                </w:tcPr>
                <w:p w14:paraId="3365B8E8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60735D78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704" w:type="pct"/>
                  <w:shd w:val="clear" w:color="auto" w:fill="F2F2F2" w:themeFill="background1" w:themeFillShade="F2"/>
                  <w:tcMar>
                    <w:right w:w="57" w:type="dxa"/>
                  </w:tcMar>
                  <w:vAlign w:val="bottom"/>
                </w:tcPr>
                <w:p w14:paraId="44D59F7B" w14:textId="77777777" w:rsidR="00C83C29" w:rsidRPr="00C83C29" w:rsidRDefault="00C83C29" w:rsidP="00C83C29">
                  <w:pPr>
                    <w:pStyle w:val="Dates"/>
                    <w:spacing w:after="0"/>
                    <w:jc w:val="righ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14:paraId="2F7EAC1D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2500" w:type="pct"/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02"/>
            </w:tblGrid>
            <w:tr w:rsidR="00C83C29" w:rsidRPr="00EA6AC5" w14:paraId="21C44436" w14:textId="77777777" w:rsidTr="00B71DCE">
              <w:trPr>
                <w:trHeight w:val="652"/>
              </w:trPr>
              <w:tc>
                <w:tcPr>
                  <w:tcW w:w="5000" w:type="pct"/>
                  <w:tcBorders>
                    <w:top w:val="nil"/>
                  </w:tcBorders>
                  <w:vAlign w:val="bottom"/>
                </w:tcPr>
                <w:p w14:paraId="299DB20C" w14:textId="77777777" w:rsidR="00C83C29" w:rsidRPr="00EA6AC5" w:rsidRDefault="00C83C29" w:rsidP="00B71DCE">
                  <w:pPr>
                    <w:jc w:val="right"/>
                    <w:rPr>
                      <w:rFonts w:ascii="Arial Narrow" w:hAnsi="Arial Narrow"/>
                      <w:sz w:val="36"/>
                      <w:szCs w:val="36"/>
                    </w:rPr>
                  </w:pPr>
                  <w:r w:rsidRPr="00EA6AC5">
                    <w:rPr>
                      <w:rFonts w:ascii="Arial Narrow" w:hAnsi="Arial Narrow"/>
                      <w:color w:val="A6A6A6" w:themeColor="background1" w:themeShade="A6"/>
                      <w:sz w:val="36"/>
                      <w:szCs w:val="36"/>
                    </w:rPr>
                    <w:t>ЗАМЕТКИ</w:t>
                  </w:r>
                </w:p>
              </w:tc>
            </w:tr>
            <w:tr w:rsidR="00C83C29" w14:paraId="3137FD69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1799AE5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7137BDCB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4C018428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79E922D0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02791361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3A7BD2F3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7FE976B4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4C9945DE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3B587BFC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83C29" w14:paraId="1A85A11F" w14:textId="77777777" w:rsidTr="00B71DCE">
              <w:trPr>
                <w:trHeight w:val="680"/>
              </w:trPr>
              <w:tc>
                <w:tcPr>
                  <w:tcW w:w="5000" w:type="pct"/>
                  <w:vAlign w:val="bottom"/>
                </w:tcPr>
                <w:p w14:paraId="2F1A2EE4" w14:textId="77777777" w:rsidR="00C83C29" w:rsidRDefault="00C83C29" w:rsidP="00B71DCE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382CFE5" w14:textId="77777777" w:rsidR="00C83C29" w:rsidRPr="002E0DD1" w:rsidRDefault="00C83C29" w:rsidP="00B71DCE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14:paraId="2E766A35" w14:textId="77777777" w:rsidR="002E0DD1" w:rsidRPr="002E0DD1" w:rsidRDefault="002E0DD1" w:rsidP="002E0DD1">
      <w:pPr>
        <w:spacing w:after="0"/>
        <w:rPr>
          <w:rFonts w:ascii="Arial Narrow" w:hAnsi="Arial Narrow"/>
          <w:b/>
          <w:bCs/>
        </w:rPr>
      </w:pPr>
    </w:p>
    <w:p w14:paraId="50D5D5A5" w14:textId="77777777" w:rsidR="00ED5F48" w:rsidRPr="002E0DD1" w:rsidRDefault="00ED5F48" w:rsidP="002E0DD1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2E0DD1" w:rsidSect="00EA6AC5">
      <w:pgSz w:w="11906" w:h="16838" w:code="9"/>
      <w:pgMar w:top="680" w:right="567" w:bottom="454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1F72E" w14:textId="77777777" w:rsidR="008452F4" w:rsidRDefault="008452F4">
      <w:pPr>
        <w:spacing w:after="0"/>
      </w:pPr>
      <w:r>
        <w:separator/>
      </w:r>
    </w:p>
  </w:endnote>
  <w:endnote w:type="continuationSeparator" w:id="0">
    <w:p w14:paraId="20D48592" w14:textId="77777777" w:rsidR="008452F4" w:rsidRDefault="008452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519690" w14:textId="77777777" w:rsidR="008452F4" w:rsidRDefault="008452F4">
      <w:pPr>
        <w:spacing w:after="0"/>
      </w:pPr>
      <w:r>
        <w:separator/>
      </w:r>
    </w:p>
  </w:footnote>
  <w:footnote w:type="continuationSeparator" w:id="0">
    <w:p w14:paraId="5C8ACA4F" w14:textId="77777777" w:rsidR="008452F4" w:rsidRDefault="008452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1274F3"/>
    <w:rsid w:val="00151CCE"/>
    <w:rsid w:val="001B01F9"/>
    <w:rsid w:val="001B7E1A"/>
    <w:rsid w:val="001C41F9"/>
    <w:rsid w:val="00267DCB"/>
    <w:rsid w:val="00285C1D"/>
    <w:rsid w:val="0029624B"/>
    <w:rsid w:val="002D7C5A"/>
    <w:rsid w:val="002E0DD1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53C63"/>
    <w:rsid w:val="00462EAD"/>
    <w:rsid w:val="004A6170"/>
    <w:rsid w:val="004F6AAC"/>
    <w:rsid w:val="00512F2D"/>
    <w:rsid w:val="00570FBB"/>
    <w:rsid w:val="00583B82"/>
    <w:rsid w:val="005923AC"/>
    <w:rsid w:val="005B1077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452F4"/>
    <w:rsid w:val="008B120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562D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83C29"/>
    <w:rsid w:val="00C91F9B"/>
    <w:rsid w:val="00CC151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A6AC5"/>
    <w:rsid w:val="00ED5F48"/>
    <w:rsid w:val="00ED75B6"/>
    <w:rsid w:val="00EF0F0D"/>
    <w:rsid w:val="00F700F9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CE1BF45-475C-4235-B763-A0682F54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2021-06-09T05:21:00Z</dcterms:created>
  <dcterms:modified xsi:type="dcterms:W3CDTF">2021-06-09T05:21:00Z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