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676"/>
      </w:tblGrid>
      <w:tr w:rsidR="003E085C" w:rsidRPr="001761FA" w14:paraId="40983BE3" w14:textId="77777777" w:rsidTr="00A44A84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6537F75" w14:textId="467C9E50" w:rsidR="003E085C" w:rsidRPr="008E5CF2" w:rsidRDefault="003E085C" w:rsidP="001761FA">
            <w:pPr>
              <w:pStyle w:val="ad"/>
              <w:spacing w:after="0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90"/>
                <w:szCs w:val="90"/>
                <w:lang w:bidi="ru-RU"/>
              </w:rPr>
            </w:pPr>
            <w:r w:rsidRPr="008E5CF2">
              <w:rPr>
                <w:rFonts w:ascii="Century Gothic" w:hAnsi="Century Gothic"/>
                <w:b/>
                <w:bCs/>
                <w:noProof/>
                <w:color w:val="auto"/>
                <w:sz w:val="90"/>
                <w:szCs w:val="90"/>
                <w:lang w:bidi="ru-RU"/>
              </w:rPr>
              <w:fldChar w:fldCharType="begin"/>
            </w:r>
            <w:r w:rsidRPr="008E5CF2">
              <w:rPr>
                <w:rFonts w:ascii="Century Gothic" w:hAnsi="Century Gothic"/>
                <w:b/>
                <w:bCs/>
                <w:noProof/>
                <w:color w:val="auto"/>
                <w:sz w:val="90"/>
                <w:szCs w:val="90"/>
                <w:lang w:bidi="ru-RU"/>
              </w:rPr>
              <w:instrText xml:space="preserve"> DOCVARIABLE  MonthStart1 \@  yyyy   \* MERGEFORMAT </w:instrText>
            </w:r>
            <w:r w:rsidRPr="008E5CF2">
              <w:rPr>
                <w:rFonts w:ascii="Century Gothic" w:hAnsi="Century Gothic"/>
                <w:b/>
                <w:bCs/>
                <w:noProof/>
                <w:color w:val="auto"/>
                <w:sz w:val="90"/>
                <w:szCs w:val="90"/>
                <w:lang w:bidi="ru-RU"/>
              </w:rPr>
              <w:fldChar w:fldCharType="separate"/>
            </w:r>
            <w:r w:rsidR="002759E7">
              <w:rPr>
                <w:rFonts w:ascii="Century Gothic" w:hAnsi="Century Gothic"/>
                <w:b/>
                <w:bCs/>
                <w:noProof/>
                <w:color w:val="auto"/>
                <w:sz w:val="90"/>
                <w:szCs w:val="90"/>
                <w:lang w:bidi="ru-RU"/>
              </w:rPr>
              <w:t>2022</w:t>
            </w:r>
            <w:r w:rsidRPr="008E5CF2">
              <w:rPr>
                <w:rFonts w:ascii="Century Gothic" w:hAnsi="Century Gothic"/>
                <w:b/>
                <w:bCs/>
                <w:noProof/>
                <w:color w:val="auto"/>
                <w:sz w:val="90"/>
                <w:szCs w:val="9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9"/>
              <w:gridCol w:w="2669"/>
              <w:gridCol w:w="2669"/>
              <w:gridCol w:w="2669"/>
            </w:tblGrid>
            <w:tr w:rsidR="00240D4D" w:rsidRPr="001761FA" w14:paraId="79F6697B" w14:textId="61825017" w:rsidTr="001761FA">
              <w:trPr>
                <w:trHeight w:val="1814"/>
              </w:trPr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8E5CF2" w14:paraId="29EF990B" w14:textId="77777777" w:rsidTr="008E5CF2">
                    <w:tc>
                      <w:tcPr>
                        <w:tcW w:w="5000" w:type="pct"/>
                        <w:shd w:val="clear" w:color="auto" w:fill="0070C0"/>
                      </w:tcPr>
                      <w:p w14:paraId="2ED12E72" w14:textId="70AE3E9E" w:rsidR="008E5CF2" w:rsidRPr="008E5CF2" w:rsidRDefault="008E5CF2" w:rsidP="001761FA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</w:pPr>
                        <w:bookmarkStart w:id="1" w:name="_Hlk38821049"/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  <w:t>Январь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4"/>
                    <w:gridCol w:w="334"/>
                    <w:gridCol w:w="334"/>
                    <w:gridCol w:w="334"/>
                    <w:gridCol w:w="326"/>
                  </w:tblGrid>
                  <w:tr w:rsidR="00240D4D" w:rsidRPr="001761FA" w14:paraId="684222CD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D9D9D9" w:themeFill="background1" w:themeFillShade="D9"/>
                        <w:vAlign w:val="center"/>
                      </w:tcPr>
                      <w:p w14:paraId="39408482" w14:textId="796C2144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B285114" w14:textId="2A8F2B2B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4BB7502" w14:textId="7E7938E9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3684BA99" w14:textId="2960CCD4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CF75680" w14:textId="3EA7756F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7BE3AF3" w14:textId="718902DA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37E85CF0" w14:textId="06FFFB66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1761FA" w14:paraId="31DF8F53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C3DF47A" w14:textId="2B8D256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D8DCA2" w14:textId="19CF282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953DC5" w14:textId="183DC8D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6F7F6B" w14:textId="5A00D8C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77DEF9" w14:textId="314891E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0AB1CBA7" w14:textId="1337B00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E5F1" w:themeFill="accent5" w:themeFillTint="33"/>
                        <w:vAlign w:val="center"/>
                      </w:tcPr>
                      <w:p w14:paraId="61DE8D4C" w14:textId="214B6FB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0AFA4FA2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88A4083" w14:textId="262CBC20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51A6A2C6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4AC0E39B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4945E16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1BBF504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678B3CC1" w14:textId="2D88C091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E5F1" w:themeFill="accent5" w:themeFillTint="33"/>
                        <w:vAlign w:val="center"/>
                      </w:tcPr>
                      <w:p w14:paraId="63A6A44F" w14:textId="0D4BAEB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223F797F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FCDA0AA" w14:textId="793E672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5761440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35999E1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399CBB9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326A01A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51A7D074" w14:textId="31816EB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E5F1" w:themeFill="accent5" w:themeFillTint="33"/>
                        <w:vAlign w:val="center"/>
                      </w:tcPr>
                      <w:p w14:paraId="2DF4C53D" w14:textId="6EBAEC9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10529957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824C9C9" w14:textId="2DDB8F2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09F0D68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48D63FF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1BD19C7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6B81B2F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7D8D3352" w14:textId="3C91143E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E5F1" w:themeFill="accent5" w:themeFillTint="33"/>
                        <w:vAlign w:val="center"/>
                      </w:tcPr>
                      <w:p w14:paraId="2CF6BA37" w14:textId="4EFFC26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797D45F8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BD14B6A" w14:textId="6CEE9D7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4BFD43A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72C7468B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64C4840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4F769CB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3A251BC6" w14:textId="7BBDE43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E5F1" w:themeFill="accent5" w:themeFillTint="33"/>
                        <w:vAlign w:val="center"/>
                      </w:tcPr>
                      <w:p w14:paraId="3CA74E8D" w14:textId="15E6FB21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1144E5B8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F237A0" w14:textId="7ED1595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62FB7A70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1D7F8AB0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D9E5F1" w:themeFill="accent5" w:themeFillTint="33"/>
                        <w:vAlign w:val="center"/>
                      </w:tcPr>
                      <w:p w14:paraId="40F850EA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240D4D" w:rsidRPr="001761FA" w:rsidRDefault="00240D4D" w:rsidP="001761FA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8E5CF2" w14:paraId="7660064F" w14:textId="77777777" w:rsidTr="008E5CF2">
                    <w:tc>
                      <w:tcPr>
                        <w:tcW w:w="5000" w:type="pct"/>
                        <w:shd w:val="clear" w:color="auto" w:fill="0070C0"/>
                      </w:tcPr>
                      <w:p w14:paraId="72E5D66D" w14:textId="4BBC4B0C" w:rsidR="008E5CF2" w:rsidRDefault="008E5CF2" w:rsidP="001761FA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  <w:t>Февраль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3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240D4D" w:rsidRPr="001761FA" w14:paraId="4D521D1C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D9D9D9" w:themeFill="background1" w:themeFillShade="D9"/>
                        <w:vAlign w:val="center"/>
                      </w:tcPr>
                      <w:p w14:paraId="5B4A50A8" w14:textId="5A4705DD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4D052ACD" w14:textId="5B78663B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A47D848" w14:textId="7CFD0518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1412BE2" w14:textId="0EDCAE9C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C3D3BE5" w14:textId="3B1FCE24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42F7BE9" w14:textId="402460C2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3" w:type="pct"/>
                        <w:shd w:val="clear" w:color="auto" w:fill="D9D9D9" w:themeFill="background1" w:themeFillShade="D9"/>
                        <w:vAlign w:val="center"/>
                      </w:tcPr>
                      <w:p w14:paraId="4CB16A91" w14:textId="088BFF75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1761FA" w14:paraId="033AD79B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338C3E" w14:textId="52F0640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9814E4" w14:textId="04C73B4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665E05" w14:textId="42641F6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31D4F0" w14:textId="67A8379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C2BCF9" w14:textId="54997F1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1CD888BB" w14:textId="77AEB6E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9E5F1" w:themeFill="accent5" w:themeFillTint="33"/>
                        <w:vAlign w:val="center"/>
                      </w:tcPr>
                      <w:p w14:paraId="3A023F15" w14:textId="17C6E492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6878283D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38EE418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1BB7187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59E5780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6540012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46C8D30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180DD119" w14:textId="48B7411C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9E5F1" w:themeFill="accent5" w:themeFillTint="33"/>
                        <w:vAlign w:val="center"/>
                      </w:tcPr>
                      <w:p w14:paraId="651B6ED7" w14:textId="5CD1082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7DC4D67B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4BA2556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2991947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008E97A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7F0C4EB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2CF38C6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16A9F174" w14:textId="61984282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9E5F1" w:themeFill="accent5" w:themeFillTint="33"/>
                        <w:vAlign w:val="center"/>
                      </w:tcPr>
                      <w:p w14:paraId="10A0A41E" w14:textId="0B3BDF22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73331944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7CF9FAB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218971E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452C734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4B9E751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1C84384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4A26A059" w14:textId="32B21B18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9E5F1" w:themeFill="accent5" w:themeFillTint="33"/>
                        <w:vAlign w:val="center"/>
                      </w:tcPr>
                      <w:p w14:paraId="46E25065" w14:textId="4EA620F6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74B0FF95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4BF0A0A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246AC17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5385FF60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3C60B10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47D1669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046D5BCA" w14:textId="5930462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9E5F1" w:themeFill="accent5" w:themeFillTint="33"/>
                        <w:vAlign w:val="center"/>
                      </w:tcPr>
                      <w:p w14:paraId="7267017D" w14:textId="080C1F8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4CB553C4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0ED39E0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76151ABB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!A12 Is Not In Table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14A36644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3" w:type="pct"/>
                        <w:shd w:val="clear" w:color="auto" w:fill="D9E5F1" w:themeFill="accent5" w:themeFillTint="33"/>
                        <w:vAlign w:val="center"/>
                      </w:tcPr>
                      <w:p w14:paraId="5B970C07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635B5D45" w14:textId="77777777" w:rsidR="00240D4D" w:rsidRPr="001761FA" w:rsidRDefault="00240D4D" w:rsidP="001761FA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8E5CF2" w14:paraId="401DABDE" w14:textId="77777777" w:rsidTr="008E5CF2">
                    <w:tc>
                      <w:tcPr>
                        <w:tcW w:w="5000" w:type="pct"/>
                        <w:shd w:val="clear" w:color="auto" w:fill="00B050"/>
                      </w:tcPr>
                      <w:p w14:paraId="7355DD74" w14:textId="368FE5F3" w:rsidR="008E5CF2" w:rsidRDefault="008E5CF2" w:rsidP="001761FA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  <w:t>Март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3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240D4D" w:rsidRPr="001761FA" w14:paraId="5FBA1453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D9D9D9" w:themeFill="background1" w:themeFillShade="D9"/>
                        <w:vAlign w:val="center"/>
                      </w:tcPr>
                      <w:p w14:paraId="3D82C68E" w14:textId="439CBAAD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5D081C50" w14:textId="49FE7540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B330407" w14:textId="052E44CB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F2E47A7" w14:textId="5545CA5D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D7F939A" w14:textId="1C6CF8C4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24E7528" w14:textId="082BFF92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3" w:type="pct"/>
                        <w:shd w:val="clear" w:color="auto" w:fill="D9D9D9" w:themeFill="background1" w:themeFillShade="D9"/>
                        <w:vAlign w:val="center"/>
                      </w:tcPr>
                      <w:p w14:paraId="36F13CE6" w14:textId="415F3EA4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1761FA" w14:paraId="1AD7C61D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AAAD04" w14:textId="60AB8D16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EBC2568" w14:textId="6B1AFDE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F3CE0B" w14:textId="33B2A91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343102" w14:textId="1268F116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48F3FC" w14:textId="3F0CE9B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70C4B999" w14:textId="07781B68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4611257B" w14:textId="3E459252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0ACC4FBD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5DCB4C3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655B661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347357C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34F7F2F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1C1070E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01DD2049" w14:textId="327349E5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1B2C3A7B" w14:textId="2C972D99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2DAA7F9C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73E5D6B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3E34E96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13C3F9C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6B9D019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1343C3C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29EEA51C" w14:textId="0B9A944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4340F2AC" w14:textId="147DC0E1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091924FE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0D8340D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47FC915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237C31C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724448E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5126D06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5A7AED89" w14:textId="17A38B10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38F77A3C" w14:textId="336A515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322DB458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5E9B3F4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53E97BF0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1894E4A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21B9807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700F2B9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37C4FF97" w14:textId="5693B7E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1B8E039F" w14:textId="0B830D3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73808F25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302386C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0FDCB546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497379C4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6E133FB9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260070DC" w14:textId="77777777" w:rsidR="00240D4D" w:rsidRPr="001761FA" w:rsidRDefault="00240D4D" w:rsidP="001761FA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8E5CF2" w14:paraId="11C95986" w14:textId="77777777" w:rsidTr="008E5CF2">
                    <w:tc>
                      <w:tcPr>
                        <w:tcW w:w="5000" w:type="pct"/>
                        <w:shd w:val="clear" w:color="auto" w:fill="00B050"/>
                      </w:tcPr>
                      <w:p w14:paraId="273AB1F2" w14:textId="07411FB9" w:rsidR="008E5CF2" w:rsidRDefault="008E5CF2" w:rsidP="001761FA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  <w:t>Апрель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3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240D4D" w:rsidRPr="001761FA" w14:paraId="486B25E3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D9D9D9" w:themeFill="background1" w:themeFillShade="D9"/>
                        <w:vAlign w:val="center"/>
                      </w:tcPr>
                      <w:p w14:paraId="47AC1FC0" w14:textId="6ADEB3A5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314AE8CF" w14:textId="7192781E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1D221CC" w14:textId="5CB93667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567455C" w14:textId="7CE9B038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35DCA161" w14:textId="0B2719A5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C27E099" w14:textId="4BE5B639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3" w:type="pct"/>
                        <w:shd w:val="clear" w:color="auto" w:fill="D9D9D9" w:themeFill="background1" w:themeFillShade="D9"/>
                        <w:vAlign w:val="center"/>
                      </w:tcPr>
                      <w:p w14:paraId="50E05008" w14:textId="19B22CED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1761FA" w14:paraId="18746610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1994D48" w14:textId="76749D6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369881" w14:textId="1C09637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853C12" w14:textId="6901BEA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5E42A6" w14:textId="0489F53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2FC3EB" w14:textId="2F4436C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127BD5DB" w14:textId="352E622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33C7F0FA" w14:textId="04D232EE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0B6D7401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6EAC3D8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1EAFE43B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38FD47F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3DF0699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3E43CD8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7C09DBCE" w14:textId="33AE81D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214266C6" w14:textId="51AA3ED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2E5D7C27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527D481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7A14F1FB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1EA3CFB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62C5AE00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2D2B9E0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57CB3325" w14:textId="33CB752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2975FC51" w14:textId="51CB248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4FD26192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02D8BEF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504E1DE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429EB6E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6E5A9A0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1B0DD3D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0FA154DC" w14:textId="0BD480C9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3B413671" w14:textId="033DCC46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4E4EF58A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021F305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66096D0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472A390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6BA8F02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6C770EE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5AF1736F" w14:textId="7DDA118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7BE654C5" w14:textId="36BBCACC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0CB933A3" w14:textId="77777777" w:rsidTr="008E5CF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67FCCDF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6295DEB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130F720E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52972D7F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5F4768A2" w14:textId="77777777" w:rsidR="00240D4D" w:rsidRPr="001761FA" w:rsidRDefault="00240D4D" w:rsidP="001761FA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1761FA" w14:paraId="3808ABFD" w14:textId="5185E65E" w:rsidTr="001761FA">
              <w:trPr>
                <w:trHeight w:val="1814"/>
              </w:trPr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8E5CF2" w14:paraId="1D060AD0" w14:textId="77777777" w:rsidTr="008E5CF2">
                    <w:tc>
                      <w:tcPr>
                        <w:tcW w:w="5000" w:type="pct"/>
                        <w:shd w:val="clear" w:color="auto" w:fill="00B050"/>
                      </w:tcPr>
                      <w:p w14:paraId="5885B88E" w14:textId="4BB2F247" w:rsidR="008E5CF2" w:rsidRDefault="008E5CF2" w:rsidP="001761FA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  <w:t>Май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40D4D" w:rsidRPr="001761FA" w14:paraId="4533209A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3937BF7" w14:textId="3353307C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4C076CB9" w14:textId="238F6017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3E2E5AC" w14:textId="3FDFD5AA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4291E9FA" w14:textId="7B41592A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2C9E446" w14:textId="3807BA7B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46474412" w14:textId="10944F3F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70B3D15" w14:textId="2F45BC54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1761FA" w14:paraId="38FA371F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7682D8" w14:textId="1908EE2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val="en-US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867C93" w14:textId="6EBCC476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65E0A7" w14:textId="5A8D735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84AED" w14:textId="212F4D2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0F1AEC" w14:textId="3443B1D6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2988ABBF" w14:textId="65D975D1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DEED6" w:themeFill="accent3" w:themeFillTint="33"/>
                        <w:vAlign w:val="center"/>
                      </w:tcPr>
                      <w:p w14:paraId="7B319A52" w14:textId="43F9DEE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68F2BFDB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217980" w14:textId="6E9DA2A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42B721C6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7AEE4ED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6667F30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5F14D7C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7717A04D" w14:textId="7033032C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DEED6" w:themeFill="accent3" w:themeFillTint="33"/>
                        <w:vAlign w:val="center"/>
                      </w:tcPr>
                      <w:p w14:paraId="606DA228" w14:textId="57573E26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5C3EBBEF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B720E8" w14:textId="6F3FBED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397E722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563C350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1A38463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5ED4967B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0665BF55" w14:textId="7025A2B0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DEED6" w:themeFill="accent3" w:themeFillTint="33"/>
                        <w:vAlign w:val="center"/>
                      </w:tcPr>
                      <w:p w14:paraId="0869C1DC" w14:textId="03451A29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63A93A41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BCB23D" w14:textId="35F8CCE6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410776B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1F37CA3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1FA7C66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33CC5D3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4942B2DE" w14:textId="2893A8D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DEED6" w:themeFill="accent3" w:themeFillTint="33"/>
                        <w:vAlign w:val="center"/>
                      </w:tcPr>
                      <w:p w14:paraId="1ED4C57E" w14:textId="0B6ACE2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48D57EB2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CB464" w14:textId="5607E76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19DE931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1E311706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250774D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6D0A2ED0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14502DBD" w14:textId="112CA649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DEED6" w:themeFill="accent3" w:themeFillTint="33"/>
                        <w:vAlign w:val="center"/>
                      </w:tcPr>
                      <w:p w14:paraId="62F76B1F" w14:textId="37EAD8D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74CBC6B8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6A44DC" w14:textId="42A55BA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31738606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64E2DC0C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DEED6" w:themeFill="accent3" w:themeFillTint="33"/>
                        <w:vAlign w:val="center"/>
                      </w:tcPr>
                      <w:p w14:paraId="6E20A0F5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7B246660" w14:textId="77777777" w:rsidR="00240D4D" w:rsidRPr="001761FA" w:rsidRDefault="00240D4D" w:rsidP="001761FA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8E5CF2" w14:paraId="4027F1C5" w14:textId="77777777" w:rsidTr="008E5CF2">
                    <w:tc>
                      <w:tcPr>
                        <w:tcW w:w="5000" w:type="pct"/>
                        <w:shd w:val="clear" w:color="auto" w:fill="FFFF00"/>
                      </w:tcPr>
                      <w:p w14:paraId="31CDD317" w14:textId="7DFA5B75" w:rsidR="008E5CF2" w:rsidRDefault="008E5CF2" w:rsidP="001761FA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Июнь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40D4D" w:rsidRPr="001761FA" w14:paraId="43FDBBAF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CCD867C" w14:textId="16D5689F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53AD34CA" w14:textId="79D7E501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36CEF8E2" w14:textId="4D77381B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3D2EC53A" w14:textId="147E5558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465114B7" w14:textId="165C2AB9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F9497BC" w14:textId="67294DA9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28DC64F" w14:textId="14A3498E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1761FA" w14:paraId="10101CD6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816137E" w14:textId="5E7B3F7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F6D0B3" w14:textId="05E28B1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B10352" w14:textId="4F04465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D945A5" w14:textId="731D026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51A83A" w14:textId="5D035D2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46AF9861" w14:textId="1EF0EB45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59759CE0" w14:textId="4A3EA44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7A162450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2F00F4" w14:textId="3C2C492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2038AA8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5510E5F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7653681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78E3FCB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42E94833" w14:textId="44BB1B45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0A83B728" w14:textId="2381CE39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3BBD0250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7C0667" w14:textId="016A7BF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5BCBF00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2A35600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1049E3D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662527B6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5E73AA43" w14:textId="2B26BEB5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1657A761" w14:textId="223C9F5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63CC90BE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0E9B3D" w14:textId="7AA1220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03AE9870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076A61D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5EFB5F00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6223C38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6163CFF2" w14:textId="674F1042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4D2D741E" w14:textId="41B8F60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47AB0675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D9ADCD" w14:textId="7093F2CB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5519D31B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67D50BA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440F39E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579D526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474099FC" w14:textId="087AB242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14602653" w14:textId="1BB077E6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3E8BAD15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239B36" w14:textId="1B08D15B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46ECD2D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6991EFB0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1EA517B8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254C2834" w14:textId="77777777" w:rsidR="00240D4D" w:rsidRPr="001761FA" w:rsidRDefault="00240D4D" w:rsidP="001761FA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8E5CF2" w14:paraId="588017B9" w14:textId="77777777" w:rsidTr="008E5CF2">
                    <w:tc>
                      <w:tcPr>
                        <w:tcW w:w="5000" w:type="pct"/>
                        <w:shd w:val="clear" w:color="auto" w:fill="FFFF00"/>
                      </w:tcPr>
                      <w:p w14:paraId="70D28D35" w14:textId="7CE6C80A" w:rsidR="008E5CF2" w:rsidRDefault="008E5CF2" w:rsidP="001761FA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Июль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40D4D" w:rsidRPr="001761FA" w14:paraId="65F48B94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EEB0A9E" w14:textId="3C521A00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3A031FA6" w14:textId="33D0AA25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4E1EB63" w14:textId="3C66DA7C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A1004C4" w14:textId="2372A130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39397D7" w14:textId="7D7D78E1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034D544" w14:textId="1A15B1D2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5E67A74" w14:textId="16A5E4DE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1761FA" w14:paraId="695417E5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719BABFE" w14:textId="5398CB3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C221972" w14:textId="6985EFB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3371317" w14:textId="1A18D55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2E429C1" w14:textId="14A98A4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22A721" w14:textId="49045BA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</w:tcPr>
                      <w:p w14:paraId="2A728AE9" w14:textId="61971B86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</w:tcPr>
                      <w:p w14:paraId="0747D21B" w14:textId="6EF304B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3A7F1548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5A258DF9" w14:textId="636B022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3DB52B9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2938284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3DF7499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09EF73D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</w:tcPr>
                      <w:p w14:paraId="6A950862" w14:textId="2C1EA719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</w:tcPr>
                      <w:p w14:paraId="726F7F99" w14:textId="409FFA65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1BD473A1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38603902" w14:textId="7BDDFDB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4188162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2E55729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1FBA5F2B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2B1FF71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</w:tcPr>
                      <w:p w14:paraId="258F480D" w14:textId="00641EB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</w:tcPr>
                      <w:p w14:paraId="04CBDC70" w14:textId="1BE655F0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0943E547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4064B125" w14:textId="15C65DA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5F57A9D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7AB1495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68A23AB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2C85806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</w:tcPr>
                      <w:p w14:paraId="0BB295E0" w14:textId="59A52760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</w:tcPr>
                      <w:p w14:paraId="5D2C584A" w14:textId="6C70BAD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00083E5B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0CBF98D5" w14:textId="54978F70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5469B00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5F24DBA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0A0E96B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68760C4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</w:tcPr>
                      <w:p w14:paraId="76F06B13" w14:textId="2188071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</w:tcPr>
                      <w:p w14:paraId="0048B304" w14:textId="7AEA4A2C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663D57F0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574CC861" w14:textId="47FD533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3F406A3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</w:tcPr>
                      <w:p w14:paraId="5291DBFB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</w:tcPr>
                      <w:p w14:paraId="40B1209F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3BB208CE" w14:textId="77777777" w:rsidR="00240D4D" w:rsidRPr="001761FA" w:rsidRDefault="00240D4D" w:rsidP="001761FA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8E5CF2" w14:paraId="62088F15" w14:textId="77777777" w:rsidTr="008E5CF2">
                    <w:tc>
                      <w:tcPr>
                        <w:tcW w:w="5000" w:type="pct"/>
                        <w:shd w:val="clear" w:color="auto" w:fill="FFFF00"/>
                      </w:tcPr>
                      <w:p w14:paraId="3758BAF1" w14:textId="528AD6CD" w:rsidR="008E5CF2" w:rsidRDefault="008E5CF2" w:rsidP="001761FA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Август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40D4D" w:rsidRPr="001761FA" w14:paraId="27BAE27B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81C41B3" w14:textId="2EF16DB7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2F114B97" w14:textId="5DEFAC6D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458DB859" w14:textId="5445920B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8E5F5A9" w14:textId="0D9D526F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90E5199" w14:textId="51EE5F40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55D486E" w14:textId="78712637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6B06261" w14:textId="09ED5AF7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1761FA" w14:paraId="4F4E23C6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78F47D9" w14:textId="3F66A8B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EC42E64" w14:textId="06B7209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349503" w14:textId="021FD4C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455009" w14:textId="0B20E55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1C28BC" w14:textId="008A587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3853885E" w14:textId="5BCE2030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77A35057" w14:textId="6A03703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662A0AB8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BF3AAD" w14:textId="11D825D9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63A518C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03E9126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1CF4454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6B69D8A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2DBE9201" w14:textId="4490E7F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02F4032A" w14:textId="31974DF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6825CDB3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EA11FB" w14:textId="2706C6A0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49843F0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506CE77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6FBB9FD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6F63553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3B882763" w14:textId="4A996F9E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715BC1C6" w14:textId="0DC1C87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2337F0FE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514723" w14:textId="2D4475A6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716CCD2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0569C9C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1CF914C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512F32A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78FD3245" w14:textId="5726CD00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247E7AC1" w14:textId="5C98D6E1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4BA8EE02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4250090" w14:textId="22D1CC3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197F427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1160F61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6295A02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0AAF00C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0F614EC2" w14:textId="2F7DDEDE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23173069" w14:textId="3A8CE4F9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3673A2D9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ABF8F9B" w14:textId="7E91FB9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7165399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76300C5F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2C579173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18E383FC" w14:textId="77777777" w:rsidR="00240D4D" w:rsidRPr="001761FA" w:rsidRDefault="00240D4D" w:rsidP="001761FA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1761FA" w14:paraId="5ABCB9D1" w14:textId="6B4B1A3C" w:rsidTr="001761FA">
              <w:trPr>
                <w:trHeight w:val="1814"/>
              </w:trPr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8E5CF2" w14:paraId="53C1DA0A" w14:textId="77777777" w:rsidTr="008E5CF2">
                    <w:tc>
                      <w:tcPr>
                        <w:tcW w:w="5000" w:type="pct"/>
                        <w:shd w:val="clear" w:color="auto" w:fill="FFC000"/>
                      </w:tcPr>
                      <w:p w14:paraId="4E7AB014" w14:textId="1F5D6332" w:rsidR="008E5CF2" w:rsidRDefault="008E5CF2" w:rsidP="001761FA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Сентябрь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40D4D" w:rsidRPr="001761FA" w14:paraId="6E92A4E3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37E20BD" w14:textId="0D26E4E2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38BAB9FE" w14:textId="09BE7876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E7E1C1D" w14:textId="42CE6AEB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7097261" w14:textId="0E473A91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4075D82B" w14:textId="2450EDB9" w:rsidR="00240D4D" w:rsidRPr="001761FA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3F2B6E0" w14:textId="0F97CE48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15E6D45" w14:textId="74BB65EA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1761FA" w14:paraId="191EEF27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CC9AD8" w14:textId="331E480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5D060A" w14:textId="11F1F65F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BDA8F8" w14:textId="6367555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07E4D3" w14:textId="0914F424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E22500" w14:textId="2971A15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7FB27399" w14:textId="76FAEFD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7C09A57F" w14:textId="172330B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6EE1544C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C961F1" w14:textId="765AD640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70BA3B2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52D934E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2506903E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1171597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0E033FA5" w14:textId="2F2137E8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2DAD5D4E" w14:textId="19D4EAB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0E1942DA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6BD514" w14:textId="7F7CE0F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337E470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3C25D403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3B3F8F3D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55BA3B6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62A1D153" w14:textId="5B4A6396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74E847D9" w14:textId="2AF70CC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343588CF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A2651C6" w14:textId="5F28FD7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51DEB022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1D0AA3EB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617A600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085A1D8B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0EC0B0FF" w14:textId="2A23ABA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1152E55B" w14:textId="266EC29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487DB3AB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4CE423F" w14:textId="133B548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42A90F58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26CEC4C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6879A205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425E103C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7400C123" w14:textId="45E165B5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5BFE5E8A" w14:textId="62F2615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5F9738C0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62714E" w14:textId="7D27573A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12F7F4D1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1761FA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35FC413F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295FE9C0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31377DC9" w14:textId="77777777" w:rsidR="00240D4D" w:rsidRPr="001761FA" w:rsidRDefault="00240D4D" w:rsidP="001761FA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8E5CF2" w14:paraId="4CB30EF4" w14:textId="77777777" w:rsidTr="008E5CF2">
                    <w:tc>
                      <w:tcPr>
                        <w:tcW w:w="5000" w:type="pct"/>
                        <w:shd w:val="clear" w:color="auto" w:fill="FFC000"/>
                      </w:tcPr>
                      <w:p w14:paraId="16C2DD5E" w14:textId="0092B97B" w:rsidR="008E5CF2" w:rsidRDefault="008E5CF2" w:rsidP="001761FA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Октябрь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40D4D" w:rsidRPr="001761FA" w14:paraId="1DAA9906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2268EF6" w14:textId="782675FC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4C4767A8" w14:textId="090B8380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A606E45" w14:textId="093B517E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0734FE5" w14:textId="22154002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32CCBD37" w14:textId="0FA5DD9A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383A338" w14:textId="66299AFE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C199D0C" w14:textId="60C47DE4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1761FA" w14:paraId="048A2737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4BD2F7B" w14:textId="21C04BE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D35348" w14:textId="325657D1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2EC394" w14:textId="5015D31C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1D71D" w14:textId="7410EE89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763EE9" w14:textId="55197646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19586682" w14:textId="486CD5A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6F61586C" w14:textId="32DD4879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4556AA3B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0F25BF" w14:textId="1063EB06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6C1552D2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5B05BD0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47EEC99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230E8640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294DA1CC" w14:textId="7F19351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2244D2C6" w14:textId="7F3688E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3841C5FA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8CD6B08" w14:textId="1624DE98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76BA4CF2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432B882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2121695E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764D5590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7620BEFD" w14:textId="7F910A25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614BE94B" w14:textId="61712B2C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63A3FB71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E54D898" w14:textId="7917AF40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6C6EC28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375B65E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39558CCE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167552D1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49315AC8" w14:textId="7381D16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05748F24" w14:textId="47D0B70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48EFB191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F21411" w14:textId="50ABC2C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1C566B6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5318FB9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3011E269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23EB6C38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68DA91CB" w14:textId="6775862C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241807CB" w14:textId="5A91070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6CC5E29B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7BD1B5" w14:textId="09DDBCA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655CF59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7F1786F2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44A0ED8C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71E1777A" w14:textId="77777777" w:rsidR="00240D4D" w:rsidRPr="001761FA" w:rsidRDefault="00240D4D" w:rsidP="001761FA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8E5CF2" w14:paraId="747E3EC9" w14:textId="77777777" w:rsidTr="008E5CF2">
                    <w:tc>
                      <w:tcPr>
                        <w:tcW w:w="5000" w:type="pct"/>
                        <w:shd w:val="clear" w:color="auto" w:fill="FFC000"/>
                      </w:tcPr>
                      <w:p w14:paraId="2D1407DC" w14:textId="795EDCD1" w:rsidR="008E5CF2" w:rsidRDefault="008E5CF2" w:rsidP="001761FA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Ноябрь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40D4D" w:rsidRPr="001761FA" w14:paraId="504BFB33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4911DBF" w14:textId="47F11649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7E2F19E6" w14:textId="606B2A43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00193F3" w14:textId="02792C55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795B3D0" w14:textId="74A33036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51FE0A5" w14:textId="72BC0A6E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2F9E89F" w14:textId="308B0D38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85DC499" w14:textId="126F301E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1761FA" w14:paraId="4138B158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F0A74D" w14:textId="7509D09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4EEB4B" w14:textId="29F1600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A59089" w14:textId="0EDB0636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A6AE03" w14:textId="43880F81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6E858D" w14:textId="124D1F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5006519B" w14:textId="43904D12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1D7589EB" w14:textId="02EAE53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74503BC8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F866EB" w14:textId="0F4EDD5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6718A2F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06FBEF3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6948FB51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7BC4C24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7E9887AC" w14:textId="4FD5351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3C99D369" w14:textId="6C006A6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7D2E9130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12634A" w14:textId="0A5E0E0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1148255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4CEDFE9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076A426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277E0DA1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70A43CE6" w14:textId="35A6382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67C14986" w14:textId="04580BF8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0C39DE3A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4D3C6" w14:textId="7FC3D06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5F0DAEAC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424891F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4FAAC8E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77BC2AB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17F89C58" w14:textId="2758F64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37928D0C" w14:textId="784E66DE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025F2089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0F1AE2" w14:textId="34DD7740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0932511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3DE16D0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4924E689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42F95582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3C4A41F6" w14:textId="4F711BB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07D14560" w14:textId="417B01F6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72FD00B3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6FE523" w14:textId="141BC62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7BD85BD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14FCE03B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4432FC11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43A637F0" w14:textId="77777777" w:rsidR="00240D4D" w:rsidRPr="001761FA" w:rsidRDefault="00240D4D" w:rsidP="001761FA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8E5CF2" w14:paraId="469ED20B" w14:textId="77777777" w:rsidTr="008E5CF2">
                    <w:tc>
                      <w:tcPr>
                        <w:tcW w:w="5000" w:type="pct"/>
                        <w:shd w:val="clear" w:color="auto" w:fill="0070C0"/>
                      </w:tcPr>
                      <w:p w14:paraId="4DFEE4DD" w14:textId="7528CCA6" w:rsidR="008E5CF2" w:rsidRDefault="008E5CF2" w:rsidP="001761FA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  <w:t>Декабрь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40D4D" w:rsidRPr="001761FA" w14:paraId="0CA8349C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00098BB" w14:textId="6140437B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61F03D3C" w14:textId="6558BAFF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86A1803" w14:textId="6B69AF98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9281689" w14:textId="30025EF4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1F571BF" w14:textId="634D44A8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0195620" w14:textId="60A8F62B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709C3C5" w14:textId="7ACC0290" w:rsidR="00240D4D" w:rsidRPr="008E5CF2" w:rsidRDefault="00F25F9B" w:rsidP="001761FA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1761FA" w14:paraId="0B2F30B0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F7088F" w14:textId="639CF1C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101F28" w14:textId="2DFC8A00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8806C3" w14:textId="1158788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F25F9B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7860C0" w14:textId="1996A365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246D88" w14:textId="7F2CBA4C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2E8AD4B2" w14:textId="088CA24B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E5F1" w:themeFill="accent5" w:themeFillTint="33"/>
                        <w:vAlign w:val="center"/>
                      </w:tcPr>
                      <w:p w14:paraId="1F0E85C9" w14:textId="259B828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34AB1B96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6B7A0C" w14:textId="317D99F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072B766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4B6D2ED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3D0803F1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521F6ED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5383CAD5" w14:textId="0E8F1244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E5F1" w:themeFill="accent5" w:themeFillTint="33"/>
                        <w:vAlign w:val="center"/>
                      </w:tcPr>
                      <w:p w14:paraId="02092A5E" w14:textId="559963D9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05C96A10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E0F41" w14:textId="0685FFE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355EBD28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1A089E8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747CAE53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0C3C1AD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2F3F5234" w14:textId="2917976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E5F1" w:themeFill="accent5" w:themeFillTint="33"/>
                        <w:vAlign w:val="center"/>
                      </w:tcPr>
                      <w:p w14:paraId="2B415E3F" w14:textId="1E73563A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2A63608C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F68CC1" w14:textId="5A83473C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25709968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56FD3FB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37418E6E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0764444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54C7C6B4" w14:textId="24CC3406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E5F1" w:themeFill="accent5" w:themeFillTint="33"/>
                        <w:vAlign w:val="center"/>
                      </w:tcPr>
                      <w:p w14:paraId="0F1EC474" w14:textId="6BC0EB6F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35920EEE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7B9C7F" w14:textId="62D3E91E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0DD22D8D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61632161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19F058C5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3863D946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1761FA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413947F0" w14:textId="582337B0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E5F1" w:themeFill="accent5" w:themeFillTint="33"/>
                        <w:vAlign w:val="center"/>
                      </w:tcPr>
                      <w:p w14:paraId="4D89ABD6" w14:textId="018B803C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1761FA" w14:paraId="14DEC3D6" w14:textId="77777777" w:rsidTr="008E5CF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53804D" w14:textId="69386BB5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8E5CF2"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36DCF9E8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="002759E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2F8935B6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E5F1" w:themeFill="accent5" w:themeFillTint="33"/>
                        <w:vAlign w:val="center"/>
                      </w:tcPr>
                      <w:p w14:paraId="3DDE5139" w14:textId="77777777" w:rsidR="00240D4D" w:rsidRPr="008E5CF2" w:rsidRDefault="00240D4D" w:rsidP="001761F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3B3A58C6" w14:textId="77777777" w:rsidR="00240D4D" w:rsidRPr="001761FA" w:rsidRDefault="00240D4D" w:rsidP="001761FA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1761FA" w:rsidRDefault="00E50BDE" w:rsidP="001761FA">
            <w:pPr>
              <w:pStyle w:val="ad"/>
              <w:spacing w:after="0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A44A84" w:rsidRPr="001761FA" w14:paraId="77F82A92" w14:textId="77777777" w:rsidTr="008E5CF2">
        <w:trPr>
          <w:trHeight w:val="284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581A7DD4" w14:textId="77777777" w:rsidR="002759E7" w:rsidRPr="008E5CF2" w:rsidRDefault="002759E7" w:rsidP="002759E7">
            <w:pPr>
              <w:pStyle w:val="ad"/>
              <w:spacing w:after="0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90"/>
                <w:szCs w:val="90"/>
                <w:lang w:bidi="ru-RU"/>
              </w:rPr>
            </w:pPr>
            <w:r w:rsidRPr="008E5CF2">
              <w:rPr>
                <w:rFonts w:ascii="Century Gothic" w:hAnsi="Century Gothic"/>
                <w:b/>
                <w:bCs/>
                <w:noProof/>
                <w:color w:val="auto"/>
                <w:sz w:val="90"/>
                <w:szCs w:val="90"/>
                <w:lang w:bidi="ru-RU"/>
              </w:rPr>
              <w:fldChar w:fldCharType="begin"/>
            </w:r>
            <w:r w:rsidRPr="008E5CF2">
              <w:rPr>
                <w:rFonts w:ascii="Century Gothic" w:hAnsi="Century Gothic"/>
                <w:b/>
                <w:bCs/>
                <w:noProof/>
                <w:color w:val="auto"/>
                <w:sz w:val="90"/>
                <w:szCs w:val="90"/>
                <w:lang w:bidi="ru-RU"/>
              </w:rPr>
              <w:instrText xml:space="preserve"> DOCVARIABLE  MonthStart1 \@  yyyy   \* MERGEFORMAT </w:instrText>
            </w:r>
            <w:r w:rsidRPr="008E5CF2">
              <w:rPr>
                <w:rFonts w:ascii="Century Gothic" w:hAnsi="Century Gothic"/>
                <w:b/>
                <w:bCs/>
                <w:noProof/>
                <w:color w:val="auto"/>
                <w:sz w:val="90"/>
                <w:szCs w:val="90"/>
                <w:lang w:bidi="ru-RU"/>
              </w:rPr>
              <w:fldChar w:fldCharType="separate"/>
            </w:r>
            <w:r w:rsidRPr="008E5CF2">
              <w:rPr>
                <w:rFonts w:ascii="Century Gothic" w:hAnsi="Century Gothic"/>
                <w:b/>
                <w:bCs/>
                <w:noProof/>
                <w:color w:val="auto"/>
                <w:sz w:val="90"/>
                <w:szCs w:val="90"/>
                <w:lang w:bidi="ru-RU"/>
              </w:rPr>
              <w:t>2023</w:t>
            </w:r>
            <w:r w:rsidRPr="008E5CF2">
              <w:rPr>
                <w:rFonts w:ascii="Century Gothic" w:hAnsi="Century Gothic"/>
                <w:b/>
                <w:bCs/>
                <w:noProof/>
                <w:color w:val="auto"/>
                <w:sz w:val="90"/>
                <w:szCs w:val="9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9"/>
              <w:gridCol w:w="2669"/>
              <w:gridCol w:w="2669"/>
              <w:gridCol w:w="2669"/>
            </w:tblGrid>
            <w:tr w:rsidR="002759E7" w:rsidRPr="001761FA" w14:paraId="6C4FE94C" w14:textId="77777777" w:rsidTr="009D0662">
              <w:trPr>
                <w:trHeight w:val="1814"/>
              </w:trPr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2759E7" w14:paraId="1BBAA264" w14:textId="77777777" w:rsidTr="009D0662">
                    <w:tc>
                      <w:tcPr>
                        <w:tcW w:w="5000" w:type="pct"/>
                        <w:shd w:val="clear" w:color="auto" w:fill="0070C0"/>
                      </w:tcPr>
                      <w:p w14:paraId="0B5A2142" w14:textId="77777777" w:rsidR="002759E7" w:rsidRPr="008E5CF2" w:rsidRDefault="002759E7" w:rsidP="002759E7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  <w:t>Январь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4"/>
                    <w:gridCol w:w="334"/>
                    <w:gridCol w:w="334"/>
                    <w:gridCol w:w="334"/>
                    <w:gridCol w:w="326"/>
                  </w:tblGrid>
                  <w:tr w:rsidR="002759E7" w:rsidRPr="001761FA" w14:paraId="2012FDCD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D9D9D9" w:themeFill="background1" w:themeFillShade="D9"/>
                        <w:vAlign w:val="center"/>
                      </w:tcPr>
                      <w:p w14:paraId="61F49FC2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0A1AF9F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5DB0794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4EBEA809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3413C76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8B93083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738713E4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759E7" w:rsidRPr="001761FA" w14:paraId="071D2AF9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39F719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D4CE8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04A8E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D069CF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77CD0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0301E43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E5F1" w:themeFill="accent5" w:themeFillTint="33"/>
                        <w:vAlign w:val="center"/>
                      </w:tcPr>
                      <w:p w14:paraId="7A9D7EF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6A018CA4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506371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C8D1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3E022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E6491F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8FFCE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57E6378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E5F1" w:themeFill="accent5" w:themeFillTint="33"/>
                        <w:vAlign w:val="center"/>
                      </w:tcPr>
                      <w:p w14:paraId="35ED41C9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78553AA6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7D5A8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05C20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27FF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23B0E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471C3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581117B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E5F1" w:themeFill="accent5" w:themeFillTint="33"/>
                        <w:vAlign w:val="center"/>
                      </w:tcPr>
                      <w:p w14:paraId="22C846E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325CFF6F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8B7E29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7DD26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FD1E1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7766E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B3F8B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2158AEC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E5F1" w:themeFill="accent5" w:themeFillTint="33"/>
                        <w:vAlign w:val="center"/>
                      </w:tcPr>
                      <w:p w14:paraId="6235507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368F3315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4C0181F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6A2C1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A252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DF345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E8914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0D1B15A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E5F1" w:themeFill="accent5" w:themeFillTint="33"/>
                        <w:vAlign w:val="center"/>
                      </w:tcPr>
                      <w:p w14:paraId="631BA4D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13D4D9F5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EA76CD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07677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A427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5769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3A6A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3A2BEFD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D9E5F1" w:themeFill="accent5" w:themeFillTint="33"/>
                        <w:vAlign w:val="center"/>
                      </w:tcPr>
                      <w:p w14:paraId="429CC8E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67BA45C6" w14:textId="77777777" w:rsidR="002759E7" w:rsidRPr="001761FA" w:rsidRDefault="002759E7" w:rsidP="002759E7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2759E7" w14:paraId="3ACDF244" w14:textId="77777777" w:rsidTr="009D0662">
                    <w:tc>
                      <w:tcPr>
                        <w:tcW w:w="5000" w:type="pct"/>
                        <w:shd w:val="clear" w:color="auto" w:fill="0070C0"/>
                      </w:tcPr>
                      <w:p w14:paraId="7013987D" w14:textId="77777777" w:rsidR="002759E7" w:rsidRDefault="002759E7" w:rsidP="002759E7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  <w:t>Февраль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3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2759E7" w:rsidRPr="001761FA" w14:paraId="7839F6B9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D9D9D9" w:themeFill="background1" w:themeFillShade="D9"/>
                        <w:vAlign w:val="center"/>
                      </w:tcPr>
                      <w:p w14:paraId="09D3E21D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209629FC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3BD56BE8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5998870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E13EC67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D6122B5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3" w:type="pct"/>
                        <w:shd w:val="clear" w:color="auto" w:fill="D9D9D9" w:themeFill="background1" w:themeFillShade="D9"/>
                        <w:vAlign w:val="center"/>
                      </w:tcPr>
                      <w:p w14:paraId="627D33D2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759E7" w:rsidRPr="001761FA" w14:paraId="6E4344F9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BB059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BD1C7A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E5E13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FD924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E1C0E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73B140B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9E5F1" w:themeFill="accent5" w:themeFillTint="33"/>
                        <w:vAlign w:val="center"/>
                      </w:tcPr>
                      <w:p w14:paraId="720CC089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20D95F48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5B9F26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99438B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4FED1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48535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B125E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7F08539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9E5F1" w:themeFill="accent5" w:themeFillTint="33"/>
                        <w:vAlign w:val="center"/>
                      </w:tcPr>
                      <w:p w14:paraId="7D7C33B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01176018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E29189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A1EF2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60031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630FA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5C370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65B8250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9E5F1" w:themeFill="accent5" w:themeFillTint="33"/>
                        <w:vAlign w:val="center"/>
                      </w:tcPr>
                      <w:p w14:paraId="6471E97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53D1F62B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8CE199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B96BE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6DA0C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BE226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39912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318305B9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9E5F1" w:themeFill="accent5" w:themeFillTint="33"/>
                        <w:vAlign w:val="center"/>
                      </w:tcPr>
                      <w:p w14:paraId="0A7F61A7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77C3BF52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8DDB9C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2D895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FAE4B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24071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31887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164D78D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9E5F1" w:themeFill="accent5" w:themeFillTint="33"/>
                        <w:vAlign w:val="center"/>
                      </w:tcPr>
                      <w:p w14:paraId="3522167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12F9A0AB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B8F979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B6430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MonthEnd2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!A12 Is Not In Table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35797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80DC7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9670D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6B729C2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3" w:type="pct"/>
                        <w:shd w:val="clear" w:color="auto" w:fill="D9E5F1" w:themeFill="accent5" w:themeFillTint="33"/>
                        <w:vAlign w:val="center"/>
                      </w:tcPr>
                      <w:p w14:paraId="26DD4DA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0D958A27" w14:textId="77777777" w:rsidR="002759E7" w:rsidRPr="001761FA" w:rsidRDefault="002759E7" w:rsidP="002759E7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2759E7" w14:paraId="3B75C618" w14:textId="77777777" w:rsidTr="009D0662">
                    <w:tc>
                      <w:tcPr>
                        <w:tcW w:w="5000" w:type="pct"/>
                        <w:shd w:val="clear" w:color="auto" w:fill="00B050"/>
                      </w:tcPr>
                      <w:p w14:paraId="3CE1BF54" w14:textId="77777777" w:rsidR="002759E7" w:rsidRDefault="002759E7" w:rsidP="002759E7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  <w:t>Март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3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2759E7" w:rsidRPr="001761FA" w14:paraId="64E19683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D9D9D9" w:themeFill="background1" w:themeFillShade="D9"/>
                        <w:vAlign w:val="center"/>
                      </w:tcPr>
                      <w:p w14:paraId="303D529F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3B9777AD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3CD7007D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F3A90AE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4CD31D0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EFCC0CA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3" w:type="pct"/>
                        <w:shd w:val="clear" w:color="auto" w:fill="D9D9D9" w:themeFill="background1" w:themeFillShade="D9"/>
                        <w:vAlign w:val="center"/>
                      </w:tcPr>
                      <w:p w14:paraId="717D097B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759E7" w:rsidRPr="001761FA" w14:paraId="5D6C6201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D580FE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6671BD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A3B17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DB07A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1762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7FDE598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101DAC6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MonthStart3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9AB73EF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1F8B81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B7AF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690E1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4DDF8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84CB7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3C7E0EB0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4B063EF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7AF3DAB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18B739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DF151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380E8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91694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803FF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77223CD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7785162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6A2A386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8DD93D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77CE32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23901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5C517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AD632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0EC16F6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2DDB06D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A10FC4D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8682CB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8249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EFE8C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2F2B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E7169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5B59DE0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21A8214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0F05050B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8AC049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380C6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MonthEnd3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40FAE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E632D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38D0B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4EAC1DA7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3BFA5E6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4E9F2620" w14:textId="77777777" w:rsidR="002759E7" w:rsidRPr="001761FA" w:rsidRDefault="002759E7" w:rsidP="002759E7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2759E7" w14:paraId="247B3D39" w14:textId="77777777" w:rsidTr="009D0662">
                    <w:tc>
                      <w:tcPr>
                        <w:tcW w:w="5000" w:type="pct"/>
                        <w:shd w:val="clear" w:color="auto" w:fill="00B050"/>
                      </w:tcPr>
                      <w:p w14:paraId="4A867D21" w14:textId="77777777" w:rsidR="002759E7" w:rsidRDefault="002759E7" w:rsidP="002759E7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  <w:t>Апрель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3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2759E7" w:rsidRPr="001761FA" w14:paraId="0672671D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D9D9D9" w:themeFill="background1" w:themeFillShade="D9"/>
                        <w:vAlign w:val="center"/>
                      </w:tcPr>
                      <w:p w14:paraId="26E86C34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3D8BDF15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39F9FA74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4609F51A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70CD2CC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1FF8240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3" w:type="pct"/>
                        <w:shd w:val="clear" w:color="auto" w:fill="D9D9D9" w:themeFill="background1" w:themeFillShade="D9"/>
                        <w:vAlign w:val="center"/>
                      </w:tcPr>
                      <w:p w14:paraId="12349630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759E7" w:rsidRPr="001761FA" w14:paraId="5582F12C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DEA756F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6A8227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3F859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F5324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966C4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08C529F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0EE72BA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MonthStart4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80337DB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B6B0BB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4AD201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48CB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87F0A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28D14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2BF23025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052DC5A0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3F5B0391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E82B74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BD2BA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3F925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DEA93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E7C1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4FBA975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444C54B9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5DE54FBD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1A49AA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CDF5B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589A1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1D378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E9278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669DC02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4CE08F4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11633910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130E14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B40001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4F75C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651DF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3B770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4E532442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66A2DF7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60313E40" w14:textId="77777777" w:rsidTr="009D066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690DF1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CAA19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MonthEnd4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5CE7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EF407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88F1C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42AFD28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3" w:type="pct"/>
                        <w:shd w:val="clear" w:color="auto" w:fill="DDEED6" w:themeFill="accent3" w:themeFillTint="33"/>
                        <w:vAlign w:val="center"/>
                      </w:tcPr>
                      <w:p w14:paraId="6E2D701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5C2E03AD" w14:textId="77777777" w:rsidR="002759E7" w:rsidRPr="001761FA" w:rsidRDefault="002759E7" w:rsidP="002759E7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759E7" w:rsidRPr="001761FA" w14:paraId="14F8999D" w14:textId="77777777" w:rsidTr="009D0662">
              <w:trPr>
                <w:trHeight w:val="1814"/>
              </w:trPr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2759E7" w14:paraId="7226A930" w14:textId="77777777" w:rsidTr="009D0662">
                    <w:tc>
                      <w:tcPr>
                        <w:tcW w:w="5000" w:type="pct"/>
                        <w:shd w:val="clear" w:color="auto" w:fill="00B050"/>
                      </w:tcPr>
                      <w:p w14:paraId="50B60690" w14:textId="77777777" w:rsidR="002759E7" w:rsidRDefault="002759E7" w:rsidP="002759E7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  <w:t>Май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759E7" w:rsidRPr="001761FA" w14:paraId="7CFF8FFD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0357F56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2F62EB79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0F043A6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C5FDDBF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4CAA2D5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0CD59E6F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A2BCA5F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759E7" w:rsidRPr="001761FA" w14:paraId="3E618A94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3CDA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val="en-US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B364DE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583C1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06F52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F7EA7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57EA45C5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DEED6" w:themeFill="accent3" w:themeFillTint="33"/>
                        <w:vAlign w:val="center"/>
                      </w:tcPr>
                      <w:p w14:paraId="51838A6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MonthStart5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6B70206C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0E1E9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BB863F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0D8A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E415D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25F80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33A7E24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DEED6" w:themeFill="accent3" w:themeFillTint="33"/>
                        <w:vAlign w:val="center"/>
                      </w:tcPr>
                      <w:p w14:paraId="4A9FB1A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66043FE4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798C2A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6F437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7C608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8F361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BDD0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6FFB8EB0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DEED6" w:themeFill="accent3" w:themeFillTint="33"/>
                        <w:vAlign w:val="center"/>
                      </w:tcPr>
                      <w:p w14:paraId="209DEFC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60B2AB4F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13FA2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715CD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03DC2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0BC0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DA0A7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25CF9035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DEED6" w:themeFill="accent3" w:themeFillTint="33"/>
                        <w:vAlign w:val="center"/>
                      </w:tcPr>
                      <w:p w14:paraId="26DBFE2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1A513FA1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62E0E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5B94C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6858D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25C85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8371F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2CB8120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DEED6" w:themeFill="accent3" w:themeFillTint="33"/>
                        <w:vAlign w:val="center"/>
                      </w:tcPr>
                      <w:p w14:paraId="2C9990B5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6D754A0D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CF1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CF89C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MonthEnd5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E4C09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BDA7B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7F45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DDEED6" w:themeFill="accent3" w:themeFillTint="33"/>
                        <w:vAlign w:val="center"/>
                      </w:tcPr>
                      <w:p w14:paraId="33C4A34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DEED6" w:themeFill="accent3" w:themeFillTint="33"/>
                        <w:vAlign w:val="center"/>
                      </w:tcPr>
                      <w:p w14:paraId="19B91C09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47A6CB2F" w14:textId="77777777" w:rsidR="002759E7" w:rsidRPr="001761FA" w:rsidRDefault="002759E7" w:rsidP="002759E7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2759E7" w14:paraId="4118CE0A" w14:textId="77777777" w:rsidTr="009D0662">
                    <w:tc>
                      <w:tcPr>
                        <w:tcW w:w="5000" w:type="pct"/>
                        <w:shd w:val="clear" w:color="auto" w:fill="FFFF00"/>
                      </w:tcPr>
                      <w:p w14:paraId="64CDAAA8" w14:textId="77777777" w:rsidR="002759E7" w:rsidRDefault="002759E7" w:rsidP="002759E7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Июнь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759E7" w:rsidRPr="001761FA" w14:paraId="2EC1206D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FA53BC2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30F2716C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FF5FE18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B21D1F5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B808BC7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D7F4129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5F3A300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759E7" w:rsidRPr="001761FA" w14:paraId="6AE57996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05BEE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17889F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50B1F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C88BF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AECC9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2EEB7D5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1B35680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MonthStart6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1D7DC39C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76588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72F997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1E992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68AA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62949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73EC4AB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4AFB15B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98CC784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C60A3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83CCC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54E46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CB675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491EBF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142D5590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2A38366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7AD46533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CEFD9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E2DC7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2FFEC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4DA11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289FF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2F8D35D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57588AD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7435A3F9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3B4DB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B21267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CCA96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8B7A8F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E984E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519BB02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5CC106F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0B060C08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E06AA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68C21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MonthEnd6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EBC1E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79AB6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B27ADF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642083A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4E681BF9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020849F4" w14:textId="77777777" w:rsidR="002759E7" w:rsidRPr="001761FA" w:rsidRDefault="002759E7" w:rsidP="002759E7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2759E7" w14:paraId="7A38CCC6" w14:textId="77777777" w:rsidTr="009D0662">
                    <w:tc>
                      <w:tcPr>
                        <w:tcW w:w="5000" w:type="pct"/>
                        <w:shd w:val="clear" w:color="auto" w:fill="FFFF00"/>
                      </w:tcPr>
                      <w:p w14:paraId="1309CE37" w14:textId="77777777" w:rsidR="002759E7" w:rsidRDefault="002759E7" w:rsidP="002759E7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Июль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759E7" w:rsidRPr="001761FA" w14:paraId="44AE4AF4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014D2FE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69EF5F45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F26C3CB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D32018A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271C6D9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1E66A1F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F81E155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759E7" w:rsidRPr="001761FA" w14:paraId="7D6C50AA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6D7E3AA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E9CBB2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DC3F67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1D341B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08E027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</w:tcPr>
                      <w:p w14:paraId="6300A2E2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</w:tcPr>
                      <w:p w14:paraId="2A759F4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MonthStart7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1CEE8353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3F5F7CD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D456AA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B1A1A2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36A49E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FA2B10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</w:tcPr>
                      <w:p w14:paraId="6F6E78F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</w:tcPr>
                      <w:p w14:paraId="7C247020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608EF575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0530B8D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92F874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F6504E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17A23E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BF424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</w:tcPr>
                      <w:p w14:paraId="655EB24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</w:tcPr>
                      <w:p w14:paraId="7CEB0E42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582E5E17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676B708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FC8E1E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88E51B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6E2100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98CE27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</w:tcPr>
                      <w:p w14:paraId="1CD98D02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</w:tcPr>
                      <w:p w14:paraId="6103570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2D3CDFA6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05DC7B3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66EAA5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E88C30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FAE1EFC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E77BA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</w:tcPr>
                      <w:p w14:paraId="5C802BF5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</w:tcPr>
                      <w:p w14:paraId="3C2331D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02B81FB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135CC08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852604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MonthEnd7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B44FD0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0AAEE7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88A788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</w:tcPr>
                      <w:p w14:paraId="133DFF0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</w:tcPr>
                      <w:p w14:paraId="4C6E57C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60265598" w14:textId="77777777" w:rsidR="002759E7" w:rsidRPr="001761FA" w:rsidRDefault="002759E7" w:rsidP="002759E7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2759E7" w14:paraId="7A35A349" w14:textId="77777777" w:rsidTr="009D0662">
                    <w:tc>
                      <w:tcPr>
                        <w:tcW w:w="5000" w:type="pct"/>
                        <w:shd w:val="clear" w:color="auto" w:fill="FFFF00"/>
                      </w:tcPr>
                      <w:p w14:paraId="39AE9923" w14:textId="77777777" w:rsidR="002759E7" w:rsidRDefault="002759E7" w:rsidP="002759E7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Август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759E7" w:rsidRPr="001761FA" w14:paraId="565EC37C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6C623F9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2A5EFC6C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906838B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9F129D7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3DED561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36ACAD86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989CBDE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759E7" w:rsidRPr="001761FA" w14:paraId="56657615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E62F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7A734F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780AF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007FB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301D3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07DCC3E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3B556737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MonthStart8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2594A0DE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6FD9F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708FC5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C5973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47956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BDB5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2959D47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7639E1B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1F4D3593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EC1C7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A0D0DC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71BA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4CDFF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39AC3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0390F335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6ACEEC5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5A596C0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0D00F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EB2F9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8E8E4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F3FC8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2B814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380ADD5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13DAA2D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533407A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9527A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1E2A3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45B0C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9BC2B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89FEF5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1006EF6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751BC3C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60095901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3D5A5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EC09E0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MonthEnd8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7ADF7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DA996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3B52A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F9F2D6" w:themeFill="accent4" w:themeFillTint="33"/>
                        <w:vAlign w:val="center"/>
                      </w:tcPr>
                      <w:p w14:paraId="21DF2C9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F9F2D6" w:themeFill="accent4" w:themeFillTint="33"/>
                        <w:vAlign w:val="center"/>
                      </w:tcPr>
                      <w:p w14:paraId="09BE2E7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61A86A08" w14:textId="77777777" w:rsidR="002759E7" w:rsidRPr="001761FA" w:rsidRDefault="002759E7" w:rsidP="002759E7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759E7" w:rsidRPr="001761FA" w14:paraId="6C16BE31" w14:textId="77777777" w:rsidTr="009D0662">
              <w:trPr>
                <w:trHeight w:val="1814"/>
              </w:trPr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2759E7" w14:paraId="7FC29DFB" w14:textId="77777777" w:rsidTr="009D0662">
                    <w:tc>
                      <w:tcPr>
                        <w:tcW w:w="5000" w:type="pct"/>
                        <w:shd w:val="clear" w:color="auto" w:fill="FFC000"/>
                      </w:tcPr>
                      <w:p w14:paraId="2029D44F" w14:textId="77777777" w:rsidR="002759E7" w:rsidRDefault="002759E7" w:rsidP="002759E7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Сентябрь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759E7" w:rsidRPr="001761FA" w14:paraId="5FA74E38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833AABB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2129AE37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70D2522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E566930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440E1620" w14:textId="77777777" w:rsidR="002759E7" w:rsidRPr="001761FA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B73B299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09783C7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759E7" w:rsidRPr="001761FA" w14:paraId="1DF45AAB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070ADE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CB946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08794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214E10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BCC1A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0A5D4D9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3875E58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MonthStart9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3D0E50BD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47230B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183D6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F9760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31FF4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B0F9F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2D3335E2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20A6E0E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5CF495BF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93C283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DECF3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C0750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558326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95363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014D23D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076586E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756BBBB2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219937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FFA67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A170F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771F0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EF0A78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787161C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30C0F45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11D90F64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0C9E0A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C17C19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69D30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D0CCD1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E46A4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5AF8DDD0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1862656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0FEEFAEC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F30232E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C269DD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MonthEnd9 \@ d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1761FA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640812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966AA3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85CFB9" w14:textId="77777777" w:rsidR="002759E7" w:rsidRPr="001761FA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667EC43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283B8F2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5E1CF4F7" w14:textId="77777777" w:rsidR="002759E7" w:rsidRPr="001761FA" w:rsidRDefault="002759E7" w:rsidP="002759E7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2759E7" w14:paraId="38BBD85C" w14:textId="77777777" w:rsidTr="009D0662">
                    <w:tc>
                      <w:tcPr>
                        <w:tcW w:w="5000" w:type="pct"/>
                        <w:shd w:val="clear" w:color="auto" w:fill="FFC000"/>
                      </w:tcPr>
                      <w:p w14:paraId="17EEA1A4" w14:textId="77777777" w:rsidR="002759E7" w:rsidRDefault="002759E7" w:rsidP="002759E7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Октябрь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759E7" w:rsidRPr="001761FA" w14:paraId="2EC22471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9681BB7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49FBEA3C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055E6D2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A84FD20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3AEF919D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13B1F779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D6FA2B7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759E7" w:rsidRPr="001761FA" w14:paraId="07DDA6E1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8FCD459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66B373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33285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9FF4F0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478C7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0B1A18C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033448E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MonthStart10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17CB289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57BAD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A898C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FAC9F0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21D16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6A643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67941E2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3855752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5B825496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DA0949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A3155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703C0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D79F5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9789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5E652A5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6A15A5B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6EED2580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1F3DDC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390DD1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7F5AA2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C4BC37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7548C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4F758FA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6C14A43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21ED063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C4970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E21D25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84B9C2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0C7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06ED0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06C0FD3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34BFEE1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5E488CCB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2D377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8B681D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MonthEnd10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A0D1C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9BA41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F3E5E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40C84C1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5F1C5DD5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204E2E7A" w14:textId="77777777" w:rsidR="002759E7" w:rsidRPr="001761FA" w:rsidRDefault="002759E7" w:rsidP="002759E7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2759E7" w14:paraId="7631CED7" w14:textId="77777777" w:rsidTr="009D0662">
                    <w:tc>
                      <w:tcPr>
                        <w:tcW w:w="5000" w:type="pct"/>
                        <w:shd w:val="clear" w:color="auto" w:fill="FFC000"/>
                      </w:tcPr>
                      <w:p w14:paraId="7259B2EB" w14:textId="77777777" w:rsidR="002759E7" w:rsidRDefault="002759E7" w:rsidP="002759E7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1761FA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Ноябрь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759E7" w:rsidRPr="001761FA" w14:paraId="5D4BC7C5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FD8F67A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7174A792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34D729E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D32E47F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474D8D1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21AEAD5C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53D5752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759E7" w:rsidRPr="001761FA" w14:paraId="7205B1C0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3BA862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B78CF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A6F57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245A4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A94E62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2D30DC9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468B88A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MonthStart11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6DAB2BFF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80F91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1E1391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579DE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51F859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115B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3F9C08B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6006530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A393F7F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C3BF49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8E31D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1B6C5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17E78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1ACA9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11D9D4F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6CCB318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7F9C9D25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45D16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7FA70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37710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7662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165C0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65D64AE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6904FE4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7DEA280E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459817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6E889B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F8FA4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A5DE0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440F9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2B169AD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1D3E6660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29C26019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0FABF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45032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MonthEnd11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97335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990BE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69CC4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FCE5D2" w:themeFill="accent2" w:themeFillTint="33"/>
                        <w:vAlign w:val="center"/>
                      </w:tcPr>
                      <w:p w14:paraId="1FCF485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FCE5D2" w:themeFill="accent2" w:themeFillTint="33"/>
                        <w:vAlign w:val="center"/>
                      </w:tcPr>
                      <w:p w14:paraId="6E17FFE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20ED64B1" w14:textId="77777777" w:rsidR="002759E7" w:rsidRPr="001761FA" w:rsidRDefault="002759E7" w:rsidP="002759E7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tbl>
                  <w:tblPr>
                    <w:tblStyle w:val="ae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329"/>
                  </w:tblGrid>
                  <w:tr w:rsidR="002759E7" w14:paraId="085F0BB2" w14:textId="77777777" w:rsidTr="009D0662">
                    <w:tc>
                      <w:tcPr>
                        <w:tcW w:w="5000" w:type="pct"/>
                        <w:shd w:val="clear" w:color="auto" w:fill="0070C0"/>
                      </w:tcPr>
                      <w:p w14:paraId="4E3CAA53" w14:textId="77777777" w:rsidR="002759E7" w:rsidRDefault="002759E7" w:rsidP="002759E7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FFFFFF" w:themeColor="background1"/>
                            <w:sz w:val="28"/>
                            <w:szCs w:val="28"/>
                            <w:lang w:bidi="ru-RU"/>
                          </w:rPr>
                          <w:t>Декабрь</w:t>
                        </w:r>
                      </w:p>
                    </w:tc>
                  </w:tr>
                </w:tbl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3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759E7" w:rsidRPr="001761FA" w14:paraId="731C17FE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1506176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D9D9D9" w:themeFill="background1" w:themeFillShade="D9"/>
                        <w:vAlign w:val="center"/>
                      </w:tcPr>
                      <w:p w14:paraId="43B7D5BE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E8FA6BF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7FCED96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D338B9A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6D7F734D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D774197" w14:textId="77777777" w:rsidR="002759E7" w:rsidRPr="008E5CF2" w:rsidRDefault="002759E7" w:rsidP="002759E7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759E7" w:rsidRPr="001761FA" w14:paraId="2C7F4313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D158D2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понедельник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" 1 ""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549395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вторник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9C2A0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среда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1C764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четверг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F248E7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5DE387D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суббота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E5F1" w:themeFill="accent5" w:themeFillTint="33"/>
                        <w:vAlign w:val="center"/>
                      </w:tcPr>
                      <w:p w14:paraId="7CDFB06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MonthStart12 \@ dddd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пятница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“</w:instrText>
                        </w:r>
                        <w:r w:rsidRPr="008E5CF2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воскресенье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" 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&lt;&gt; 0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35F8684B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3CF9D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=G2+1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34A2B1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64C83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627154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A25A97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467A19B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E5F1" w:themeFill="accent5" w:themeFillTint="33"/>
                        <w:vAlign w:val="center"/>
                      </w:tcPr>
                      <w:p w14:paraId="553A3B0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71DB64B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C5E7C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=G3+1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5991A9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35EE7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0A1E8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42E077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5AA9F585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E5F1" w:themeFill="accent5" w:themeFillTint="33"/>
                        <w:vAlign w:val="center"/>
                      </w:tcPr>
                      <w:p w14:paraId="453CC350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4963940F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E73A1B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=G4+1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6ACF601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19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62FD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45729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4ADD63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22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011BC51C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23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E5F1" w:themeFill="accent5" w:themeFillTint="33"/>
                        <w:vAlign w:val="center"/>
                      </w:tcPr>
                      <w:p w14:paraId="216561B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24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368DCAB6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33E73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24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=G5+1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25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3A1062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25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26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4C8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=B6+1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27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ECABF8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=C6+1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28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8E0E67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28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=D6+1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29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67CB5FE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29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=E6+1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30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E5F1" w:themeFill="accent5" w:themeFillTint="33"/>
                        <w:vAlign w:val="center"/>
                      </w:tcPr>
                      <w:p w14:paraId="002C177D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=F6+1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t>31</w: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59E7" w:rsidRPr="001761FA" w14:paraId="6807419E" w14:textId="77777777" w:rsidTr="009D0662">
                    <w:trPr>
                      <w:trHeight w:val="227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8A679B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=G6+1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98424A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0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 0,""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IF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&lt;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DocVariable MonthEnd12 \@ d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begin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=A7+1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separate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>31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instrText xml:space="preserve"> "" </w:instrText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  <w:r w:rsidRPr="008E5CF2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33DE6F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92217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CD970E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D9E5F1" w:themeFill="accent5" w:themeFillTint="33"/>
                        <w:vAlign w:val="center"/>
                      </w:tcPr>
                      <w:p w14:paraId="3D28F7F6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E5F1" w:themeFill="accent5" w:themeFillTint="33"/>
                        <w:vAlign w:val="center"/>
                      </w:tcPr>
                      <w:p w14:paraId="67BD6637" w14:textId="77777777" w:rsidR="002759E7" w:rsidRPr="008E5CF2" w:rsidRDefault="002759E7" w:rsidP="002759E7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19"/>
                            <w:szCs w:val="19"/>
                          </w:rPr>
                        </w:pPr>
                      </w:p>
                    </w:tc>
                  </w:tr>
                </w:tbl>
                <w:p w14:paraId="796D2AFA" w14:textId="77777777" w:rsidR="002759E7" w:rsidRPr="001761FA" w:rsidRDefault="002759E7" w:rsidP="002759E7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F05AE2F" w14:textId="77777777" w:rsidR="00A44A84" w:rsidRPr="001761FA" w:rsidRDefault="00A44A84" w:rsidP="001761FA">
            <w:pPr>
              <w:pStyle w:val="ad"/>
              <w:spacing w:after="0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1761FA" w:rsidRDefault="00F93E3B" w:rsidP="001761F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F93E3B" w:rsidRPr="001761FA" w:rsidSect="00F25F9B">
      <w:pgSz w:w="11906" w:h="16838" w:code="9"/>
      <w:pgMar w:top="720" w:right="510" w:bottom="72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948838" w14:textId="77777777" w:rsidR="00A51F4F" w:rsidRDefault="00A51F4F">
      <w:pPr>
        <w:spacing w:after="0"/>
      </w:pPr>
      <w:r>
        <w:separator/>
      </w:r>
    </w:p>
  </w:endnote>
  <w:endnote w:type="continuationSeparator" w:id="0">
    <w:p w14:paraId="3981F0B2" w14:textId="77777777" w:rsidR="00A51F4F" w:rsidRDefault="00A51F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D37E00" w14:textId="77777777" w:rsidR="00A51F4F" w:rsidRDefault="00A51F4F">
      <w:pPr>
        <w:spacing w:after="0"/>
      </w:pPr>
      <w:r>
        <w:separator/>
      </w:r>
    </w:p>
  </w:footnote>
  <w:footnote w:type="continuationSeparator" w:id="0">
    <w:p w14:paraId="4DC627EF" w14:textId="77777777" w:rsidR="00A51F4F" w:rsidRDefault="00A51F4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105E"/>
    <w:rsid w:val="000A5A57"/>
    <w:rsid w:val="00111F7C"/>
    <w:rsid w:val="001274F3"/>
    <w:rsid w:val="00151CCE"/>
    <w:rsid w:val="001635B6"/>
    <w:rsid w:val="001761FA"/>
    <w:rsid w:val="001B01F9"/>
    <w:rsid w:val="001C41F9"/>
    <w:rsid w:val="00240D4D"/>
    <w:rsid w:val="002562E7"/>
    <w:rsid w:val="002759E7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C0139"/>
    <w:rsid w:val="007D45A1"/>
    <w:rsid w:val="007F564D"/>
    <w:rsid w:val="008B1201"/>
    <w:rsid w:val="008E5CF2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44A84"/>
    <w:rsid w:val="00A51F4F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E32AC"/>
    <w:rsid w:val="00E1407A"/>
    <w:rsid w:val="00E318B9"/>
    <w:rsid w:val="00E50BDE"/>
    <w:rsid w:val="00E774CD"/>
    <w:rsid w:val="00E77E1D"/>
    <w:rsid w:val="00ED75B6"/>
    <w:rsid w:val="00EF1F0E"/>
    <w:rsid w:val="00F25F9B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6797</Words>
  <Characters>38744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2021-08-27T05:23:00Z</dcterms:created>
  <dcterms:modified xsi:type="dcterms:W3CDTF">2021-08-27T05:23:00Z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