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7E1538A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2056A3">
              <w:rPr>
                <w:rFonts w:cs="Arial"/>
                <w:b/>
                <w:bCs/>
                <w:noProof/>
                <w:color w:val="auto"/>
                <w:lang w:bidi="ru-RU"/>
              </w:rPr>
              <w:t>2022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37515DC8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5CE852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C47569F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E526AE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2D0D699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3991028E" w:rsidR="00612E0C" w:rsidRPr="00DE1A86" w:rsidRDefault="00411AF7" w:rsidP="00411AF7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F10EBD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309419CB" w:rsidR="00612E0C" w:rsidRPr="00C170E9" w:rsidRDefault="002056A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5CA499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2CD863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353777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41831E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7A621F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40464F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44E0AE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DAFCB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7C151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66D23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C2949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93861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B790A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28F98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7A589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84D2A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BA4B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8107F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3827E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C3D0A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4D238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20E55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22AAA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4062D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A65AC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12F77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79011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96A54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7289C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5F673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6D601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17D16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F8CC2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257BB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36B6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E7275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D8AD1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277EAE7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790B95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ADB7CD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9171E5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89943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D0197F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42D8CC8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3D3ED7D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E94D0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69B6B9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8940A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5B35F6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4D9C0F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57D9ED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04A18E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431DC0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450CDF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DB6C3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41CFA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86C29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2AE1B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2127B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22C4F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0D8452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C1192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09001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EFEF9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562B2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DBC2F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CC399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410092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99CDB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A3517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2D5E0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5B28D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96D30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65BF6B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690CF6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3D9AD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24D3AA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912D8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284ED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CCF83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152B17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755296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3E4821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A0A22B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5826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DE3728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1B5B08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53E485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7E23109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40A286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BE724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391326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18FDB2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3C1BEA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BCDB6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5E5C8B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09EF7E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0773A0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DA8CA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827D2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6862E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95B3E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F5A28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201932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022B4F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00E07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23B7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27685E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ED229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049700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27F925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513611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BCE13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6A8686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46A20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26F3A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B14FF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318483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2C1C34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1C1B4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87AF4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71D6F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E8AA1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2EA4F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420B47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779E37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40EE7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475B2F8E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6BDBA8F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08417CE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66D641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B181B5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4B9670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BA7254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4AFB4EB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298FBEB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75CDBCA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25C41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60BDAA6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621E0C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499C8B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6F9DA3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7172E3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7D0F0D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5B1B7D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739C27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7E6386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6AF5AB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5E6B5B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466F9D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D766C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D5BBC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BBC0C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B819C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13E835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132B4C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71F622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7CD13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D698B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D1FF7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4AD41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7BB61C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2695E2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2D16F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3B864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66A1F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ED681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AB3B2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03B716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48CAA6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2EB30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DD789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EFD23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68AB2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BFB32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05FC64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57CEF3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08E10B96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032A2FC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03600716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1561635F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009E829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4828517E" w:rsidR="00B27062" w:rsidRPr="00DE1A86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381BC9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1E722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875AA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F0EB46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7C3BE90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4B8CF7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0914A13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47F41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3D808B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78DA51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29E4DF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1B28D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6F769F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7EDC65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184309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526F45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46E553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F2DAE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B7488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8A1C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36C282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E5A11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2C261D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45A068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D31B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C8486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9B2ED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46545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42456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4A039D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7E7A84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13868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434CC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964B8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A8363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CFC70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03F8CE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6F8669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B7DA7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13A11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818BF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7D466E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4A0BB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256B1D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48F593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F64A9BF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9D8E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3F1233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0D420D9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0BE0AF0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2D7C440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4D37A38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47E21DE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362355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6CCBAA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517253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58A23D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53D5ED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5BD0F3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2CD7FA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79B526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BAFE8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343B9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2BF701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66DF9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B9375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64E221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4EC925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E3C5B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4DB050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62B7C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284040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C1619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5E1AFE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348EF7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56A027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E57E1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C1432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D3E1F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BFF1E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342CB0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7A2503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2B8D1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A5B00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D7FAF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1EF353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3C6B1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0A82CA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66DC94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A08E9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333B27E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1BC3BB8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4C44EA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5928E15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58D1CE1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2E18B3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FF78B2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55F12AF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41E873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E119F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7DC056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60B2D2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EFEF6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522783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749FBA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73955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219138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39B611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787391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5EB5D2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59C7C7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B6345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98B4F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1CC3CD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7268F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2B7B76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46BC7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0AEECE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4DB57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EE468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A5CDE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6ED11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38A5C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3E201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64AF6F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1A09AE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33BC39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21A54A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1B4EE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6B1394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8599A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388F06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CAA29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6BDE78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99322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11FFC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44838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0E774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4BEA72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74B1F3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96CA2E5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DD454F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11F1E4C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38466ED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6BC0DEC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6C77E1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5C39CDC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5855D6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4E4401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92349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54A469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49D00F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2E5354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5CD5AC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398869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2179D7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3EF4C4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6178A2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C4620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D8F6A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0D7DF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BEE3C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7B5F49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7C4F25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48D2A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C124A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98168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E167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85512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1A42F9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216A93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D51E9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8794F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CC6C3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EFED4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2A6D4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7D4869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1576B6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600E8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E37E2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4A620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DD1E4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7EB93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3C6EF1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01F994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DB1AE6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8C8A61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8DC8E1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B34EC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3E0BEF3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C2B26F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633E67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66A560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3180A7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7ED249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676069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24ADC2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5F61D6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39CA4B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4A32B4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2ABBF2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EC835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B6EC5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04D67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FD343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94857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1F1C5B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114BCE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346A8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A47D8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F4315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0B532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F4C2E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776068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5374C3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75FCB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BE816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B677D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11EDE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5166C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28190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48DDD8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72BB9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A974F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9164B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C7E09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9E00F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1E732B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0692E1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2CE7F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F78D5E4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494141D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4E825F0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36218F2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4D8CB1B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304028EC" w:rsidR="00B27062" w:rsidRPr="00DE1A86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AD2282C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5FCA217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BC3021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42C0E59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8EAB2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36D4F97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150D434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24BBC0C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1BB3C4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435E3B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64454F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36A96B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70C021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1945A8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6CBAB9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4FE38E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33C35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A0F8C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324695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65306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4045C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30094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3B9102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E15BE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35D4A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C5A3D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885D0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6C126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B4169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777B08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35591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E6575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1DFB1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79974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3BCAC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57FE0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02F4D0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048B0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405D1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0FDBF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BBC57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BA9EB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44E05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6532D3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BF69F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E0CB0D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547D1C6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45331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3FA233F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4D13E54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56BF31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17DE7C0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439C7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64E981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3F553B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0A6CBE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2C97CA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58452C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30D961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2B0C55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3ED463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1BCDA2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426DD1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594BF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D325A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FBF09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DA91C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68266D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0E8942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B74CE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10297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4729E2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E3FD2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78E95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415ED5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1A72E3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5605F6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2286E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2DB239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F243E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4D02C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02DD43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11F933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189BE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221AB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8BDBA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C8AE8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14D3C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58F60F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518568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E1A86" w:rsidRDefault="00B27062" w:rsidP="00C170E9">
                        <w:pPr>
                          <w:pStyle w:val="Months"/>
                          <w:ind w:left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7FD88D2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861281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F7521A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5D2CB2C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5F86F8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1C0FB5B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09AAFD1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6BA8FD8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05F917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28693D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621A7B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47E4C6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67CB94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3927D6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3E2140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7F67DF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0BAEF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4690C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E8D50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92A8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8E649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327533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18FD6C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6FF44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17D5E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602B0C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1DA61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65633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0E1924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5D6851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798569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46FEC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CF10C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27E33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EF19A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365432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1D78B5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045CD7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1E720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DC76B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4255E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DCF03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54ED58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11F0A2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7A1C6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3F6EA" w14:textId="77777777" w:rsidR="00C75B3F" w:rsidRDefault="00C75B3F">
      <w:pPr>
        <w:spacing w:after="0"/>
      </w:pPr>
      <w:r>
        <w:separator/>
      </w:r>
    </w:p>
  </w:endnote>
  <w:endnote w:type="continuationSeparator" w:id="0">
    <w:p w14:paraId="6A9E9EB0" w14:textId="77777777" w:rsidR="00C75B3F" w:rsidRDefault="00C75B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7E460" w14:textId="77777777" w:rsidR="00C75B3F" w:rsidRDefault="00C75B3F">
      <w:pPr>
        <w:spacing w:after="0"/>
      </w:pPr>
      <w:r>
        <w:separator/>
      </w:r>
    </w:p>
  </w:footnote>
  <w:footnote w:type="continuationSeparator" w:id="0">
    <w:p w14:paraId="21EEECEF" w14:textId="77777777" w:rsidR="00C75B3F" w:rsidRDefault="00C75B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75B3F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3447</Words>
  <Characters>19649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2021-08-30T16:44:00Z</dcterms:created>
  <dcterms:modified xsi:type="dcterms:W3CDTF">2021-08-30T16:44:00Z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