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676"/>
      </w:tblGrid>
      <w:tr w:rsidR="003E085C" w:rsidRPr="001761FA" w14:paraId="40983BE3" w14:textId="77777777" w:rsidTr="00A44A84">
        <w:trPr>
          <w:trHeight w:val="7371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4074D847" w14:textId="77777777" w:rsidR="00FB7B2C" w:rsidRPr="008E5CF2" w:rsidRDefault="00FB7B2C" w:rsidP="00FB7B2C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90"/>
                <w:szCs w:val="90"/>
                <w:lang w:bidi="ru-RU"/>
              </w:rPr>
            </w:pPr>
            <w:r w:rsidRPr="008E5CF2">
              <w:rPr>
                <w:rFonts w:ascii="Century Gothic" w:hAnsi="Century Gothic"/>
                <w:b/>
                <w:bCs/>
                <w:noProof/>
                <w:color w:val="auto"/>
                <w:sz w:val="90"/>
                <w:szCs w:val="90"/>
                <w:lang w:bidi="ru-RU"/>
              </w:rPr>
              <w:fldChar w:fldCharType="begin"/>
            </w:r>
            <w:r w:rsidRPr="008E5CF2">
              <w:rPr>
                <w:rFonts w:ascii="Century Gothic" w:hAnsi="Century Gothic"/>
                <w:b/>
                <w:bCs/>
                <w:noProof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8E5CF2">
              <w:rPr>
                <w:rFonts w:ascii="Century Gothic" w:hAnsi="Century Gothic"/>
                <w:b/>
                <w:bCs/>
                <w:noProof/>
                <w:color w:val="auto"/>
                <w:sz w:val="90"/>
                <w:szCs w:val="90"/>
                <w:lang w:bidi="ru-RU"/>
              </w:rPr>
              <w:fldChar w:fldCharType="separate"/>
            </w:r>
            <w:r w:rsidRPr="008E5CF2">
              <w:rPr>
                <w:rFonts w:ascii="Century Gothic" w:hAnsi="Century Gothic"/>
                <w:b/>
                <w:bCs/>
                <w:noProof/>
                <w:color w:val="auto"/>
                <w:sz w:val="90"/>
                <w:szCs w:val="90"/>
                <w:lang w:bidi="ru-RU"/>
              </w:rPr>
              <w:t>2023</w:t>
            </w:r>
            <w:r w:rsidRPr="008E5CF2">
              <w:rPr>
                <w:rFonts w:ascii="Century Gothic" w:hAnsi="Century Gothic"/>
                <w:b/>
                <w:bCs/>
                <w:noProof/>
                <w:color w:val="auto"/>
                <w:sz w:val="90"/>
                <w:szCs w:val="9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69"/>
              <w:gridCol w:w="2669"/>
              <w:gridCol w:w="2669"/>
              <w:gridCol w:w="2669"/>
            </w:tblGrid>
            <w:tr w:rsidR="00FB7B2C" w:rsidRPr="001761FA" w14:paraId="5CEEDD84" w14:textId="77777777" w:rsidTr="009D0662">
              <w:trPr>
                <w:trHeight w:val="1814"/>
              </w:trPr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FB7B2C" w14:paraId="7820461F" w14:textId="77777777" w:rsidTr="009D0662">
                    <w:tc>
                      <w:tcPr>
                        <w:tcW w:w="5000" w:type="pct"/>
                        <w:shd w:val="clear" w:color="auto" w:fill="0070C0"/>
                      </w:tcPr>
                      <w:p w14:paraId="5D9A00DF" w14:textId="77777777" w:rsidR="00FB7B2C" w:rsidRPr="008E5CF2" w:rsidRDefault="00FB7B2C" w:rsidP="00FB7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Январь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9"/>
                    <w:gridCol w:w="334"/>
                    <w:gridCol w:w="334"/>
                    <w:gridCol w:w="334"/>
                    <w:gridCol w:w="334"/>
                    <w:gridCol w:w="334"/>
                    <w:gridCol w:w="326"/>
                  </w:tblGrid>
                  <w:tr w:rsidR="00FB7B2C" w:rsidRPr="001761FA" w14:paraId="30B9B2FC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D9D9D9" w:themeFill="background1" w:themeFillShade="D9"/>
                        <w:vAlign w:val="center"/>
                      </w:tcPr>
                      <w:p w14:paraId="092F0EAC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D529640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45B172E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594F1FE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E144C2E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BBB4F50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4BDE784B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B7B2C" w:rsidRPr="001761FA" w14:paraId="169DF288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F1429F0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99C577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392192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C9D8D8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90CB82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4ADC0993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766833F3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524D12C3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6E0B9F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C09FCA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BED7BC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67087B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BD57F0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31E35267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78DD0671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5B7929BF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1D5AA77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F97917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A72385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0AA00D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ADA94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5B904105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481B542D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6CC1C429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24377B3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53FCC7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14FD3E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43E7AC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1BA703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6DE2E113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33E17E94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2C1FBF52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08F5546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C74C59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C8DE13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FC86E6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FF31B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5FAE2C92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37F0CE1B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74D1D3EA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FB7AA3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9CB4DA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D2EFC8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45844E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F1641A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179A0307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0A72E542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30BBA807" w14:textId="77777777" w:rsidR="00FB7B2C" w:rsidRPr="001761FA" w:rsidRDefault="00FB7B2C" w:rsidP="00FB7B2C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FB7B2C" w14:paraId="231B94C3" w14:textId="77777777" w:rsidTr="009D0662">
                    <w:tc>
                      <w:tcPr>
                        <w:tcW w:w="5000" w:type="pct"/>
                        <w:shd w:val="clear" w:color="auto" w:fill="0070C0"/>
                      </w:tcPr>
                      <w:p w14:paraId="2A29DD4D" w14:textId="77777777" w:rsidR="00FB7B2C" w:rsidRDefault="00FB7B2C" w:rsidP="00FB7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Февраль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9"/>
                    <w:gridCol w:w="333"/>
                    <w:gridCol w:w="334"/>
                    <w:gridCol w:w="334"/>
                    <w:gridCol w:w="334"/>
                    <w:gridCol w:w="334"/>
                    <w:gridCol w:w="327"/>
                  </w:tblGrid>
                  <w:tr w:rsidR="00FB7B2C" w:rsidRPr="001761FA" w14:paraId="1415CE23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D9D9D9" w:themeFill="background1" w:themeFillShade="D9"/>
                        <w:vAlign w:val="center"/>
                      </w:tcPr>
                      <w:p w14:paraId="7426C2BF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0E0A0549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1798A93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EC60711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E09CC9A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8FAF6FA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3" w:type="pct"/>
                        <w:shd w:val="clear" w:color="auto" w:fill="D9D9D9" w:themeFill="background1" w:themeFillShade="D9"/>
                        <w:vAlign w:val="center"/>
                      </w:tcPr>
                      <w:p w14:paraId="5EE1B627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B7B2C" w:rsidRPr="001761FA" w14:paraId="2B7C7538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391D1A2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C24012E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4E0691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5EE61B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AE7658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7EFEF451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9E5F1" w:themeFill="accent5" w:themeFillTint="33"/>
                        <w:vAlign w:val="center"/>
                      </w:tcPr>
                      <w:p w14:paraId="15EFCC47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334A21C4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0A9AC60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46C034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488937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C50C9F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822387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6799BDDE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9E5F1" w:themeFill="accent5" w:themeFillTint="33"/>
                        <w:vAlign w:val="center"/>
                      </w:tcPr>
                      <w:p w14:paraId="1015E6F6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50ED6C62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DFE3119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BAE5E34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60CDBA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C1346E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055454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4D80D15D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9E5F1" w:themeFill="accent5" w:themeFillTint="33"/>
                        <w:vAlign w:val="center"/>
                      </w:tcPr>
                      <w:p w14:paraId="61ECB520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270A18E8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F63CAB0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6388AB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7EF3F1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614D13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D6BABA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6FC64FE7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9E5F1" w:themeFill="accent5" w:themeFillTint="33"/>
                        <w:vAlign w:val="center"/>
                      </w:tcPr>
                      <w:p w14:paraId="25F4450F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01345FA7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96A488F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D6E6C58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3F3001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216D81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72D137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23D125CA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9E5F1" w:themeFill="accent5" w:themeFillTint="33"/>
                        <w:vAlign w:val="center"/>
                      </w:tcPr>
                      <w:p w14:paraId="29A3850F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1500925C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1463CEB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E9BE681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!A12 Is Not In Table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E6ADB8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A330ED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8E012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43D8E290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D9E5F1" w:themeFill="accent5" w:themeFillTint="33"/>
                        <w:vAlign w:val="center"/>
                      </w:tcPr>
                      <w:p w14:paraId="727887D9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51FB9715" w14:textId="77777777" w:rsidR="00FB7B2C" w:rsidRPr="001761FA" w:rsidRDefault="00FB7B2C" w:rsidP="00FB7B2C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FB7B2C" w14:paraId="15EC9DD9" w14:textId="77777777" w:rsidTr="009D0662">
                    <w:tc>
                      <w:tcPr>
                        <w:tcW w:w="5000" w:type="pct"/>
                        <w:shd w:val="clear" w:color="auto" w:fill="00B050"/>
                      </w:tcPr>
                      <w:p w14:paraId="3BDFDB4B" w14:textId="77777777" w:rsidR="00FB7B2C" w:rsidRDefault="00FB7B2C" w:rsidP="00FB7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Март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9"/>
                    <w:gridCol w:w="333"/>
                    <w:gridCol w:w="334"/>
                    <w:gridCol w:w="334"/>
                    <w:gridCol w:w="334"/>
                    <w:gridCol w:w="334"/>
                    <w:gridCol w:w="327"/>
                  </w:tblGrid>
                  <w:tr w:rsidR="00FB7B2C" w:rsidRPr="001761FA" w14:paraId="53BD0A80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D9D9D9" w:themeFill="background1" w:themeFillShade="D9"/>
                        <w:vAlign w:val="center"/>
                      </w:tcPr>
                      <w:p w14:paraId="317039E4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3969B22D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6E533BA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1FE3612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06D1FAA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5648F68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3" w:type="pct"/>
                        <w:shd w:val="clear" w:color="auto" w:fill="D9D9D9" w:themeFill="background1" w:themeFillShade="D9"/>
                        <w:vAlign w:val="center"/>
                      </w:tcPr>
                      <w:p w14:paraId="7DDE49AA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B7B2C" w:rsidRPr="001761FA" w14:paraId="52AC4213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648A133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5CED0D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F0F86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034EA2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EC9D95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27661301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11F3D7D8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684915B3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56FAD1E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51260D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2D8581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679C52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E4FCBD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69C09761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1C7C5156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65B59E67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6D25C7A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32961A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B53EDC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394879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9E3FE5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20060A70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22CB20CA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021DF2C5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8AB807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C29984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8846E6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14DFC3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91F93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519CF4D0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0D68A210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3AF929A8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1F71076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E3F4EBF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CB1A1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F748D4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1B09A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2AD0D7A4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28ED844C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0205DAFB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BFE7E7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4304289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7575C1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337436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E0246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3AAA1C49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2B0BE2BB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35AE87C1" w14:textId="77777777" w:rsidR="00FB7B2C" w:rsidRPr="001761FA" w:rsidRDefault="00FB7B2C" w:rsidP="00FB7B2C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FB7B2C" w14:paraId="661B2022" w14:textId="77777777" w:rsidTr="009D0662">
                    <w:tc>
                      <w:tcPr>
                        <w:tcW w:w="5000" w:type="pct"/>
                        <w:shd w:val="clear" w:color="auto" w:fill="00B050"/>
                      </w:tcPr>
                      <w:p w14:paraId="039AD647" w14:textId="77777777" w:rsidR="00FB7B2C" w:rsidRDefault="00FB7B2C" w:rsidP="00FB7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Апрель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9"/>
                    <w:gridCol w:w="333"/>
                    <w:gridCol w:w="334"/>
                    <w:gridCol w:w="334"/>
                    <w:gridCol w:w="334"/>
                    <w:gridCol w:w="334"/>
                    <w:gridCol w:w="327"/>
                  </w:tblGrid>
                  <w:tr w:rsidR="00FB7B2C" w:rsidRPr="001761FA" w14:paraId="0BA08582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D9D9D9" w:themeFill="background1" w:themeFillShade="D9"/>
                        <w:vAlign w:val="center"/>
                      </w:tcPr>
                      <w:p w14:paraId="39AC96FD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2D292B32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F6AFB5A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6396B88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3DF3751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55A0261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3" w:type="pct"/>
                        <w:shd w:val="clear" w:color="auto" w:fill="D9D9D9" w:themeFill="background1" w:themeFillShade="D9"/>
                        <w:vAlign w:val="center"/>
                      </w:tcPr>
                      <w:p w14:paraId="491A28EA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B7B2C" w:rsidRPr="001761FA" w14:paraId="05A69AA3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82E804E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AFCED08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1E0453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98DBBD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32B79B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79BA75E5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0149C210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52408EB4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8702E1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D8668C2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6DAE19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BCC3D4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B1988B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7E360859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79EB4846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13CA9E19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1AF712D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958066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6B939D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0A9740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921FB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097968B6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11B2CF62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554D0FCD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F1FE119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50B68E0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C34FB1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D4E582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758C83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0E9C57BB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1EDE681E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69DDF4FA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8642190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684EFC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AAB978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99F29C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FCFF1F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20D427CC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0607874B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22357FC5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0C0586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3C8BF7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D27BF7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EA9F9A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F9ADDE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798FC5BB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1BA19DF5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79737225" w14:textId="77777777" w:rsidR="00FB7B2C" w:rsidRPr="001761FA" w:rsidRDefault="00FB7B2C" w:rsidP="00FB7B2C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FB7B2C" w:rsidRPr="001761FA" w14:paraId="7907CDA3" w14:textId="77777777" w:rsidTr="009D0662">
              <w:trPr>
                <w:trHeight w:val="1814"/>
              </w:trPr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FB7B2C" w14:paraId="035AEB81" w14:textId="77777777" w:rsidTr="009D0662">
                    <w:tc>
                      <w:tcPr>
                        <w:tcW w:w="5000" w:type="pct"/>
                        <w:shd w:val="clear" w:color="auto" w:fill="00B050"/>
                      </w:tcPr>
                      <w:p w14:paraId="52B4F655" w14:textId="77777777" w:rsidR="00FB7B2C" w:rsidRDefault="00FB7B2C" w:rsidP="00FB7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Май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FB7B2C" w:rsidRPr="001761FA" w14:paraId="5E55ECE6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209786C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505DA8CA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4213A41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9C4A687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8357DDC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72A1B4B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565D2D3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B7B2C" w:rsidRPr="001761FA" w14:paraId="2656243D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6E2453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val="en-US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97445CB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A634B8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41449F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F25011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6BF680E1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DEED6" w:themeFill="accent3" w:themeFillTint="33"/>
                        <w:vAlign w:val="center"/>
                      </w:tcPr>
                      <w:p w14:paraId="6ABB165F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5191CE2A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B8F6F3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E6AA5C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225C59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3D7C67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DA4C7E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12B545C8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DEED6" w:themeFill="accent3" w:themeFillTint="33"/>
                        <w:vAlign w:val="center"/>
                      </w:tcPr>
                      <w:p w14:paraId="4F42D27C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7CF5D1F8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9F0968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38C70E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9299E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FE81D2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C70CAA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063D9227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DEED6" w:themeFill="accent3" w:themeFillTint="33"/>
                        <w:vAlign w:val="center"/>
                      </w:tcPr>
                      <w:p w14:paraId="031CA515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14FD6E62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D8511E6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0CB098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DFA3CB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9B5DDD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6CCD30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78089C7A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DEED6" w:themeFill="accent3" w:themeFillTint="33"/>
                        <w:vAlign w:val="center"/>
                      </w:tcPr>
                      <w:p w14:paraId="7D67DFB0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46EDDAF5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805A6D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C19E39C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3DB39B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203CA3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C338D1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316790A7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DEED6" w:themeFill="accent3" w:themeFillTint="33"/>
                        <w:vAlign w:val="center"/>
                      </w:tcPr>
                      <w:p w14:paraId="6D2531A1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4A614619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F5D161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6E510D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283F43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F9127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407EA1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0946AAE7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DEED6" w:themeFill="accent3" w:themeFillTint="33"/>
                        <w:vAlign w:val="center"/>
                      </w:tcPr>
                      <w:p w14:paraId="77170D2C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10CB0354" w14:textId="77777777" w:rsidR="00FB7B2C" w:rsidRPr="001761FA" w:rsidRDefault="00FB7B2C" w:rsidP="00FB7B2C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FB7B2C" w14:paraId="02395D6C" w14:textId="77777777" w:rsidTr="009D0662">
                    <w:tc>
                      <w:tcPr>
                        <w:tcW w:w="5000" w:type="pct"/>
                        <w:shd w:val="clear" w:color="auto" w:fill="FFFF00"/>
                      </w:tcPr>
                      <w:p w14:paraId="574B639D" w14:textId="77777777" w:rsidR="00FB7B2C" w:rsidRDefault="00FB7B2C" w:rsidP="00FB7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Июнь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FB7B2C" w:rsidRPr="001761FA" w14:paraId="409CB19E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DC1B479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3B3587A9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FA238FC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D70E62D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F3B22E4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AB656CD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02CC560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B7B2C" w:rsidRPr="001761FA" w14:paraId="4A0B5838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656C7A6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60F8F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FBC23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E166B9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2EC983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4AF55545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40D51820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54051E6A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04438F5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49D5F6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A218BB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9B9A05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7094B9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5E064E0E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32ED488D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54EBAA05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CB680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CA23F37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5FFE57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D35E3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F8F69E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3519EB3C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3E621C7D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02783292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E66E03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6174E04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8E310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CBE782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7D2217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5091D194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0521F31C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5850EF13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38C3C2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BAD694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C6A1DD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3C7AAC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3AD4B9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77FFBEE8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294BB44E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26E64C4D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F08478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16BDE5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7FCCE9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E4F4DE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92A38B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6B98DC7E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624FB52C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6C09EE5A" w14:textId="77777777" w:rsidR="00FB7B2C" w:rsidRPr="001761FA" w:rsidRDefault="00FB7B2C" w:rsidP="00FB7B2C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FB7B2C" w14:paraId="19A496BD" w14:textId="77777777" w:rsidTr="009D0662">
                    <w:tc>
                      <w:tcPr>
                        <w:tcW w:w="5000" w:type="pct"/>
                        <w:shd w:val="clear" w:color="auto" w:fill="FFFF00"/>
                      </w:tcPr>
                      <w:p w14:paraId="5409DE5E" w14:textId="77777777" w:rsidR="00FB7B2C" w:rsidRDefault="00FB7B2C" w:rsidP="00FB7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Июль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FB7B2C" w:rsidRPr="001761FA" w14:paraId="2A6E1679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A379B4A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224D3C6D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813F393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073F6F1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BD5394A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E03BF80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0D65B02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B7B2C" w:rsidRPr="001761FA" w14:paraId="38A69047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5C60E304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0BF2001A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DFA8B48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FBE3EF1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0819211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</w:tcPr>
                      <w:p w14:paraId="35CD9362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</w:tcPr>
                      <w:p w14:paraId="2A9BDE29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266859BE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68F9D546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377C455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4B3CBEB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0A2C472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F572D98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</w:tcPr>
                      <w:p w14:paraId="3E7CF483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</w:tcPr>
                      <w:p w14:paraId="5ABD2CB1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7C525D88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0C47A6E4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3DA3CA4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65521D0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AFF1848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7535554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</w:tcPr>
                      <w:p w14:paraId="62FD42D1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</w:tcPr>
                      <w:p w14:paraId="28F93AD2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4F715A2F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7EDB230A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DC218E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3002638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7C6FFD3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850EE15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</w:tcPr>
                      <w:p w14:paraId="53CA90D1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</w:tcPr>
                      <w:p w14:paraId="1D227F10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41EAB230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4A9DA0F4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1C348F5A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76C39F3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DF7F956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D25652F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</w:tcPr>
                      <w:p w14:paraId="0EA7892E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</w:tcPr>
                      <w:p w14:paraId="4C4659AA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3383CAC5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63C2B6B3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FE7D402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BBD288B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2C931D6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B89DAAC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</w:tcPr>
                      <w:p w14:paraId="5296E2F5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</w:tcPr>
                      <w:p w14:paraId="018DAF1E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6206BC3C" w14:textId="77777777" w:rsidR="00FB7B2C" w:rsidRPr="001761FA" w:rsidRDefault="00FB7B2C" w:rsidP="00FB7B2C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FB7B2C" w14:paraId="6742E142" w14:textId="77777777" w:rsidTr="009D0662">
                    <w:tc>
                      <w:tcPr>
                        <w:tcW w:w="5000" w:type="pct"/>
                        <w:shd w:val="clear" w:color="auto" w:fill="FFFF00"/>
                      </w:tcPr>
                      <w:p w14:paraId="377038E1" w14:textId="77777777" w:rsidR="00FB7B2C" w:rsidRDefault="00FB7B2C" w:rsidP="00FB7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Август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FB7B2C" w:rsidRPr="001761FA" w14:paraId="6460E6F1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BC892CC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28B44C37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7DCA4FC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6B22A91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C17E069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B08C68F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AB60814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B7B2C" w:rsidRPr="001761FA" w14:paraId="3943D41F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88992B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68FCDC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B94FAC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326BD3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5F5E89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3FBA824A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71252686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5F2C2E0B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A2D8366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16CD9A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5600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221BAA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8BFE2F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43A3181B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62E0A523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3C2A282A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EF3F47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15B541F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B6EE1E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D9F253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325CE8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0222E26A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0F549D7B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69B1A3FD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53B1BE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DD6A1BB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078FBA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2191BB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E0B7DB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6CFA2F63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54F8D935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4C57B135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EED03AA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5B27A08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00669C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6D697C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74626F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1CF1127F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675F4144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41AB36C3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36207C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68913E8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CD837A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398AC7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8DDB9F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2D2F28BF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053AF3E4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6060B4E0" w14:textId="77777777" w:rsidR="00FB7B2C" w:rsidRPr="001761FA" w:rsidRDefault="00FB7B2C" w:rsidP="00FB7B2C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FB7B2C" w:rsidRPr="001761FA" w14:paraId="04BD3598" w14:textId="77777777" w:rsidTr="009D0662">
              <w:trPr>
                <w:trHeight w:val="1814"/>
              </w:trPr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FB7B2C" w14:paraId="42342A6E" w14:textId="77777777" w:rsidTr="009D0662">
                    <w:tc>
                      <w:tcPr>
                        <w:tcW w:w="5000" w:type="pct"/>
                        <w:shd w:val="clear" w:color="auto" w:fill="FFC000"/>
                      </w:tcPr>
                      <w:p w14:paraId="3B68E55E" w14:textId="77777777" w:rsidR="00FB7B2C" w:rsidRDefault="00FB7B2C" w:rsidP="00FB7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Сентябрь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FB7B2C" w:rsidRPr="001761FA" w14:paraId="25571611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64C8B49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21885ABE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70E0218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F7308BE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B233970" w14:textId="77777777" w:rsidR="00FB7B2C" w:rsidRPr="001761FA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15F646A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39C1178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B7B2C" w:rsidRPr="001761FA" w14:paraId="0C7B2344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8F64C1E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BD2C861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5E14E5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545EFF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CD3341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32341D8E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145E9B5E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5FC9FB52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04B16E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17BEF9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063397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F61F97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26C7BC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7BC95601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75F554FA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4377F750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BB6668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549A05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A57D6C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C95647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FFA48E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0958AF5C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2A4C12BF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3A225F3B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C578E4D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B22CB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72CBA5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FB4332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4DAF3A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2D482AA6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4498EF55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3D0FB551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3AC1B9F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CAC7DA7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5D2FCE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FFDE42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FE5D72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0C53C598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04D01058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26074024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BCADB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91F2A6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16A1E5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DB4FE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255634" w14:textId="77777777" w:rsidR="00FB7B2C" w:rsidRPr="001761FA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7B68F23D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0421F6D7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7F347B18" w14:textId="77777777" w:rsidR="00FB7B2C" w:rsidRPr="001761FA" w:rsidRDefault="00FB7B2C" w:rsidP="00FB7B2C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FB7B2C" w14:paraId="480D9A09" w14:textId="77777777" w:rsidTr="009D0662">
                    <w:tc>
                      <w:tcPr>
                        <w:tcW w:w="5000" w:type="pct"/>
                        <w:shd w:val="clear" w:color="auto" w:fill="FFC000"/>
                      </w:tcPr>
                      <w:p w14:paraId="1B6335A4" w14:textId="77777777" w:rsidR="00FB7B2C" w:rsidRDefault="00FB7B2C" w:rsidP="00FB7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Октябрь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FB7B2C" w:rsidRPr="001761FA" w14:paraId="5BDB68A3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CDB33B8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105BFBA1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3D1048A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4A7ECAF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92FEB82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E6AD6D4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3C085D8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B7B2C" w:rsidRPr="001761FA" w14:paraId="3E366741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B4A25C3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6975693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E109BC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3F644F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F823EF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2E875D9E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1A1F4F6A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0E86C504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2408F9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790290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641A71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572981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E02C81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52182768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03AC92C2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43225E65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40E831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18936A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DC2DC3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D46D07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67818E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67E20085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643AE9A6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422EB896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88C2169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A6F04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B1DD4D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837536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349931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42E5E150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0801A54A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43B3DA22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56C2EE2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4F4627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432CE5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1E283B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FA2D83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65B0B867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479F4200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46AA814F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C425E9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0EF5A80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6FA7D4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866D38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18EB30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2A03755E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61BA6466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162F8EE4" w14:textId="77777777" w:rsidR="00FB7B2C" w:rsidRPr="001761FA" w:rsidRDefault="00FB7B2C" w:rsidP="00FB7B2C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FB7B2C" w14:paraId="69930241" w14:textId="77777777" w:rsidTr="009D0662">
                    <w:tc>
                      <w:tcPr>
                        <w:tcW w:w="5000" w:type="pct"/>
                        <w:shd w:val="clear" w:color="auto" w:fill="FFC000"/>
                      </w:tcPr>
                      <w:p w14:paraId="3989767A" w14:textId="77777777" w:rsidR="00FB7B2C" w:rsidRDefault="00FB7B2C" w:rsidP="00FB7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Ноябрь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FB7B2C" w:rsidRPr="001761FA" w14:paraId="0B0D786C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7CA72F2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3CA88701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8500A15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19F7D81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E9E8857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2E16094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B42C1B1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B7B2C" w:rsidRPr="001761FA" w14:paraId="21C44ACE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187E6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7575307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191088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9BF4D8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0CC83A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1F6A3708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48CDFF34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35C7BD06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767D4F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6B1E338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669292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11B080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ACE097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2F30BC46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7BB3A4D7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4E947846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AAB5ED4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61C814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4571AB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26951F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33A499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0F3E4F5C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647744BA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1119BE0A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0D6F411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15DF376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51D40D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40DCEC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6840A6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2B84DDF9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23445FBE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552C48B4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9C3A16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B6D172A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E706F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CC4BC9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84225B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2926C9B6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50151DFD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2AD09018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EDFA68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AAC3988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7D067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72C987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A9E5CE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64E1FEA7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4CF33F4F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1E34ACC2" w14:textId="77777777" w:rsidR="00FB7B2C" w:rsidRPr="001761FA" w:rsidRDefault="00FB7B2C" w:rsidP="00FB7B2C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FB7B2C" w14:paraId="1A8B83F9" w14:textId="77777777" w:rsidTr="009D0662">
                    <w:tc>
                      <w:tcPr>
                        <w:tcW w:w="5000" w:type="pct"/>
                        <w:shd w:val="clear" w:color="auto" w:fill="0070C0"/>
                      </w:tcPr>
                      <w:p w14:paraId="65D43F41" w14:textId="77777777" w:rsidR="00FB7B2C" w:rsidRDefault="00FB7B2C" w:rsidP="00FB7B2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Декабрь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FB7B2C" w:rsidRPr="001761FA" w14:paraId="0A225EF2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5529563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7C39DE10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309099E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CC2CB57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7FF9361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2C5FB15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03E1E6F" w14:textId="77777777" w:rsidR="00FB7B2C" w:rsidRPr="008E5CF2" w:rsidRDefault="00FB7B2C" w:rsidP="00FB7B2C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B7B2C" w:rsidRPr="001761FA" w14:paraId="6F7D5787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A11C7D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6CED88E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67DB4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212C1E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A670E9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644677B4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7E6B2527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3C6F791D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93DABE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3B78DF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98F8A6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87D8E4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985B7A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11FA1716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42547092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6E766183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632D7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592BC4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F0A086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4AEF80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D2CB88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45D6E591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6031B840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6FB2162E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E87DEDE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D7DC34A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B9C326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07DC5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5B6E0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1A256DB8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28EEE41E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4967EE4C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09E743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F9B540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AB5622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140FD2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AFD157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01FEDF96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29D41CF7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B7B2C" w:rsidRPr="001761FA" w14:paraId="48A47199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2DBDCA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6C299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46E14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2FD0E8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6E0D60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6F040572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0851E3FF" w14:textId="77777777" w:rsidR="00FB7B2C" w:rsidRPr="008E5CF2" w:rsidRDefault="00FB7B2C" w:rsidP="00FB7B2C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67A6CAC1" w14:textId="77777777" w:rsidR="00FB7B2C" w:rsidRPr="001761FA" w:rsidRDefault="00FB7B2C" w:rsidP="00FB7B2C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1761FA" w:rsidRDefault="00E50BDE" w:rsidP="001761FA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A44A84" w:rsidRPr="001761FA" w14:paraId="77F82A92" w14:textId="77777777" w:rsidTr="008E5CF2">
        <w:trPr>
          <w:trHeight w:val="284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581A7DD4" w14:textId="5E11006E" w:rsidR="002759E7" w:rsidRPr="008E5CF2" w:rsidRDefault="002759E7" w:rsidP="002759E7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90"/>
                <w:szCs w:val="90"/>
                <w:lang w:bidi="ru-RU"/>
              </w:rPr>
            </w:pPr>
            <w:r w:rsidRPr="008E5CF2">
              <w:rPr>
                <w:rFonts w:ascii="Century Gothic" w:hAnsi="Century Gothic"/>
                <w:b/>
                <w:bCs/>
                <w:noProof/>
                <w:color w:val="auto"/>
                <w:sz w:val="90"/>
                <w:szCs w:val="90"/>
                <w:lang w:bidi="ru-RU"/>
              </w:rPr>
              <w:fldChar w:fldCharType="begin"/>
            </w:r>
            <w:r w:rsidRPr="008E5CF2">
              <w:rPr>
                <w:rFonts w:ascii="Century Gothic" w:hAnsi="Century Gothic"/>
                <w:b/>
                <w:bCs/>
                <w:noProof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8E5CF2">
              <w:rPr>
                <w:rFonts w:ascii="Century Gothic" w:hAnsi="Century Gothic"/>
                <w:b/>
                <w:bCs/>
                <w:noProof/>
                <w:color w:val="auto"/>
                <w:sz w:val="90"/>
                <w:szCs w:val="90"/>
                <w:lang w:bidi="ru-RU"/>
              </w:rPr>
              <w:fldChar w:fldCharType="separate"/>
            </w:r>
            <w:r w:rsidR="00FB7B2C">
              <w:rPr>
                <w:rFonts w:ascii="Century Gothic" w:hAnsi="Century Gothic"/>
                <w:b/>
                <w:bCs/>
                <w:noProof/>
                <w:color w:val="auto"/>
                <w:sz w:val="90"/>
                <w:szCs w:val="90"/>
                <w:lang w:bidi="ru-RU"/>
              </w:rPr>
              <w:t>2024</w:t>
            </w:r>
            <w:r w:rsidRPr="008E5CF2">
              <w:rPr>
                <w:rFonts w:ascii="Century Gothic" w:hAnsi="Century Gothic"/>
                <w:b/>
                <w:bCs/>
                <w:noProof/>
                <w:color w:val="auto"/>
                <w:sz w:val="90"/>
                <w:szCs w:val="9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69"/>
              <w:gridCol w:w="2669"/>
              <w:gridCol w:w="2669"/>
              <w:gridCol w:w="2669"/>
            </w:tblGrid>
            <w:tr w:rsidR="002759E7" w:rsidRPr="001761FA" w14:paraId="6C4FE94C" w14:textId="77777777" w:rsidTr="009D0662">
              <w:trPr>
                <w:trHeight w:val="1814"/>
              </w:trPr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2759E7" w14:paraId="1BBAA264" w14:textId="77777777" w:rsidTr="009D0662">
                    <w:tc>
                      <w:tcPr>
                        <w:tcW w:w="5000" w:type="pct"/>
                        <w:shd w:val="clear" w:color="auto" w:fill="0070C0"/>
                      </w:tcPr>
                      <w:p w14:paraId="0B5A2142" w14:textId="77777777" w:rsidR="002759E7" w:rsidRPr="008E5CF2" w:rsidRDefault="002759E7" w:rsidP="002759E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Январь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9"/>
                    <w:gridCol w:w="334"/>
                    <w:gridCol w:w="334"/>
                    <w:gridCol w:w="334"/>
                    <w:gridCol w:w="334"/>
                    <w:gridCol w:w="334"/>
                    <w:gridCol w:w="326"/>
                  </w:tblGrid>
                  <w:tr w:rsidR="002759E7" w:rsidRPr="001761FA" w14:paraId="2012FDCD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D9D9D9" w:themeFill="background1" w:themeFillShade="D9"/>
                        <w:vAlign w:val="center"/>
                      </w:tcPr>
                      <w:p w14:paraId="61F49FC2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0A1AF9F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5DB0794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EBEA809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3413C76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8B93083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738713E4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759E7" w:rsidRPr="001761FA" w14:paraId="071D2AF9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39F7193" w14:textId="202D07C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D4CE8B" w14:textId="7E7C83E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04A8E7" w14:textId="6F01E21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D069CF" w14:textId="76890B1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77CD0B" w14:textId="66ED6A0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0301E43C" w14:textId="2BC0E86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7A9D7EFA" w14:textId="344FF7A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6A018CA4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506371A" w14:textId="78E562D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C8D1A" w14:textId="7968680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3E022C" w14:textId="237D739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E6491F" w14:textId="229ED57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8FFCE8" w14:textId="06F6752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57E63788" w14:textId="4F48A8EA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35ED41C9" w14:textId="56118D3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78553AA6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7D5A80" w14:textId="6BC5300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05C20E" w14:textId="23CDF4E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27FF4" w14:textId="3FFB6FD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23B0EB" w14:textId="5D41DDB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471C30" w14:textId="5A86791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581117BB" w14:textId="57E7BA53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22C846EA" w14:textId="17BA0010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325CFF6F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8B7E29E" w14:textId="2287643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7DD264" w14:textId="347FF1C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FD1E12" w14:textId="5AA9F02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7766EB" w14:textId="0DF57B6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B3F8B2" w14:textId="20C22AF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2158AEC4" w14:textId="6E269B3A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62355078" w14:textId="4C2B4D1B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368F3315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4C0181F" w14:textId="5E379F9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6A2C16" w14:textId="112DA5B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A2521" w14:textId="5527E1F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DF345C" w14:textId="3D520FC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E8914C" w14:textId="64320B1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0D1B15AF" w14:textId="73E8396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631BA4D4" w14:textId="5D572BA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13D4D9F5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EA76CD8" w14:textId="0C0AFEC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07677E" w14:textId="7175C4B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A427B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57699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3A6A0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3A2BEFD6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D9E5F1" w:themeFill="accent5" w:themeFillTint="33"/>
                        <w:vAlign w:val="center"/>
                      </w:tcPr>
                      <w:p w14:paraId="429CC8EC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67BA45C6" w14:textId="77777777" w:rsidR="002759E7" w:rsidRPr="001761FA" w:rsidRDefault="002759E7" w:rsidP="002759E7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2759E7" w14:paraId="3ACDF244" w14:textId="77777777" w:rsidTr="009D0662">
                    <w:tc>
                      <w:tcPr>
                        <w:tcW w:w="5000" w:type="pct"/>
                        <w:shd w:val="clear" w:color="auto" w:fill="0070C0"/>
                      </w:tcPr>
                      <w:p w14:paraId="7013987D" w14:textId="77777777" w:rsidR="002759E7" w:rsidRDefault="002759E7" w:rsidP="002759E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Февраль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9"/>
                    <w:gridCol w:w="333"/>
                    <w:gridCol w:w="334"/>
                    <w:gridCol w:w="334"/>
                    <w:gridCol w:w="334"/>
                    <w:gridCol w:w="334"/>
                    <w:gridCol w:w="327"/>
                  </w:tblGrid>
                  <w:tr w:rsidR="002759E7" w:rsidRPr="001761FA" w14:paraId="7839F6B9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D9D9D9" w:themeFill="background1" w:themeFillShade="D9"/>
                        <w:vAlign w:val="center"/>
                      </w:tcPr>
                      <w:p w14:paraId="09D3E21D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209629FC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BD56BE8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5998870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E13EC67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D6122B5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3" w:type="pct"/>
                        <w:shd w:val="clear" w:color="auto" w:fill="D9D9D9" w:themeFill="background1" w:themeFillShade="D9"/>
                        <w:vAlign w:val="center"/>
                      </w:tcPr>
                      <w:p w14:paraId="627D33D2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759E7" w:rsidRPr="001761FA" w14:paraId="6E4344F9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BB0593" w14:textId="098F6BA2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BD1C7AC" w14:textId="6A9DB65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E5E134" w14:textId="77A89CE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D924A" w14:textId="7EF718C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E1C0E0" w14:textId="4428394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73B140B8" w14:textId="02848163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9E5F1" w:themeFill="accent5" w:themeFillTint="33"/>
                        <w:vAlign w:val="center"/>
                      </w:tcPr>
                      <w:p w14:paraId="720CC089" w14:textId="3206072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20D95F48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5B9F261" w14:textId="50C4CAC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99438B2" w14:textId="36DC15C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4FED1C" w14:textId="605D703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485350" w14:textId="319E1A3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B125EA" w14:textId="107E18D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7F08539A" w14:textId="33EDDBD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9E5F1" w:themeFill="accent5" w:themeFillTint="33"/>
                        <w:vAlign w:val="center"/>
                      </w:tcPr>
                      <w:p w14:paraId="7D7C33BA" w14:textId="4A646CC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01176018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E29189C" w14:textId="6E7E7FB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9A1EF24" w14:textId="725A1ED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600314" w14:textId="66DF8A7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630FA7" w14:textId="2186C78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5C3709" w14:textId="7E26A1C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65B8250A" w14:textId="7DC200E3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9E5F1" w:themeFill="accent5" w:themeFillTint="33"/>
                        <w:vAlign w:val="center"/>
                      </w:tcPr>
                      <w:p w14:paraId="6471E97E" w14:textId="6D89816A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53D1F62B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8CE199C" w14:textId="000CB5F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B96BEA" w14:textId="5E46838F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6DA0CA" w14:textId="5F5A083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BE2260" w14:textId="4B76E332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39912B" w14:textId="5C6CC8A2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318305B9" w14:textId="15D6648F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9E5F1" w:themeFill="accent5" w:themeFillTint="33"/>
                        <w:vAlign w:val="center"/>
                      </w:tcPr>
                      <w:p w14:paraId="0A7F61A7" w14:textId="11CDDA0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77C3BF52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8DDB9CC" w14:textId="7A5D0F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2D8959" w14:textId="67EBD5C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FAE4B0" w14:textId="75C6EAE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24071C" w14:textId="1073EF1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318879" w14:textId="15F7EC1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164D78DB" w14:textId="1E26292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9E5F1" w:themeFill="accent5" w:themeFillTint="33"/>
                        <w:vAlign w:val="center"/>
                      </w:tcPr>
                      <w:p w14:paraId="35221671" w14:textId="0437A33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12F9A0AB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B8F9790" w14:textId="573AE6C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B64302" w14:textId="365658E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MonthEnd2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!A12 Is Not In Table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357971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80DC76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9670D0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6B729C26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D9E5F1" w:themeFill="accent5" w:themeFillTint="33"/>
                        <w:vAlign w:val="center"/>
                      </w:tcPr>
                      <w:p w14:paraId="26DD4DAD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0D958A27" w14:textId="77777777" w:rsidR="002759E7" w:rsidRPr="001761FA" w:rsidRDefault="002759E7" w:rsidP="002759E7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2759E7" w14:paraId="3B75C618" w14:textId="77777777" w:rsidTr="009D0662">
                    <w:tc>
                      <w:tcPr>
                        <w:tcW w:w="5000" w:type="pct"/>
                        <w:shd w:val="clear" w:color="auto" w:fill="00B050"/>
                      </w:tcPr>
                      <w:p w14:paraId="3CE1BF54" w14:textId="77777777" w:rsidR="002759E7" w:rsidRDefault="002759E7" w:rsidP="002759E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Март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9"/>
                    <w:gridCol w:w="333"/>
                    <w:gridCol w:w="334"/>
                    <w:gridCol w:w="334"/>
                    <w:gridCol w:w="334"/>
                    <w:gridCol w:w="334"/>
                    <w:gridCol w:w="327"/>
                  </w:tblGrid>
                  <w:tr w:rsidR="002759E7" w:rsidRPr="001761FA" w14:paraId="64E19683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D9D9D9" w:themeFill="background1" w:themeFillShade="D9"/>
                        <w:vAlign w:val="center"/>
                      </w:tcPr>
                      <w:p w14:paraId="303D529F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3B9777AD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CD7007D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F3A90AE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4CD31D0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EFCC0CA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3" w:type="pct"/>
                        <w:shd w:val="clear" w:color="auto" w:fill="D9D9D9" w:themeFill="background1" w:themeFillShade="D9"/>
                        <w:vAlign w:val="center"/>
                      </w:tcPr>
                      <w:p w14:paraId="717D097B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759E7" w:rsidRPr="001761FA" w14:paraId="5D6C6201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D580FE8" w14:textId="4179ED9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6671BD5" w14:textId="425BA92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A3B170" w14:textId="5EF6990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DB07A7" w14:textId="5608BE9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C17626" w14:textId="35B83CF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7FDE5988" w14:textId="4BCBBD74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101DAC6C" w14:textId="3AB893A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MonthStart3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9AB73EF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1F8B81A" w14:textId="2AED0352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B7AF6" w14:textId="194015C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690E13" w14:textId="725D8D2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4DDF85" w14:textId="5E7BECD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84CB74" w14:textId="010837F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3C7E0EB0" w14:textId="4722C40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4B063EFE" w14:textId="1D16F8B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7AF3DAB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18B739C" w14:textId="681FC6C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DF1511" w14:textId="58DA74E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380E83" w14:textId="1D60BCF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916944" w14:textId="34ED06F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803FF3" w14:textId="7D55C2B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77223CD8" w14:textId="6C657C3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77851623" w14:textId="42F8482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6A2A386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8DD93D4" w14:textId="5F514FA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77CE329" w14:textId="5D7679A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23901B" w14:textId="5D061D9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5C5173" w14:textId="42694CF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AD6325" w14:textId="19EDCA9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0EC16F64" w14:textId="57A0F10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2DDB06DA" w14:textId="4BB5EE73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A10FC4D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8682CB6" w14:textId="2C983EEF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82492" w14:textId="09878DE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EFE8CE" w14:textId="2F44D9A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2F2BE" w14:textId="635AA17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E71693" w14:textId="23089E4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5B59DE0B" w14:textId="56A6288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21A82144" w14:textId="15E9CDB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0F05050B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8AC0492" w14:textId="7CD86FC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380C69" w14:textId="478B669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MonthEnd3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40FAE6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E632D4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38D0B8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4EAC1DA7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3BFA5E6B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4E9F2620" w14:textId="77777777" w:rsidR="002759E7" w:rsidRPr="001761FA" w:rsidRDefault="002759E7" w:rsidP="002759E7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2759E7" w14:paraId="247B3D39" w14:textId="77777777" w:rsidTr="009D0662">
                    <w:tc>
                      <w:tcPr>
                        <w:tcW w:w="5000" w:type="pct"/>
                        <w:shd w:val="clear" w:color="auto" w:fill="00B050"/>
                      </w:tcPr>
                      <w:p w14:paraId="4A867D21" w14:textId="77777777" w:rsidR="002759E7" w:rsidRDefault="002759E7" w:rsidP="002759E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Апрель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9"/>
                    <w:gridCol w:w="333"/>
                    <w:gridCol w:w="334"/>
                    <w:gridCol w:w="334"/>
                    <w:gridCol w:w="334"/>
                    <w:gridCol w:w="334"/>
                    <w:gridCol w:w="327"/>
                  </w:tblGrid>
                  <w:tr w:rsidR="002759E7" w:rsidRPr="001761FA" w14:paraId="0672671D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D9D9D9" w:themeFill="background1" w:themeFillShade="D9"/>
                        <w:vAlign w:val="center"/>
                      </w:tcPr>
                      <w:p w14:paraId="26E86C34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3D8BDF15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9F9FA74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609F51A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70CD2CC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1FF8240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3" w:type="pct"/>
                        <w:shd w:val="clear" w:color="auto" w:fill="D9D9D9" w:themeFill="background1" w:themeFillShade="D9"/>
                        <w:vAlign w:val="center"/>
                      </w:tcPr>
                      <w:p w14:paraId="12349630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759E7" w:rsidRPr="001761FA" w14:paraId="5582F12C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DEA756F" w14:textId="6C54BCB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6A8227A" w14:textId="0F4DF5F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3F859B" w14:textId="49C83E1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F53246" w14:textId="1BE2620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966C4A" w14:textId="30B5680F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08C529F4" w14:textId="64CBA5A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0EE72BAB" w14:textId="453D52C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MonthStart4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80337DB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B6B0BB7" w14:textId="47B77C2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4AD2014" w14:textId="6F9B2B4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B48CBD" w14:textId="5778A9D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87F0AD" w14:textId="2153C8A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28D14D" w14:textId="43E0553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2BF23025" w14:textId="5B0E98A0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052DC5A0" w14:textId="1C582B7B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3F5B0391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E82B742" w14:textId="05B70D6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BD2BA1" w14:textId="0E7F551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3F925B" w14:textId="26D24D9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DEA936" w14:textId="46BA33F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E7C13" w14:textId="16704AD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4FBA9754" w14:textId="0A383A1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444C54B9" w14:textId="26A79F3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5DE54FBD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1A49AA8" w14:textId="5614E1B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CDF5B9" w14:textId="302D3F3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589A1D" w14:textId="6983EDD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1D378E" w14:textId="53EE0B5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E92784" w14:textId="47DAE6D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669DC021" w14:textId="6FB13AB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4CE08F46" w14:textId="6CB3F440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11633910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130E14C" w14:textId="7177F8C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B400012" w14:textId="010B47C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4F75C0" w14:textId="7F6BED3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651DF7" w14:textId="1358AA8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3B770E" w14:textId="2D7D6B52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4E532442" w14:textId="648E1E63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66A2DF73" w14:textId="75E1E91F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60313E40" w14:textId="77777777" w:rsidTr="009D0662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690DF13" w14:textId="1B7A0BD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ECAA197" w14:textId="0B676A9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MonthEnd4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5CE7B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EF4078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88F1C5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42AFD28E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DDEED6" w:themeFill="accent3" w:themeFillTint="33"/>
                        <w:vAlign w:val="center"/>
                      </w:tcPr>
                      <w:p w14:paraId="6E2D7011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5C2E03AD" w14:textId="77777777" w:rsidR="002759E7" w:rsidRPr="001761FA" w:rsidRDefault="002759E7" w:rsidP="002759E7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2759E7" w:rsidRPr="001761FA" w14:paraId="14F8999D" w14:textId="77777777" w:rsidTr="009D0662">
              <w:trPr>
                <w:trHeight w:val="1814"/>
              </w:trPr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2759E7" w14:paraId="7226A930" w14:textId="77777777" w:rsidTr="009D0662">
                    <w:tc>
                      <w:tcPr>
                        <w:tcW w:w="5000" w:type="pct"/>
                        <w:shd w:val="clear" w:color="auto" w:fill="00B050"/>
                      </w:tcPr>
                      <w:p w14:paraId="50B60690" w14:textId="77777777" w:rsidR="002759E7" w:rsidRDefault="002759E7" w:rsidP="002759E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Май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2759E7" w:rsidRPr="001761FA" w14:paraId="7CFF8FFD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0357F56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2F62EB79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0F043A6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C5FDDBF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4CAA2D5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CD59E6F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A2BCA5F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759E7" w:rsidRPr="001761FA" w14:paraId="3E618A94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3CDAD" w14:textId="21B0176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val="en-US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B364DED" w14:textId="0FD78DF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583C1D" w14:textId="2C81EEC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06F528" w14:textId="1212261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F7EA75" w14:textId="4C2F002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57EA45C5" w14:textId="24CABD9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DEED6" w:themeFill="accent3" w:themeFillTint="33"/>
                        <w:vAlign w:val="center"/>
                      </w:tcPr>
                      <w:p w14:paraId="51838A68" w14:textId="4C459E6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MonthStart5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6B70206C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0E1E97" w14:textId="2D8B46E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BB863FE" w14:textId="33F4BE6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0D8A6" w14:textId="0AE98FC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E415D2" w14:textId="7ED55B1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25F801" w14:textId="063BC12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33A7E241" w14:textId="47D6C2A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DEED6" w:themeFill="accent3" w:themeFillTint="33"/>
                        <w:vAlign w:val="center"/>
                      </w:tcPr>
                      <w:p w14:paraId="4A9FB1AD" w14:textId="716D1893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66043FE4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798C2A0" w14:textId="2911289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6F4379" w14:textId="161A38F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7C6082" w14:textId="61A9DBE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8F361E" w14:textId="6A0F4BA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1BDD09" w14:textId="4790601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6FFB8EB0" w14:textId="1B08928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DEED6" w:themeFill="accent3" w:themeFillTint="33"/>
                        <w:vAlign w:val="center"/>
                      </w:tcPr>
                      <w:p w14:paraId="209DEFC6" w14:textId="759C9FA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60B2AB4F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13FA2D" w14:textId="2DFDAC5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715CDA" w14:textId="6A91A7C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03DC21" w14:textId="0D25F8C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0BC07" w14:textId="3F42056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DA0A71" w14:textId="630C4F8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25CF9035" w14:textId="2CF3E615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DEED6" w:themeFill="accent3" w:themeFillTint="33"/>
                        <w:vAlign w:val="center"/>
                      </w:tcPr>
                      <w:p w14:paraId="26DBFE2C" w14:textId="44F0D375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1A513FA1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62E0EC" w14:textId="2D8BF25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5B94CE" w14:textId="1ECE9CE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6858DD" w14:textId="253A140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25C856" w14:textId="5B7B8CEF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8371F7" w14:textId="65F2E4C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2CB8120F" w14:textId="3876AC2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DEED6" w:themeFill="accent3" w:themeFillTint="33"/>
                        <w:vAlign w:val="center"/>
                      </w:tcPr>
                      <w:p w14:paraId="2C9990B5" w14:textId="47210380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6D754A0D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CF17" w14:textId="11635FB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CF89C3" w14:textId="246C4BA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MonthEnd5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E4C099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BDA7B8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7F450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DEED6" w:themeFill="accent3" w:themeFillTint="33"/>
                        <w:vAlign w:val="center"/>
                      </w:tcPr>
                      <w:p w14:paraId="33C4A34A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DEED6" w:themeFill="accent3" w:themeFillTint="33"/>
                        <w:vAlign w:val="center"/>
                      </w:tcPr>
                      <w:p w14:paraId="19B91C09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47A6CB2F" w14:textId="77777777" w:rsidR="002759E7" w:rsidRPr="001761FA" w:rsidRDefault="002759E7" w:rsidP="002759E7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2759E7" w14:paraId="4118CE0A" w14:textId="77777777" w:rsidTr="009D0662">
                    <w:tc>
                      <w:tcPr>
                        <w:tcW w:w="5000" w:type="pct"/>
                        <w:shd w:val="clear" w:color="auto" w:fill="FFFF00"/>
                      </w:tcPr>
                      <w:p w14:paraId="64CDAAA8" w14:textId="77777777" w:rsidR="002759E7" w:rsidRDefault="002759E7" w:rsidP="002759E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Июнь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2759E7" w:rsidRPr="001761FA" w14:paraId="2EC1206D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FA53BC2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30F2716C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FF5FE18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B21D1F5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B808BC7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D7F4129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5F3A300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759E7" w:rsidRPr="001761FA" w14:paraId="6AE57996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205BEE1" w14:textId="6BAF4A3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17889F0" w14:textId="04165D8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0B1FA" w14:textId="21D8E18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C88BFB" w14:textId="1339C79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AECC96" w14:textId="7FD574B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2EEB7D5F" w14:textId="1D0BA4A5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1B35680D" w14:textId="13E6B71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MonthStart6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1D7DC39C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076588C" w14:textId="632DCBB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72F9972" w14:textId="42494DC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1E9928" w14:textId="47C076C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68AAB" w14:textId="63307FA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62949E" w14:textId="0C3AA76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73EC4AB6" w14:textId="7DA97C0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4AFB15BD" w14:textId="5786FCA5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98CC784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C60A3D" w14:textId="71EA1EF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483CCCE" w14:textId="19E6C0F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54E469" w14:textId="4C74FDD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CB675C" w14:textId="7FF7958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491EBF" w14:textId="70D1AF2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142D5590" w14:textId="540C77E5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2A38366D" w14:textId="79928BE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7AD46533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CEFD94" w14:textId="6B82065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E2DC72" w14:textId="1CFB298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2FFEC5" w14:textId="28ADF63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4DA110" w14:textId="7E457602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289FF5" w14:textId="5C9359A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2F8D35DF" w14:textId="4DF7012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57588ADF" w14:textId="0988EA8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7435A3F9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3B4DB6" w14:textId="5A6DDD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B212672" w14:textId="1FD8CA6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CCA965" w14:textId="12ECFB6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8B7A8F" w14:textId="196D711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E984E3" w14:textId="0BD0B4B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519BB023" w14:textId="0A67315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5CC106FB" w14:textId="1E9C371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0B060C08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E06AA9" w14:textId="4231533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68C21D" w14:textId="5551E89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MonthEnd6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EBC1E1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79AB6E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B27ADF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642083AB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4E681BF9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020849F4" w14:textId="77777777" w:rsidR="002759E7" w:rsidRPr="001761FA" w:rsidRDefault="002759E7" w:rsidP="002759E7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2759E7" w14:paraId="7A38CCC6" w14:textId="77777777" w:rsidTr="009D0662">
                    <w:tc>
                      <w:tcPr>
                        <w:tcW w:w="5000" w:type="pct"/>
                        <w:shd w:val="clear" w:color="auto" w:fill="FFFF00"/>
                      </w:tcPr>
                      <w:p w14:paraId="1309CE37" w14:textId="77777777" w:rsidR="002759E7" w:rsidRDefault="002759E7" w:rsidP="002759E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Июль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2759E7" w:rsidRPr="001761FA" w14:paraId="44AE4AF4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014D2FE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69EF5F45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F26C3CB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D32018A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271C6D9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1E66A1F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F81E155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759E7" w:rsidRPr="001761FA" w14:paraId="7D6C50AA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6D7E3AA5" w14:textId="08FC351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1E9CBB23" w14:textId="4EBD12E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DC3F677" w14:textId="121C6F6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1D341BE" w14:textId="4DF7414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08E0273" w14:textId="77F9373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</w:tcPr>
                      <w:p w14:paraId="6300A2E2" w14:textId="52783B5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</w:tcPr>
                      <w:p w14:paraId="2A759F48" w14:textId="4E58E714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MonthStart7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1CEE8353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3F5F7CD9" w14:textId="4CCDCA0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4D456AAC" w14:textId="7DCBB5F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B1A1A27" w14:textId="21060C7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36A49EC" w14:textId="5C3A9E2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FA2B10A" w14:textId="5FC6C87F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</w:tcPr>
                      <w:p w14:paraId="6F6E78FD" w14:textId="5E8BE61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</w:tcPr>
                      <w:p w14:paraId="7C247020" w14:textId="2725190B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608EF575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0530B8D5" w14:textId="596E2F1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92F8744" w14:textId="248B258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F6504E8" w14:textId="6A6D8AB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17A23E2" w14:textId="58805DC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BF4249" w14:textId="698E1E1F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</w:tcPr>
                      <w:p w14:paraId="655EB24D" w14:textId="3B6B40C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</w:tcPr>
                      <w:p w14:paraId="7CEB0E42" w14:textId="08F6C2C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582E5E17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676B7087" w14:textId="1A4219A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1FC8E1E2" w14:textId="0BEC96E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88E51B9" w14:textId="7A24530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6E21002" w14:textId="3ACC74D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98CE27D" w14:textId="6449F26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</w:tcPr>
                      <w:p w14:paraId="1CD98D02" w14:textId="05579CE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</w:tcPr>
                      <w:p w14:paraId="61035706" w14:textId="69F1171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2D3CDFA6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05DC7B31" w14:textId="6EB0E10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66EAA50" w14:textId="5D8A644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E88C304" w14:textId="0FEB736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FAE1EFC" w14:textId="2CB6504F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E77BAB" w14:textId="408E15E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</w:tcPr>
                      <w:p w14:paraId="5C802BF5" w14:textId="5BD8FED5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</w:tcPr>
                      <w:p w14:paraId="3C2331DE" w14:textId="07BCA4A0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02B81FB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135CC085" w14:textId="6269D382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852604B" w14:textId="2AB15D4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MonthEnd7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B44FD01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0AAEE72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8A7883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</w:tcPr>
                      <w:p w14:paraId="133DFF0D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</w:tcPr>
                      <w:p w14:paraId="4C6E57CF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60265598" w14:textId="77777777" w:rsidR="002759E7" w:rsidRPr="001761FA" w:rsidRDefault="002759E7" w:rsidP="002759E7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2759E7" w14:paraId="7A35A349" w14:textId="77777777" w:rsidTr="009D0662">
                    <w:tc>
                      <w:tcPr>
                        <w:tcW w:w="5000" w:type="pct"/>
                        <w:shd w:val="clear" w:color="auto" w:fill="FFFF00"/>
                      </w:tcPr>
                      <w:p w14:paraId="39AE9923" w14:textId="77777777" w:rsidR="002759E7" w:rsidRDefault="002759E7" w:rsidP="002759E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Август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2759E7" w:rsidRPr="001761FA" w14:paraId="565EC37C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6C623F9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2A5EFC6C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906838B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9F129D7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DED561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6ACAD86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989CBDE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759E7" w:rsidRPr="001761FA" w14:paraId="56657615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E62F6" w14:textId="375A569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7A734F5" w14:textId="1385082F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780AF" w14:textId="0F8DC2D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007FB4" w14:textId="3F8C972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301D32" w14:textId="79BC5EC2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07DCC3EF" w14:textId="023BF3AB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3B556737" w14:textId="34A721FB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MonthStart8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2594A0DE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6FD9F3" w14:textId="546C12CC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708FC59" w14:textId="6EAF1DE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C5973B" w14:textId="66A9121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47956B" w14:textId="2F523E6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BDB54" w14:textId="4DCD2C2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2959D47F" w14:textId="70F5823F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7639E1B4" w14:textId="33A3E69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1F4D3593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EC1C78" w14:textId="64AF634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A0D0DCB" w14:textId="66915E0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71BA9" w14:textId="7A6D8D70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4CDFFD" w14:textId="1174C01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39AC3A" w14:textId="253C728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0390F335" w14:textId="3E481A55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6ACEEC54" w14:textId="4813262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5A596C0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0D00F8" w14:textId="720660FF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EB2F9E" w14:textId="72D5460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8E8E41" w14:textId="6C84527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F3FC86" w14:textId="239B182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2B8143" w14:textId="0B1C6F7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380ADD5A" w14:textId="2F77BF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13DAA2D6" w14:textId="2E43103A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533407A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9527A0" w14:textId="5B365CB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1E2A34" w14:textId="616AA65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45B0C7" w14:textId="1690C0E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9BC2B8" w14:textId="6BC78C1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89FEF5" w14:textId="40E5A34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1006EF6C" w14:textId="12CA0E60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751BC3CB" w14:textId="74B14A8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60095901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A3D5A5E" w14:textId="7436912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EC09E03" w14:textId="552D213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MonthEnd8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7ADF70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DA9964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3B52A9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9F2D6" w:themeFill="accent4" w:themeFillTint="33"/>
                        <w:vAlign w:val="center"/>
                      </w:tcPr>
                      <w:p w14:paraId="21DF2C96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9F2D6" w:themeFill="accent4" w:themeFillTint="33"/>
                        <w:vAlign w:val="center"/>
                      </w:tcPr>
                      <w:p w14:paraId="09BE2E78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61A86A08" w14:textId="77777777" w:rsidR="002759E7" w:rsidRPr="001761FA" w:rsidRDefault="002759E7" w:rsidP="002759E7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2759E7" w:rsidRPr="001761FA" w14:paraId="6C16BE31" w14:textId="77777777" w:rsidTr="009D0662">
              <w:trPr>
                <w:trHeight w:val="1814"/>
              </w:trPr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2759E7" w14:paraId="7FC29DFB" w14:textId="77777777" w:rsidTr="009D0662">
                    <w:tc>
                      <w:tcPr>
                        <w:tcW w:w="5000" w:type="pct"/>
                        <w:shd w:val="clear" w:color="auto" w:fill="FFC000"/>
                      </w:tcPr>
                      <w:p w14:paraId="2029D44F" w14:textId="77777777" w:rsidR="002759E7" w:rsidRDefault="002759E7" w:rsidP="002759E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Сентябрь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2759E7" w:rsidRPr="001761FA" w14:paraId="5FA74E38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833AABB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2129AE37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70D2522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E566930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40E1620" w14:textId="77777777" w:rsidR="002759E7" w:rsidRPr="001761FA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B73B299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09783C7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759E7" w:rsidRPr="001761FA" w14:paraId="1DF45AAB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070ADE2" w14:textId="5D271C3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CB9463" w14:textId="29432D9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087946" w14:textId="703D288B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214E10" w14:textId="45D1EED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BCC1A2" w14:textId="7D840A3A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0A5D4D94" w14:textId="7D0F3EEF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3875E58E" w14:textId="19B83A3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MonthStart9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3D0E50BD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247230B" w14:textId="0E3B690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183D6E" w14:textId="48BC860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F97609" w14:textId="469AEA1D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31FF46" w14:textId="64A27C1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B0F9F" w14:textId="60322E15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2D3335E2" w14:textId="37A8714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20A6E0E4" w14:textId="693AC2BF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5CF495BF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93C2831" w14:textId="64E80B2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3DECF38" w14:textId="70CDEDDF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C07501" w14:textId="46E7387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558326" w14:textId="534D5FD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953634" w14:textId="0DC5F578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014D23DD" w14:textId="42E8267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076586E4" w14:textId="2D8D6F3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756BBBB2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219937" w14:textId="2CEFA41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9FFA673" w14:textId="447631A2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A170F4" w14:textId="0A1316D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771F0D" w14:textId="76CE87F6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EF0A78" w14:textId="5D09646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787161C6" w14:textId="4A2B371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30C0F45F" w14:textId="2CAB3264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11D90F64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0C9E0A" w14:textId="59829EF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22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C17C193" w14:textId="115CC769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69D302" w14:textId="216F888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D0CCD1" w14:textId="76B0428E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E46A4" w14:textId="38B1B3D3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5AF8DDD0" w14:textId="1B1CF3FB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18626568" w14:textId="4E129DD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0FEEFAEC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30232E" w14:textId="4F7CBB64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C269DD" w14:textId="6C04B161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MonthEnd9 \@ d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1761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640812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966AA3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85CFB9" w14:textId="77777777" w:rsidR="002759E7" w:rsidRPr="001761FA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667EC43F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283B8F23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5E1CF4F7" w14:textId="77777777" w:rsidR="002759E7" w:rsidRPr="001761FA" w:rsidRDefault="002759E7" w:rsidP="002759E7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2759E7" w14:paraId="38BBD85C" w14:textId="77777777" w:rsidTr="009D0662">
                    <w:tc>
                      <w:tcPr>
                        <w:tcW w:w="5000" w:type="pct"/>
                        <w:shd w:val="clear" w:color="auto" w:fill="FFC000"/>
                      </w:tcPr>
                      <w:p w14:paraId="17EEA1A4" w14:textId="77777777" w:rsidR="002759E7" w:rsidRDefault="002759E7" w:rsidP="002759E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Октябрь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2759E7" w:rsidRPr="001761FA" w14:paraId="2EC22471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9681BB7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49FBEA3C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055E6D2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A84FD20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AEF919D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3B1F779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D6FA2B7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759E7" w:rsidRPr="001761FA" w14:paraId="07DDA6E1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8FCD459" w14:textId="4CE9138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66B373E" w14:textId="65E272F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33285B" w14:textId="2B8D014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9FF4F0" w14:textId="2EEF51C5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478C7" w14:textId="6FF6AAB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0B1A18C1" w14:textId="70C5C33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033448E8" w14:textId="57AD0B3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MonthStart10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17CB289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D57BADD" w14:textId="5B3D218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A898CE" w14:textId="2A54537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FAC9F0" w14:textId="7631000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21D161" w14:textId="1DE151A4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6A643C" w14:textId="4009D58A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67941E26" w14:textId="659FC76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3855752B" w14:textId="7046E4B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5B825496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DA0949" w14:textId="16E8FC90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A3155B" w14:textId="1156503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703C0" w14:textId="1BEBCB3F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D79F5D" w14:textId="34CC5270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09789E" w14:textId="527D700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5E652A53" w14:textId="732D949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6A15A5B1" w14:textId="450D1E8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6EED2580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1F3DDCD" w14:textId="025ECEC0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390DD1B" w14:textId="2F65817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7F5AA2" w14:textId="450763E4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C4BC37" w14:textId="7871CF6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7548C6" w14:textId="35DC570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4F758FA6" w14:textId="5E8FFDE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6C14A43A" w14:textId="3DFE431F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21ED063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C49703" w14:textId="5469960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E21D25" w14:textId="7526A7B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84B9C2" w14:textId="3ED8326B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0C7C" w14:textId="6072F76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06ED0E" w14:textId="56294B1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06C0FD3E" w14:textId="23F65BA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34BFEE1E" w14:textId="4E067353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5E488CCB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2D377D" w14:textId="5B5EE22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B681DC" w14:textId="36F78674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MonthEnd10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A0D1C1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9BA41F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F3E5EB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40C84C1A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5F1C5DD5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204E2E7A" w14:textId="77777777" w:rsidR="002759E7" w:rsidRPr="001761FA" w:rsidRDefault="002759E7" w:rsidP="002759E7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2759E7" w14:paraId="7631CED7" w14:textId="77777777" w:rsidTr="009D0662">
                    <w:tc>
                      <w:tcPr>
                        <w:tcW w:w="5000" w:type="pct"/>
                        <w:shd w:val="clear" w:color="auto" w:fill="FFC000"/>
                      </w:tcPr>
                      <w:p w14:paraId="7259B2EB" w14:textId="77777777" w:rsidR="002759E7" w:rsidRDefault="002759E7" w:rsidP="002759E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1761F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Ноябрь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2759E7" w:rsidRPr="001761FA" w14:paraId="5D4BC7C5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FD8F67A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7174A792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4D729E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D32E47F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474D8D1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1AEAD5C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53D5752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759E7" w:rsidRPr="001761FA" w14:paraId="7205B1C0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3BA862" w14:textId="418695D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B78CF1" w14:textId="2C4358E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A6F57C" w14:textId="1DA87A9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245A4F" w14:textId="2808775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A94E62" w14:textId="3B6B79D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2D30DC98" w14:textId="1793597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468B88A3" w14:textId="20A2E2DF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MonthStart11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6DAB2BFF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80F91A" w14:textId="56BACF6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1E13914" w14:textId="298B023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579DEA" w14:textId="2AB682E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51F859" w14:textId="492AB5BF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115BE" w14:textId="28819B0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3F9C08B1" w14:textId="0283071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60065301" w14:textId="3FED771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A393F7F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AC3BF49" w14:textId="1DF5BE2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28E31DB" w14:textId="750A53D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1B6C56" w14:textId="2E7B1E3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17E78C" w14:textId="63C95774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1ACA91" w14:textId="5B8D725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11D9D4F3" w14:textId="2DFEC01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6CCB318F" w14:textId="2E3CE333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7F9C9D25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45D16B" w14:textId="1602BE3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7FA706" w14:textId="3CB6F29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377103" w14:textId="5FBA9BDF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76624" w14:textId="6FFD963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165C0E" w14:textId="237D069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65D64AEB" w14:textId="57A8E373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6904FE4C" w14:textId="4E4A051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7DEA280E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459817" w14:textId="3F0B2D90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6E889BE" w14:textId="3E25CE74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F8FA44" w14:textId="34CB45A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A5DE0B" w14:textId="41BA14C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440F96" w14:textId="5234923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2B169AD3" w14:textId="20903FA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1D3E6660" w14:textId="03F4A05F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29C26019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0FABF8" w14:textId="6AA7AEA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345032A" w14:textId="61155A0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MonthEnd11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973354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990BE3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69CC4C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CE5D2" w:themeFill="accent2" w:themeFillTint="33"/>
                        <w:vAlign w:val="center"/>
                      </w:tcPr>
                      <w:p w14:paraId="1FCF485E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CE5D2" w:themeFill="accent2" w:themeFillTint="33"/>
                        <w:vAlign w:val="center"/>
                      </w:tcPr>
                      <w:p w14:paraId="6E17FFEF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20ED64B1" w14:textId="77777777" w:rsidR="002759E7" w:rsidRPr="001761FA" w:rsidRDefault="002759E7" w:rsidP="002759E7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329"/>
                  </w:tblGrid>
                  <w:tr w:rsidR="002759E7" w14:paraId="085F0BB2" w14:textId="77777777" w:rsidTr="009D0662">
                    <w:tc>
                      <w:tcPr>
                        <w:tcW w:w="5000" w:type="pct"/>
                        <w:shd w:val="clear" w:color="auto" w:fill="0070C0"/>
                      </w:tcPr>
                      <w:p w14:paraId="4E3CAA53" w14:textId="77777777" w:rsidR="002759E7" w:rsidRDefault="002759E7" w:rsidP="002759E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Декабрь</w:t>
                        </w:r>
                      </w:p>
                    </w:tc>
                  </w:tr>
                </w:tbl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3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2759E7" w:rsidRPr="001761FA" w14:paraId="731C17FE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1506176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43B7D5BE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E8FA6BF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7FCED96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D338B9A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D7F734D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D774197" w14:textId="77777777" w:rsidR="002759E7" w:rsidRPr="008E5CF2" w:rsidRDefault="002759E7" w:rsidP="002759E7">
                        <w:pPr>
                          <w:pStyle w:val="Days"/>
                          <w:spacing w:before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759E7" w:rsidRPr="001761FA" w14:paraId="2C7F4313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7D158D2" w14:textId="4B46BC2B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понедельник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" 1 ""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5493958" w14:textId="2445E69F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вторник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9C2A0" w14:textId="1DBCF54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среда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1C7646" w14:textId="69AFC83A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четверг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F248E7" w14:textId="0F91CDD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пятница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5DE387DA" w14:textId="2D28F1A0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суббота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7CDFB066" w14:textId="1246C94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MonthStart12 \@ dddd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“</w:instrText>
                        </w:r>
                        <w:r w:rsidRPr="008E5CF2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воскресенье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" 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&lt;&gt; 0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35F8684B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3CF9DC" w14:textId="263C9385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=G2+1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34A2B1D" w14:textId="3A91B37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64C83B" w14:textId="7B936B9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627154" w14:textId="1989E824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A25A97" w14:textId="1985AEB6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467A19BD" w14:textId="78C22115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553A3B0E" w14:textId="140C9CB0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71DB64B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5C5E7C8" w14:textId="37A026C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=G3+1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5991A9" w14:textId="7164926B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35EE76" w14:textId="798D336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0A1E8D" w14:textId="67043444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42E077" w14:textId="27E0AE55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5AA9F585" w14:textId="3EAE0203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453CC350" w14:textId="1352B68D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4963940F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E73A1B" w14:textId="03F33AC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=G4+1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6ACF601" w14:textId="49341052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62FD3" w14:textId="0B035851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45729D" w14:textId="66DC593F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19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4ADD63" w14:textId="1AC61F4B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011BC51C" w14:textId="6F4A6B14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216561BF" w14:textId="75D6C31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22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368DCAB6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33E738" w14:textId="57F7ED9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22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=G5+1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23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3A1062" w14:textId="7BD98DE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23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24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4C8D" w14:textId="4EA0302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24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=B6+1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25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ECABF8" w14:textId="09A205EC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25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=C6+1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26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8E0E67" w14:textId="4C757373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=D6+1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27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67CB5FEE" w14:textId="50761C69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=E6+1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28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002C177D" w14:textId="6BB97EC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28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=F6+1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29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759E7" w:rsidRPr="001761FA" w14:paraId="6807419E" w14:textId="77777777" w:rsidTr="009D066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8A679B6" w14:textId="53D5254E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29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=G6+1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30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98424A" w14:textId="73E20208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 0,""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IF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30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&lt;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DocVariable MonthEnd12 \@ d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begin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=A7+1 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 xml:space="preserve"> "" </w:instrText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instrText>31</w:instrTex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separate"/>
                        </w:r>
                        <w:r w:rsidR="00FB7B2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t>31</w:t>
                        </w:r>
                        <w:r w:rsidRPr="008E5CF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33DE6F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92217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CD970E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D9E5F1" w:themeFill="accent5" w:themeFillTint="33"/>
                        <w:vAlign w:val="center"/>
                      </w:tcPr>
                      <w:p w14:paraId="3D28F7F6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E5F1" w:themeFill="accent5" w:themeFillTint="33"/>
                        <w:vAlign w:val="center"/>
                      </w:tcPr>
                      <w:p w14:paraId="67BD6637" w14:textId="77777777" w:rsidR="002759E7" w:rsidRPr="008E5CF2" w:rsidRDefault="002759E7" w:rsidP="002759E7">
                        <w:pPr>
                          <w:pStyle w:val="Dates"/>
                          <w:spacing w:after="0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796D2AFA" w14:textId="77777777" w:rsidR="002759E7" w:rsidRPr="001761FA" w:rsidRDefault="002759E7" w:rsidP="002759E7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F05AE2F" w14:textId="77777777" w:rsidR="00A44A84" w:rsidRPr="001761FA" w:rsidRDefault="00A44A84" w:rsidP="001761FA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</w:p>
        </w:tc>
      </w:tr>
    </w:tbl>
    <w:p w14:paraId="2B3E424A" w14:textId="1DF0A038" w:rsidR="00F93E3B" w:rsidRPr="001761FA" w:rsidRDefault="00F93E3B" w:rsidP="001761F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F93E3B" w:rsidRPr="001761FA" w:rsidSect="00F25F9B">
      <w:pgSz w:w="11906" w:h="16838" w:code="9"/>
      <w:pgMar w:top="720" w:right="510" w:bottom="72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EE3833" w14:textId="77777777" w:rsidR="00171826" w:rsidRDefault="00171826">
      <w:pPr>
        <w:spacing w:after="0"/>
      </w:pPr>
      <w:r>
        <w:separator/>
      </w:r>
    </w:p>
  </w:endnote>
  <w:endnote w:type="continuationSeparator" w:id="0">
    <w:p w14:paraId="1F7ABEA7" w14:textId="77777777" w:rsidR="00171826" w:rsidRDefault="001718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F0186E" w14:textId="77777777" w:rsidR="00171826" w:rsidRDefault="00171826">
      <w:pPr>
        <w:spacing w:after="0"/>
      </w:pPr>
      <w:r>
        <w:separator/>
      </w:r>
    </w:p>
  </w:footnote>
  <w:footnote w:type="continuationSeparator" w:id="0">
    <w:p w14:paraId="411D0C24" w14:textId="77777777" w:rsidR="00171826" w:rsidRDefault="0017182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105E"/>
    <w:rsid w:val="000A5A57"/>
    <w:rsid w:val="00111F7C"/>
    <w:rsid w:val="001274F3"/>
    <w:rsid w:val="00151CCE"/>
    <w:rsid w:val="001635B6"/>
    <w:rsid w:val="00171826"/>
    <w:rsid w:val="001761FA"/>
    <w:rsid w:val="001B01F9"/>
    <w:rsid w:val="001C41F9"/>
    <w:rsid w:val="00240D4D"/>
    <w:rsid w:val="002562E7"/>
    <w:rsid w:val="002759E7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C0139"/>
    <w:rsid w:val="007D45A1"/>
    <w:rsid w:val="007F564D"/>
    <w:rsid w:val="008B1201"/>
    <w:rsid w:val="008E5CF2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44A8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50BDE"/>
    <w:rsid w:val="00E774CD"/>
    <w:rsid w:val="00E77E1D"/>
    <w:rsid w:val="00ED75B6"/>
    <w:rsid w:val="00EF1F0E"/>
    <w:rsid w:val="00F25F9B"/>
    <w:rsid w:val="00F91390"/>
    <w:rsid w:val="00F93E3B"/>
    <w:rsid w:val="00FB7B2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6817</Words>
  <Characters>38863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2021-08-27T05:25:00Z</dcterms:created>
  <dcterms:modified xsi:type="dcterms:W3CDTF">2021-08-27T05:25:00Z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