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2CCC2AC2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39014C">
              <w:rPr>
                <w:rFonts w:cs="Arial"/>
                <w:b/>
                <w:bCs/>
                <w:noProof/>
                <w:color w:val="auto"/>
                <w:lang w:bidi="ru-RU"/>
              </w:rPr>
              <w:t>2023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63E34B90" w:rsidR="00612E0C" w:rsidRPr="00D17929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37515DC8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5CE852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3C47569F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E526AE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2D0D6997" w:rsidR="00612E0C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3991028E" w:rsidR="00612E0C" w:rsidRPr="00DE1A86" w:rsidRDefault="00411AF7" w:rsidP="00411AF7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1F10EBD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25A3800C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5B8BEAFF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54E4D5C4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42C45E4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6267AA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1F8D07F5" w:rsidR="00612E0C" w:rsidRPr="00C170E9" w:rsidRDefault="00612E0C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309419CB" w:rsidR="00612E0C" w:rsidRPr="00C170E9" w:rsidRDefault="002056A3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6179F1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297AC5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792965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51219B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018A81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3CB47D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6B0209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CC34A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C77C3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779FD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028BCB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33E77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D930A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729C57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8F580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65C4B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4B692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1E5FC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60BB6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68508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E2C66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DC2B6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00C09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8DE8B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687AB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66DAA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7C0FDC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C9430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E22B0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661127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45D81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FE24DF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A4DCE8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0C2E1B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7552F7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DB014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B179F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2DB71B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7277EAE7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790B95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0ADB7CD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9171E5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489943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7D0197F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42D8CC8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3D3ED7D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1F2EA0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63BA70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11D383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077097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2F5093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1D4606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4811E8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5F2A54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7F8A5B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4432B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3B4E30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81B53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377D21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3D7FDF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14DEED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6D09A6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7F158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809C3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16E72C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772D5F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8116F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2CB31C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47B8E1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4D2BAE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13C4C4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8ED86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F4652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29C9C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5D6F66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53BBC6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333B9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32E191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76661B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0D35D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0E9E3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352D19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08F058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3591C30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638E6E02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13E4821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A0A22B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65826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DE3728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61B5B08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653E485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7E23109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40A286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1262E5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131CCE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379A6A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42F267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04C569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06517F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1E51A9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2C95C9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0E4045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117C9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78043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5547D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D6CC4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2166A88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576ED1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70F741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8131D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0FD32D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0D7C3A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665FE5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0AFD31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0A860B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4357C9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15EC3E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01373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4D20B2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C9D86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569BD5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5024F1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5BA878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1E2E24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7B903D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FED29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125E41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4B7EFA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719935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D1DC0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92F555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475B2F8E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6BDBA8F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08417CE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66D641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4B181B5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3B4B9670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5BA7254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4AFB4EB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298FBEB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75CDBCA2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25C41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60BDAA6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1621E0C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701F87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234162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11980F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21BF9BA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5A4E5F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4B3D92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247B82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A80732B" w14:textId="1DE5BC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1C20" w14:textId="47E241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76D289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37B6BC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5FE971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3FE4D9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03AAA8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9EB8112" w14:textId="51346B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37CB7" w14:textId="55D883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302786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6C1531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720B17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5739BCD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7AA5F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0F716A" w14:textId="3952B0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7ECA79" w14:textId="7DADA1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C808D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29024C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D16F7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4BC29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3CDFC5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309AC1" w14:textId="1D0CB0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DCBBC" w14:textId="308792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120D46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317E5F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20428B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F597D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103D6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8C29B70" w14:textId="17AC93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D1DC2B" w14:textId="6DC340B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6454D22F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0381BC9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1E722E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7875AA9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5F0EB46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7C3BE90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4B8CF7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0914A13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347F41A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1B2527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6EA392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60CA38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4AE3D6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14DDE4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73529F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2CAD52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555505" w14:textId="4D40E0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540224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4EAE41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654FC4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28DFBE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264ED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1740C4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F04C3A" w14:textId="4A8232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7FCA39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5DA65C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24B0C9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731051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255BF7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1EFA93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3CE934" w14:textId="6EC9B4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4603C7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2E60A8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F9FDD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7CC918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3E16F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01847B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13AED3" w14:textId="376E2E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78DE51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12B35C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222437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5EAFB9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D8194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1CCC7FE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C325A55" w14:textId="33D3FC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0BC8F2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338B0D7A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5BC826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D669C0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EC8749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0D72D4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1C3FF2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0F64A9BF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09D8E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3F1233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0D420D9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0BE0AF0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2D7C440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4D37A38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47E21DE5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28DF12C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47A6BC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1A804C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01A70C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33CD63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1C097A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28578D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77E481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3AA5F1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0EB05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996E1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2F9534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26ACAB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5F75D7" w14:textId="175260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330F72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0F098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78B0DC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77FD4B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3C44FD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3D94B4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0B891E" w14:textId="37F265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2B82A5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08218D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403931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2F25DD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C6474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57A689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701C99" w14:textId="7E6F64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4B1E59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A0BB4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0448A33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220F52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1FABCE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692DD7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9BD90" w14:textId="22329F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6A2230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75D1CB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2CC31B85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333B27E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1BC3BB80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4C44EA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5928E15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58D1CE1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C6E81E4" w:rsidR="00B27062" w:rsidRPr="00DE1A86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42E18B34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FF78B2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55F12AF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541E873C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7E119F5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7DC056B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60B2D2A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0EFEF6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32FB2F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37DE06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3581C5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7F6507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62AC26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6819F7D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344143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27C8673" w14:textId="23E101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B78E4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60A595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60D6C2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7582D0E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146D69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3BE42A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015D498" w14:textId="2E051A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2AD38A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2E0C1D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174D3B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3737CA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099033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11A1AF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BE55D21" w14:textId="644915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37AC7A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23B526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163C87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381426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4ABEA97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0149CB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D8C1ED8" w14:textId="594DCA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4A6DD1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096713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77D4C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587099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9CDE5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265135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86F6115" w14:textId="08FF3A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51FAF6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2580711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12382E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196CA2E5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DD454F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11F1E4C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38466ED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6BC0DEC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6C77E1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5C39CDC9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65855D60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21AC96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3B21F1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4B038B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43BBB0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1717EC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08C63D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7E73096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3A0717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745C68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705A3FF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655CAF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E9007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34B54A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702E73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492B1B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038A38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9B4A1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E6530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CF993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4EF5E6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AE83C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4547B1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5CB8F3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7A3AB8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4F6187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0336BB1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2D8358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24DACB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525E1F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07F300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43658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EDC85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3274D2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1633EF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E7675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0A4AF7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21259D1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7F6A3F8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C13199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F7F0AE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6D2E3AB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1E1C96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44168745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5DB1AE68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78C8A61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18DC8E1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4B34EC1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3E0BEF3A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C2B26F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4633E67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066A560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2A3E1E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29E2DD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46A492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67A528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65BCFF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1DAD5E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607665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15315F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537738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32E5730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50760C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779C42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6EBBFE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3D446" w14:textId="1A80DF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54BBEA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0A4818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029A29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3F059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C6297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612545A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D2E317" w14:textId="0483CB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1F3F78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6D9F21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7812FA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316B8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3905F57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0A9812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CEE29" w14:textId="6444FC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6F6C053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C0A2B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1F548C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B1696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4BF630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12A16E6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AA51BE" w14:textId="371E0A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5E8443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252E82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1D078AA7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1F78D5E4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494141D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4E825F0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36218F2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4D8CB1B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304028EC" w:rsidR="00B27062" w:rsidRPr="00DE1A86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44</w:t>
                        </w: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6AD2282C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5FCA217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3BC3021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42C0E59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8EAB2C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36D4F97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150D4343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24BBC0C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15AF09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4EA41B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6F3968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56FB6B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1D0165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10E478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063C9F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2B725B" w14:textId="0BDC22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6C85ED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58C7DD1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0D92044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445AC1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29ADE3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398317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B1FB5A" w14:textId="3B0116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555FE1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5C64EE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7C6C7A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6C85A6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B7118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1678D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7F6539" w14:textId="191BBA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666C8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76F714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478A5D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4E052D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70CF0B1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24C6C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5C07B7" w14:textId="070D1D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1A6032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061F00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B7723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5BB1AD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5F27F2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39EA7D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A89A6B" w14:textId="5422998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2A2AC04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497CD500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2BE0CB0D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547D1C68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4533106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3FA233F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4D13E54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256BF31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17DE7C0E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2439C72B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25C8F0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596DC58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76590C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063BBB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3F1021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066360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79C9D8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273601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27EE71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7B410E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29FCA0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6B35C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022FB2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76E8C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34A1D6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03C936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6D196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647CA2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7D7502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A2F67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33C2F1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27448F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4D5B36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DEFBF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0848DB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394FDD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511651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644DBC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2D9681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2C056E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7908B3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269F0B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4ADB2C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78F993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2C873B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30BDFA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6FA95D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4FD5B199" w:rsidR="00B27062" w:rsidRPr="00DE1A86" w:rsidRDefault="002056A3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12BCD4A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64B5C4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387293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2717773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591F89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6180FF5F" w:rsidR="00B27062" w:rsidRPr="00DE1A86" w:rsidRDefault="00B27062" w:rsidP="00C170E9">
                        <w:pPr>
                          <w:pStyle w:val="Months"/>
                          <w:ind w:left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7FD88D2" w:rsidR="00612E0C" w:rsidRPr="00C170E9" w:rsidRDefault="002056A3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861281D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F7521A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5D2CB2CF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75F86F81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1C0FB5B4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09AAFD17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6BA8FD86" w:rsidR="002056A3" w:rsidRPr="00C170E9" w:rsidRDefault="002056A3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33C47F6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300B9F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3F274B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23E30C1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3CFD77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0645AC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6CE1B7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443A45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544393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06C716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4CC224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CEE00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6A850F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96A4C" w14:textId="02267A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3115C2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370598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64F181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29174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E71B5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32A72EB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DB95BCB" w14:textId="6024F2A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629BF6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1770D0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7063A3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42F30A9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3332E9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024C29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6B257B" w14:textId="02714B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429BF4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6FC587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1358A3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3A655B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4D33AA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3D5106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271937" w14:textId="4A9B3D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1C714E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14DCB2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EE812" w14:textId="77777777" w:rsidR="0094237B" w:rsidRDefault="0094237B">
      <w:pPr>
        <w:spacing w:after="0"/>
      </w:pPr>
      <w:r>
        <w:separator/>
      </w:r>
    </w:p>
  </w:endnote>
  <w:endnote w:type="continuationSeparator" w:id="0">
    <w:p w14:paraId="3C83BE44" w14:textId="77777777" w:rsidR="0094237B" w:rsidRDefault="009423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1B460" w14:textId="77777777" w:rsidR="0094237B" w:rsidRDefault="0094237B">
      <w:pPr>
        <w:spacing w:after="0"/>
      </w:pPr>
      <w:r>
        <w:separator/>
      </w:r>
    </w:p>
  </w:footnote>
  <w:footnote w:type="continuationSeparator" w:id="0">
    <w:p w14:paraId="16E39C88" w14:textId="77777777" w:rsidR="0094237B" w:rsidRDefault="009423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056A3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9014C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4237B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3448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2021-08-30T16:45:00Z</dcterms:created>
  <dcterms:modified xsi:type="dcterms:W3CDTF">2021-08-30T16:45:00Z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