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676"/>
      </w:tblGrid>
      <w:tr w:rsidR="003E085C" w:rsidRPr="001761FA" w14:paraId="40983BE3" w14:textId="77777777" w:rsidTr="00A44A84">
        <w:trPr>
          <w:trHeight w:val="7371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19245FCB" w14:textId="77777777" w:rsidR="00F02C94" w:rsidRPr="008E5CF2" w:rsidRDefault="00F02C94" w:rsidP="00F02C94">
            <w:pPr>
              <w:pStyle w:val="ad"/>
              <w:spacing w:after="0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90"/>
                <w:szCs w:val="90"/>
                <w:lang w:bidi="ru-RU"/>
              </w:rPr>
            </w:pPr>
            <w:r w:rsidRPr="008E5CF2">
              <w:rPr>
                <w:rFonts w:ascii="Century Gothic" w:hAnsi="Century Gothic"/>
                <w:b/>
                <w:bCs/>
                <w:noProof/>
                <w:color w:val="auto"/>
                <w:sz w:val="90"/>
                <w:szCs w:val="90"/>
                <w:lang w:bidi="ru-RU"/>
              </w:rPr>
              <w:fldChar w:fldCharType="begin"/>
            </w:r>
            <w:r w:rsidRPr="008E5CF2">
              <w:rPr>
                <w:rFonts w:ascii="Century Gothic" w:hAnsi="Century Gothic"/>
                <w:b/>
                <w:bCs/>
                <w:noProof/>
                <w:color w:val="auto"/>
                <w:sz w:val="90"/>
                <w:szCs w:val="90"/>
                <w:lang w:bidi="ru-RU"/>
              </w:rPr>
              <w:instrText xml:space="preserve"> DOCVARIABLE  MonthStart1 \@  yyyy   \* MERGEFORMAT </w:instrText>
            </w:r>
            <w:r w:rsidRPr="008E5CF2">
              <w:rPr>
                <w:rFonts w:ascii="Century Gothic" w:hAnsi="Century Gothic"/>
                <w:b/>
                <w:bCs/>
                <w:noProof/>
                <w:color w:val="auto"/>
                <w:sz w:val="90"/>
                <w:szCs w:val="9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90"/>
                <w:szCs w:val="90"/>
                <w:lang w:bidi="ru-RU"/>
              </w:rPr>
              <w:t>2024</w:t>
            </w:r>
            <w:r w:rsidRPr="008E5CF2">
              <w:rPr>
                <w:rFonts w:ascii="Century Gothic" w:hAnsi="Century Gothic"/>
                <w:b/>
                <w:bCs/>
                <w:noProof/>
                <w:color w:val="auto"/>
                <w:sz w:val="90"/>
                <w:szCs w:val="90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CellMar>
                <w:top w:w="113" w:type="dxa"/>
                <w:left w:w="170" w:type="dxa"/>
                <w:bottom w:w="113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2669"/>
              <w:gridCol w:w="2669"/>
              <w:gridCol w:w="2669"/>
              <w:gridCol w:w="2669"/>
            </w:tblGrid>
            <w:tr w:rsidR="00F02C94" w:rsidRPr="001761FA" w14:paraId="3398E879" w14:textId="77777777" w:rsidTr="009D0662">
              <w:trPr>
                <w:trHeight w:val="1814"/>
              </w:trPr>
              <w:tc>
                <w:tcPr>
                  <w:tcW w:w="1250" w:type="pct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329"/>
                  </w:tblGrid>
                  <w:tr w:rsidR="00F02C94" w14:paraId="5BA058A2" w14:textId="77777777" w:rsidTr="009D0662">
                    <w:tc>
                      <w:tcPr>
                        <w:tcW w:w="5000" w:type="pct"/>
                        <w:shd w:val="clear" w:color="auto" w:fill="0070C0"/>
                      </w:tcPr>
                      <w:p w14:paraId="237BB375" w14:textId="77777777" w:rsidR="00F02C94" w:rsidRPr="008E5CF2" w:rsidRDefault="00F02C94" w:rsidP="00F02C9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Январь</w:t>
                        </w:r>
                      </w:p>
                    </w:tc>
                  </w:tr>
                </w:tbl>
                <w:tbl>
                  <w:tblPr>
                    <w:tblStyle w:val="CalendarTable"/>
                    <w:tblW w:w="4991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9"/>
                    <w:gridCol w:w="334"/>
                    <w:gridCol w:w="334"/>
                    <w:gridCol w:w="334"/>
                    <w:gridCol w:w="334"/>
                    <w:gridCol w:w="334"/>
                    <w:gridCol w:w="326"/>
                  </w:tblGrid>
                  <w:tr w:rsidR="00F02C94" w:rsidRPr="001761FA" w14:paraId="7C1BEF38" w14:textId="77777777" w:rsidTr="009D0662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D9D9D9" w:themeFill="background1" w:themeFillShade="D9"/>
                        <w:vAlign w:val="center"/>
                      </w:tcPr>
                      <w:p w14:paraId="3175237B" w14:textId="77777777" w:rsidR="00F02C94" w:rsidRPr="001761FA" w:rsidRDefault="00F02C94" w:rsidP="00F02C94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75DEFD59" w14:textId="77777777" w:rsidR="00F02C94" w:rsidRPr="001761FA" w:rsidRDefault="00F02C94" w:rsidP="00F02C94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06AA2D1B" w14:textId="77777777" w:rsidR="00F02C94" w:rsidRPr="001761FA" w:rsidRDefault="00F02C94" w:rsidP="00F02C94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49911C55" w14:textId="77777777" w:rsidR="00F02C94" w:rsidRPr="001761FA" w:rsidRDefault="00F02C94" w:rsidP="00F02C94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5EF8B335" w14:textId="77777777" w:rsidR="00F02C94" w:rsidRPr="001761FA" w:rsidRDefault="00F02C94" w:rsidP="00F02C94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05FFD94A" w14:textId="77777777" w:rsidR="00F02C94" w:rsidRPr="008E5CF2" w:rsidRDefault="00F02C94" w:rsidP="00F02C94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1" w:type="pct"/>
                        <w:shd w:val="clear" w:color="auto" w:fill="D9D9D9" w:themeFill="background1" w:themeFillShade="D9"/>
                        <w:vAlign w:val="center"/>
                      </w:tcPr>
                      <w:p w14:paraId="433FA7FA" w14:textId="77777777" w:rsidR="00F02C94" w:rsidRPr="008E5CF2" w:rsidRDefault="00F02C94" w:rsidP="00F02C94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F02C94" w:rsidRPr="001761FA" w14:paraId="4DC04E02" w14:textId="77777777" w:rsidTr="009D0662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6B52989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MonthStart1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понедельник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понедельник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" 1 ""</w:instrText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F073FB6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MonthStart1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понедельник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вторник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=A2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242C3E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MonthStart1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понедельник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среда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=B2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3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AC21B92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MonthStart1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понедельник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четверг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=C2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4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4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4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A869BC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MonthStart1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понедельник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пятница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=D2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4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5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5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5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9E5F1" w:themeFill="accent5" w:themeFillTint="33"/>
                        <w:vAlign w:val="center"/>
                      </w:tcPr>
                      <w:p w14:paraId="7EED25E3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MonthStart1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понедельник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суббота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=E2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5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6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D9E5F1" w:themeFill="accent5" w:themeFillTint="33"/>
                        <w:vAlign w:val="center"/>
                      </w:tcPr>
                      <w:p w14:paraId="6AD37870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MonthStart1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понедельник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воскресенье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=F2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7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7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7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02C94" w:rsidRPr="001761FA" w14:paraId="2EEFF594" w14:textId="77777777" w:rsidTr="009D0662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57D7D2A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8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379751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9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1B4B6D8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10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CD7740D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11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08C1308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12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9E5F1" w:themeFill="accent5" w:themeFillTint="33"/>
                        <w:vAlign w:val="center"/>
                      </w:tcPr>
                      <w:p w14:paraId="38C2DA92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13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D9E5F1" w:themeFill="accent5" w:themeFillTint="33"/>
                        <w:vAlign w:val="center"/>
                      </w:tcPr>
                      <w:p w14:paraId="2647E384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14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02C94" w:rsidRPr="001761FA" w14:paraId="0E3C6DDB" w14:textId="77777777" w:rsidTr="009D0662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6ACF233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15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3D47AA5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16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721044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17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E6D226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18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18E6A8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19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9E5F1" w:themeFill="accent5" w:themeFillTint="33"/>
                        <w:vAlign w:val="center"/>
                      </w:tcPr>
                      <w:p w14:paraId="5F556F41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20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D9E5F1" w:themeFill="accent5" w:themeFillTint="33"/>
                        <w:vAlign w:val="center"/>
                      </w:tcPr>
                      <w:p w14:paraId="6B9A019A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21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02C94" w:rsidRPr="001761FA" w14:paraId="6CD42B24" w14:textId="77777777" w:rsidTr="009D0662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3F4F163E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22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8151E64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23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D3BC250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24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89A44B0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25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49F4AC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26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9E5F1" w:themeFill="accent5" w:themeFillTint="33"/>
                        <w:vAlign w:val="center"/>
                      </w:tcPr>
                      <w:p w14:paraId="5D3C3111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27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D9E5F1" w:themeFill="accent5" w:themeFillTint="33"/>
                        <w:vAlign w:val="center"/>
                      </w:tcPr>
                      <w:p w14:paraId="6933370F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28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02C94" w:rsidRPr="001761FA" w14:paraId="56067F74" w14:textId="77777777" w:rsidTr="009D0662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287E51D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=G5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=G5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MonthEnd1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29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6D45B4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MonthEnd1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30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17DEC3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MonthEnd1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31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FC9A68C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MonthEnd1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071C2E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MonthEnd1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9E5F1" w:themeFill="accent5" w:themeFillTint="33"/>
                        <w:vAlign w:val="center"/>
                      </w:tcPr>
                      <w:p w14:paraId="49D0E9F3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MonthEnd1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D9E5F1" w:themeFill="accent5" w:themeFillTint="33"/>
                        <w:vAlign w:val="center"/>
                      </w:tcPr>
                      <w:p w14:paraId="6EABF5ED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MonthEnd1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02C94" w:rsidRPr="001761FA" w14:paraId="1596B2D8" w14:textId="77777777" w:rsidTr="009D0662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25476CE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MonthEnd1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D5EABBC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=A7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MonthEnd1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=A7+1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3EEF82F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B3CEFD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A185DF4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D9E5F1" w:themeFill="accent5" w:themeFillTint="33"/>
                        <w:vAlign w:val="center"/>
                      </w:tcPr>
                      <w:p w14:paraId="43D953A0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01" w:type="pct"/>
                        <w:shd w:val="clear" w:color="auto" w:fill="D9E5F1" w:themeFill="accent5" w:themeFillTint="33"/>
                        <w:vAlign w:val="center"/>
                      </w:tcPr>
                      <w:p w14:paraId="036A06E2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</w:tr>
                </w:tbl>
                <w:p w14:paraId="5157B86C" w14:textId="77777777" w:rsidR="00F02C94" w:rsidRPr="001761FA" w:rsidRDefault="00F02C94" w:rsidP="00F02C94">
                  <w:pPr>
                    <w:pStyle w:val="a5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329"/>
                  </w:tblGrid>
                  <w:tr w:rsidR="00F02C94" w14:paraId="2E195706" w14:textId="77777777" w:rsidTr="009D0662">
                    <w:tc>
                      <w:tcPr>
                        <w:tcW w:w="5000" w:type="pct"/>
                        <w:shd w:val="clear" w:color="auto" w:fill="0070C0"/>
                      </w:tcPr>
                      <w:p w14:paraId="2D4AEAAA" w14:textId="77777777" w:rsidR="00F02C94" w:rsidRDefault="00F02C94" w:rsidP="00F02C9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Февраль</w:t>
                        </w:r>
                      </w:p>
                    </w:tc>
                  </w:tr>
                </w:tbl>
                <w:tbl>
                  <w:tblPr>
                    <w:tblStyle w:val="CalendarTable"/>
                    <w:tblW w:w="4991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9"/>
                    <w:gridCol w:w="333"/>
                    <w:gridCol w:w="334"/>
                    <w:gridCol w:w="334"/>
                    <w:gridCol w:w="334"/>
                    <w:gridCol w:w="334"/>
                    <w:gridCol w:w="327"/>
                  </w:tblGrid>
                  <w:tr w:rsidR="00F02C94" w:rsidRPr="001761FA" w14:paraId="6AE16035" w14:textId="77777777" w:rsidTr="009D0662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D9D9D9" w:themeFill="background1" w:themeFillShade="D9"/>
                        <w:vAlign w:val="center"/>
                      </w:tcPr>
                      <w:p w14:paraId="1D2C3DCD" w14:textId="77777777" w:rsidR="00F02C94" w:rsidRPr="001761FA" w:rsidRDefault="00F02C94" w:rsidP="00F02C94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D9D9D9" w:themeFill="background1" w:themeFillShade="D9"/>
                        <w:vAlign w:val="center"/>
                      </w:tcPr>
                      <w:p w14:paraId="454B92ED" w14:textId="77777777" w:rsidR="00F02C94" w:rsidRPr="001761FA" w:rsidRDefault="00F02C94" w:rsidP="00F02C94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7F506370" w14:textId="77777777" w:rsidR="00F02C94" w:rsidRPr="001761FA" w:rsidRDefault="00F02C94" w:rsidP="00F02C94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4A03BB9E" w14:textId="77777777" w:rsidR="00F02C94" w:rsidRPr="001761FA" w:rsidRDefault="00F02C94" w:rsidP="00F02C94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0C418706" w14:textId="77777777" w:rsidR="00F02C94" w:rsidRPr="001761FA" w:rsidRDefault="00F02C94" w:rsidP="00F02C94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48E5B6DD" w14:textId="77777777" w:rsidR="00F02C94" w:rsidRPr="008E5CF2" w:rsidRDefault="00F02C94" w:rsidP="00F02C94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3" w:type="pct"/>
                        <w:shd w:val="clear" w:color="auto" w:fill="D9D9D9" w:themeFill="background1" w:themeFillShade="D9"/>
                        <w:vAlign w:val="center"/>
                      </w:tcPr>
                      <w:p w14:paraId="2FA51347" w14:textId="77777777" w:rsidR="00F02C94" w:rsidRPr="008E5CF2" w:rsidRDefault="00F02C94" w:rsidP="00F02C94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F02C94" w:rsidRPr="001761FA" w14:paraId="57F33720" w14:textId="77777777" w:rsidTr="009D0662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334D427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MonthStart2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четверг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понедельник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" 1 ""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CBBC297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MonthStart2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четверг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вторник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=A2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2526AC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MonthStart2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четверг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среда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=B2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496C3B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MonthStart2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четверг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четверг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=C2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1C9BB72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MonthStart2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четверг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пятница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=D2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9E5F1" w:themeFill="accent5" w:themeFillTint="33"/>
                        <w:vAlign w:val="center"/>
                      </w:tcPr>
                      <w:p w14:paraId="2328DE1B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MonthStart2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четверг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суббота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=E2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3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D9E5F1" w:themeFill="accent5" w:themeFillTint="33"/>
                        <w:vAlign w:val="center"/>
                      </w:tcPr>
                      <w:p w14:paraId="71DD758B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MonthStart2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четверг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воскресенье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=F2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4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4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4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02C94" w:rsidRPr="001761FA" w14:paraId="7D9F2167" w14:textId="77777777" w:rsidTr="009D0662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896BA8A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5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97F19E6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6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115742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7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04D5C7D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8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E1F543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9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9E5F1" w:themeFill="accent5" w:themeFillTint="33"/>
                        <w:vAlign w:val="center"/>
                      </w:tcPr>
                      <w:p w14:paraId="418ADA9D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10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D9E5F1" w:themeFill="accent5" w:themeFillTint="33"/>
                        <w:vAlign w:val="center"/>
                      </w:tcPr>
                      <w:p w14:paraId="06F1999F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11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02C94" w:rsidRPr="001761FA" w14:paraId="7C845DBA" w14:textId="77777777" w:rsidTr="009D0662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CD178E8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12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184C4C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13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E33EEA8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14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575E00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15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7BDFDF7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16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9E5F1" w:themeFill="accent5" w:themeFillTint="33"/>
                        <w:vAlign w:val="center"/>
                      </w:tcPr>
                      <w:p w14:paraId="0EC4D004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17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D9E5F1" w:themeFill="accent5" w:themeFillTint="33"/>
                        <w:vAlign w:val="center"/>
                      </w:tcPr>
                      <w:p w14:paraId="2F6CD06B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18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02C94" w:rsidRPr="001761FA" w14:paraId="70A14E99" w14:textId="77777777" w:rsidTr="009D0662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7D0CA5FF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19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9492A89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20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F1B033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21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101539D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22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F1ABFD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23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9E5F1" w:themeFill="accent5" w:themeFillTint="33"/>
                        <w:vAlign w:val="center"/>
                      </w:tcPr>
                      <w:p w14:paraId="045FEFCA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24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D9E5F1" w:themeFill="accent5" w:themeFillTint="33"/>
                        <w:vAlign w:val="center"/>
                      </w:tcPr>
                      <w:p w14:paraId="6F7EDAEB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25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02C94" w:rsidRPr="001761FA" w14:paraId="3AE0E192" w14:textId="77777777" w:rsidTr="009D0662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77512CB4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=G5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25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=G5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25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MonthEnd2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26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02CEF9A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MonthEnd2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27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F0A44F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MonthEnd2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28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8DC61D6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MonthEnd2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29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9A22F9F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MonthEnd2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9E5F1" w:themeFill="accent5" w:themeFillTint="33"/>
                        <w:vAlign w:val="center"/>
                      </w:tcPr>
                      <w:p w14:paraId="0E09E1A6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MonthEnd2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D9E5F1" w:themeFill="accent5" w:themeFillTint="33"/>
                        <w:vAlign w:val="center"/>
                      </w:tcPr>
                      <w:p w14:paraId="2C224C96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MonthEnd2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02C94" w:rsidRPr="001761FA" w14:paraId="5959CBB5" w14:textId="77777777" w:rsidTr="009D0662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03A7807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MonthEnd2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E1B8427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=A7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MonthEnd2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=A7+1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!A12 Is Not In Table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A99D51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604FB66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2D6321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D9E5F1" w:themeFill="accent5" w:themeFillTint="33"/>
                        <w:vAlign w:val="center"/>
                      </w:tcPr>
                      <w:p w14:paraId="1040B21F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03" w:type="pct"/>
                        <w:shd w:val="clear" w:color="auto" w:fill="D9E5F1" w:themeFill="accent5" w:themeFillTint="33"/>
                        <w:vAlign w:val="center"/>
                      </w:tcPr>
                      <w:p w14:paraId="1CFE0D88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</w:tr>
                </w:tbl>
                <w:p w14:paraId="64E8CC86" w14:textId="77777777" w:rsidR="00F02C94" w:rsidRPr="001761FA" w:rsidRDefault="00F02C94" w:rsidP="00F02C94">
                  <w:pPr>
                    <w:pStyle w:val="a5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329"/>
                  </w:tblGrid>
                  <w:tr w:rsidR="00F02C94" w14:paraId="2767BB23" w14:textId="77777777" w:rsidTr="009D0662">
                    <w:tc>
                      <w:tcPr>
                        <w:tcW w:w="5000" w:type="pct"/>
                        <w:shd w:val="clear" w:color="auto" w:fill="00B050"/>
                      </w:tcPr>
                      <w:p w14:paraId="51FB0E7D" w14:textId="77777777" w:rsidR="00F02C94" w:rsidRDefault="00F02C94" w:rsidP="00F02C9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Март</w:t>
                        </w:r>
                      </w:p>
                    </w:tc>
                  </w:tr>
                </w:tbl>
                <w:tbl>
                  <w:tblPr>
                    <w:tblStyle w:val="CalendarTable"/>
                    <w:tblW w:w="4991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9"/>
                    <w:gridCol w:w="333"/>
                    <w:gridCol w:w="334"/>
                    <w:gridCol w:w="334"/>
                    <w:gridCol w:w="334"/>
                    <w:gridCol w:w="334"/>
                    <w:gridCol w:w="327"/>
                  </w:tblGrid>
                  <w:tr w:rsidR="00F02C94" w:rsidRPr="001761FA" w14:paraId="28361505" w14:textId="77777777" w:rsidTr="009D0662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D9D9D9" w:themeFill="background1" w:themeFillShade="D9"/>
                        <w:vAlign w:val="center"/>
                      </w:tcPr>
                      <w:p w14:paraId="5182EC81" w14:textId="77777777" w:rsidR="00F02C94" w:rsidRPr="001761FA" w:rsidRDefault="00F02C94" w:rsidP="00F02C94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D9D9D9" w:themeFill="background1" w:themeFillShade="D9"/>
                        <w:vAlign w:val="center"/>
                      </w:tcPr>
                      <w:p w14:paraId="26B7F2F2" w14:textId="77777777" w:rsidR="00F02C94" w:rsidRPr="001761FA" w:rsidRDefault="00F02C94" w:rsidP="00F02C94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79EFFED5" w14:textId="77777777" w:rsidR="00F02C94" w:rsidRPr="001761FA" w:rsidRDefault="00F02C94" w:rsidP="00F02C94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0710382E" w14:textId="77777777" w:rsidR="00F02C94" w:rsidRPr="001761FA" w:rsidRDefault="00F02C94" w:rsidP="00F02C94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1447E77F" w14:textId="77777777" w:rsidR="00F02C94" w:rsidRPr="001761FA" w:rsidRDefault="00F02C94" w:rsidP="00F02C94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2588C21D" w14:textId="77777777" w:rsidR="00F02C94" w:rsidRPr="008E5CF2" w:rsidRDefault="00F02C94" w:rsidP="00F02C94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3" w:type="pct"/>
                        <w:shd w:val="clear" w:color="auto" w:fill="D9D9D9" w:themeFill="background1" w:themeFillShade="D9"/>
                        <w:vAlign w:val="center"/>
                      </w:tcPr>
                      <w:p w14:paraId="0A8B973F" w14:textId="77777777" w:rsidR="00F02C94" w:rsidRPr="008E5CF2" w:rsidRDefault="00F02C94" w:rsidP="00F02C94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F02C94" w:rsidRPr="001761FA" w14:paraId="40F1AB60" w14:textId="77777777" w:rsidTr="009D0662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3DD11F15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MonthStart3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пятница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понедельник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" 1 ""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AA2404C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MonthStart3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пятница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вторник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=A2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D896B04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MonthStart3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пятница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среда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=B2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DB5643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MonthStart3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пятница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четверг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=C2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8893211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MonthStart3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пятница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пятница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=D2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DEED6" w:themeFill="accent3" w:themeFillTint="33"/>
                        <w:vAlign w:val="center"/>
                      </w:tcPr>
                      <w:p w14:paraId="3252750B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MonthStart3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пятница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суббота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=E2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DDEED6" w:themeFill="accent3" w:themeFillTint="33"/>
                        <w:vAlign w:val="center"/>
                      </w:tcPr>
                      <w:p w14:paraId="2060E9AF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MonthStart3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пятница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воскресенье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=F2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3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02C94" w:rsidRPr="001761FA" w14:paraId="2AA0AD01" w14:textId="77777777" w:rsidTr="009D0662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24862AF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4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DFEA11F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5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C782264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6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CC212F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7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D21CD29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8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DEED6" w:themeFill="accent3" w:themeFillTint="33"/>
                        <w:vAlign w:val="center"/>
                      </w:tcPr>
                      <w:p w14:paraId="64C86380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9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DDEED6" w:themeFill="accent3" w:themeFillTint="33"/>
                        <w:vAlign w:val="center"/>
                      </w:tcPr>
                      <w:p w14:paraId="769E1BE2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10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02C94" w:rsidRPr="001761FA" w14:paraId="7BD82E18" w14:textId="77777777" w:rsidTr="009D0662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7119DB99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11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80A6D6E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12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14B75B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13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CCADFD9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14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FA4DBE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15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DEED6" w:themeFill="accent3" w:themeFillTint="33"/>
                        <w:vAlign w:val="center"/>
                      </w:tcPr>
                      <w:p w14:paraId="7685378E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16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DDEED6" w:themeFill="accent3" w:themeFillTint="33"/>
                        <w:vAlign w:val="center"/>
                      </w:tcPr>
                      <w:p w14:paraId="6FB13200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17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02C94" w:rsidRPr="001761FA" w14:paraId="68FC99E5" w14:textId="77777777" w:rsidTr="009D0662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F6D57EA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18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0D275F7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19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50442EB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20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F88286F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21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83F5ED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22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DEED6" w:themeFill="accent3" w:themeFillTint="33"/>
                        <w:vAlign w:val="center"/>
                      </w:tcPr>
                      <w:p w14:paraId="127E6981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23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DDEED6" w:themeFill="accent3" w:themeFillTint="33"/>
                        <w:vAlign w:val="center"/>
                      </w:tcPr>
                      <w:p w14:paraId="16A23CA1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24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02C94" w:rsidRPr="001761FA" w14:paraId="6C5E1123" w14:textId="77777777" w:rsidTr="009D0662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3DA8C2E1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=G5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24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=G5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24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MonthEnd3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25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25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25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E48FFAB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25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25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MonthEnd3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26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184F301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MonthEnd3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27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6B2377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MonthEnd3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28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3C4541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MonthEnd3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29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DEED6" w:themeFill="accent3" w:themeFillTint="33"/>
                        <w:vAlign w:val="center"/>
                      </w:tcPr>
                      <w:p w14:paraId="2C398ADB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MonthEnd3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30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DDEED6" w:themeFill="accent3" w:themeFillTint="33"/>
                        <w:vAlign w:val="center"/>
                      </w:tcPr>
                      <w:p w14:paraId="3690CEE6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MonthEnd3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31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02C94" w:rsidRPr="001761FA" w14:paraId="73502C1F" w14:textId="77777777" w:rsidTr="009D0662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FC465C5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MonthEnd3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C8132B9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=A7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MonthEnd3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=A7+1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83BC4C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FDB8853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409B464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DDEED6" w:themeFill="accent3" w:themeFillTint="33"/>
                        <w:vAlign w:val="center"/>
                      </w:tcPr>
                      <w:p w14:paraId="735A2ACE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03" w:type="pct"/>
                        <w:shd w:val="clear" w:color="auto" w:fill="DDEED6" w:themeFill="accent3" w:themeFillTint="33"/>
                        <w:vAlign w:val="center"/>
                      </w:tcPr>
                      <w:p w14:paraId="65290FCE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</w:tr>
                </w:tbl>
                <w:p w14:paraId="65B99CBE" w14:textId="77777777" w:rsidR="00F02C94" w:rsidRPr="001761FA" w:rsidRDefault="00F02C94" w:rsidP="00F02C94">
                  <w:pPr>
                    <w:pStyle w:val="a5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329"/>
                  </w:tblGrid>
                  <w:tr w:rsidR="00F02C94" w14:paraId="683E1F32" w14:textId="77777777" w:rsidTr="009D0662">
                    <w:tc>
                      <w:tcPr>
                        <w:tcW w:w="5000" w:type="pct"/>
                        <w:shd w:val="clear" w:color="auto" w:fill="00B050"/>
                      </w:tcPr>
                      <w:p w14:paraId="1CBF0C0D" w14:textId="77777777" w:rsidR="00F02C94" w:rsidRDefault="00F02C94" w:rsidP="00F02C9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Апрель</w:t>
                        </w:r>
                      </w:p>
                    </w:tc>
                  </w:tr>
                </w:tbl>
                <w:tbl>
                  <w:tblPr>
                    <w:tblStyle w:val="CalendarTable"/>
                    <w:tblW w:w="4991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9"/>
                    <w:gridCol w:w="333"/>
                    <w:gridCol w:w="334"/>
                    <w:gridCol w:w="334"/>
                    <w:gridCol w:w="334"/>
                    <w:gridCol w:w="334"/>
                    <w:gridCol w:w="327"/>
                  </w:tblGrid>
                  <w:tr w:rsidR="00F02C94" w:rsidRPr="001761FA" w14:paraId="7C24DB87" w14:textId="77777777" w:rsidTr="009D0662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D9D9D9" w:themeFill="background1" w:themeFillShade="D9"/>
                        <w:vAlign w:val="center"/>
                      </w:tcPr>
                      <w:p w14:paraId="323F9E27" w14:textId="77777777" w:rsidR="00F02C94" w:rsidRPr="001761FA" w:rsidRDefault="00F02C94" w:rsidP="00F02C94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D9D9D9" w:themeFill="background1" w:themeFillShade="D9"/>
                        <w:vAlign w:val="center"/>
                      </w:tcPr>
                      <w:p w14:paraId="4DA3019A" w14:textId="77777777" w:rsidR="00F02C94" w:rsidRPr="001761FA" w:rsidRDefault="00F02C94" w:rsidP="00F02C94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01815D12" w14:textId="77777777" w:rsidR="00F02C94" w:rsidRPr="001761FA" w:rsidRDefault="00F02C94" w:rsidP="00F02C94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5ADC3322" w14:textId="77777777" w:rsidR="00F02C94" w:rsidRPr="001761FA" w:rsidRDefault="00F02C94" w:rsidP="00F02C94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4CA29703" w14:textId="77777777" w:rsidR="00F02C94" w:rsidRPr="001761FA" w:rsidRDefault="00F02C94" w:rsidP="00F02C94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14883678" w14:textId="77777777" w:rsidR="00F02C94" w:rsidRPr="008E5CF2" w:rsidRDefault="00F02C94" w:rsidP="00F02C94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3" w:type="pct"/>
                        <w:shd w:val="clear" w:color="auto" w:fill="D9D9D9" w:themeFill="background1" w:themeFillShade="D9"/>
                        <w:vAlign w:val="center"/>
                      </w:tcPr>
                      <w:p w14:paraId="489E4E0B" w14:textId="77777777" w:rsidR="00F02C94" w:rsidRPr="008E5CF2" w:rsidRDefault="00F02C94" w:rsidP="00F02C94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F02C94" w:rsidRPr="001761FA" w14:paraId="160737B2" w14:textId="77777777" w:rsidTr="009D0662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D06BA96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MonthStart4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понедельник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понедельник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" 1 ""</w:instrText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630DFBC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MonthStart4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понедельник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вторник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=A2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0427EE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MonthStart4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понедельник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среда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=B2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3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7CC062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MonthStart4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понедельник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четверг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=C2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4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4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4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AED5129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MonthStart4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понедельник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пятница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=D2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4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5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5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5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DEED6" w:themeFill="accent3" w:themeFillTint="33"/>
                        <w:vAlign w:val="center"/>
                      </w:tcPr>
                      <w:p w14:paraId="4D4F5867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MonthStart4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понедельник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суббота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=E2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5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6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DDEED6" w:themeFill="accent3" w:themeFillTint="33"/>
                        <w:vAlign w:val="center"/>
                      </w:tcPr>
                      <w:p w14:paraId="77FF3E55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MonthStart4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понедельник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воскресенье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=F2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7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7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7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02C94" w:rsidRPr="001761FA" w14:paraId="22C3FBD7" w14:textId="77777777" w:rsidTr="009D0662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DF06209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8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9EDB9D9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9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FFBE15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10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2BF609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11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8A78E9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12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DEED6" w:themeFill="accent3" w:themeFillTint="33"/>
                        <w:vAlign w:val="center"/>
                      </w:tcPr>
                      <w:p w14:paraId="714D3A9D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13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DDEED6" w:themeFill="accent3" w:themeFillTint="33"/>
                        <w:vAlign w:val="center"/>
                      </w:tcPr>
                      <w:p w14:paraId="3ACE98AD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14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02C94" w:rsidRPr="001761FA" w14:paraId="74DA0388" w14:textId="77777777" w:rsidTr="009D0662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3A13C86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15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9BBD37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16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0B6CD55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17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FF01484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18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84FCF3E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19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DEED6" w:themeFill="accent3" w:themeFillTint="33"/>
                        <w:vAlign w:val="center"/>
                      </w:tcPr>
                      <w:p w14:paraId="78CE3558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20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DDEED6" w:themeFill="accent3" w:themeFillTint="33"/>
                        <w:vAlign w:val="center"/>
                      </w:tcPr>
                      <w:p w14:paraId="19E1572C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21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02C94" w:rsidRPr="001761FA" w14:paraId="59EA517B" w14:textId="77777777" w:rsidTr="009D0662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AC65C5C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22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6D21B40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23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6C3A65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24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4090DDB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25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656A3E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26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DEED6" w:themeFill="accent3" w:themeFillTint="33"/>
                        <w:vAlign w:val="center"/>
                      </w:tcPr>
                      <w:p w14:paraId="7FA9A4A3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27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DDEED6" w:themeFill="accent3" w:themeFillTint="33"/>
                        <w:vAlign w:val="center"/>
                      </w:tcPr>
                      <w:p w14:paraId="2A1DF26F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28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02C94" w:rsidRPr="001761FA" w14:paraId="73A7886B" w14:textId="77777777" w:rsidTr="009D0662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D44CEA1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=G5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=G5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MonthEnd4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29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3B79C08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MonthEnd4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30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E99275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MonthEnd4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A46B24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MonthEnd4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AF3FB6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MonthEnd4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DEED6" w:themeFill="accent3" w:themeFillTint="33"/>
                        <w:vAlign w:val="center"/>
                      </w:tcPr>
                      <w:p w14:paraId="402BF7DE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MonthEnd4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DDEED6" w:themeFill="accent3" w:themeFillTint="33"/>
                        <w:vAlign w:val="center"/>
                      </w:tcPr>
                      <w:p w14:paraId="71D0D5D0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MonthEnd4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02C94" w:rsidRPr="001761FA" w14:paraId="3ED80B24" w14:textId="77777777" w:rsidTr="009D0662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7D295473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MonthEnd4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599A90D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=A7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MonthEnd4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=A7+1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2F73981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165E547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199F58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DDEED6" w:themeFill="accent3" w:themeFillTint="33"/>
                        <w:vAlign w:val="center"/>
                      </w:tcPr>
                      <w:p w14:paraId="5B02E8E8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03" w:type="pct"/>
                        <w:shd w:val="clear" w:color="auto" w:fill="DDEED6" w:themeFill="accent3" w:themeFillTint="33"/>
                        <w:vAlign w:val="center"/>
                      </w:tcPr>
                      <w:p w14:paraId="19ADE287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</w:tr>
                </w:tbl>
                <w:p w14:paraId="01304377" w14:textId="77777777" w:rsidR="00F02C94" w:rsidRPr="001761FA" w:rsidRDefault="00F02C94" w:rsidP="00F02C94">
                  <w:pPr>
                    <w:pStyle w:val="Months"/>
                    <w:ind w:left="0"/>
                    <w:jc w:val="center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F02C94" w:rsidRPr="001761FA" w14:paraId="0AF8F4A8" w14:textId="77777777" w:rsidTr="009D0662">
              <w:trPr>
                <w:trHeight w:val="1814"/>
              </w:trPr>
              <w:tc>
                <w:tcPr>
                  <w:tcW w:w="1250" w:type="pct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329"/>
                  </w:tblGrid>
                  <w:tr w:rsidR="00F02C94" w14:paraId="0D3E43B3" w14:textId="77777777" w:rsidTr="009D0662">
                    <w:tc>
                      <w:tcPr>
                        <w:tcW w:w="5000" w:type="pct"/>
                        <w:shd w:val="clear" w:color="auto" w:fill="00B050"/>
                      </w:tcPr>
                      <w:p w14:paraId="0C1B454D" w14:textId="77777777" w:rsidR="00F02C94" w:rsidRDefault="00F02C94" w:rsidP="00F02C9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Май</w:t>
                        </w:r>
                      </w:p>
                    </w:tc>
                  </w:tr>
                </w:tbl>
                <w:tbl>
                  <w:tblPr>
                    <w:tblStyle w:val="CalendarTable"/>
                    <w:tblW w:w="4991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8"/>
                    <w:gridCol w:w="333"/>
                    <w:gridCol w:w="334"/>
                    <w:gridCol w:w="334"/>
                    <w:gridCol w:w="334"/>
                    <w:gridCol w:w="334"/>
                    <w:gridCol w:w="328"/>
                  </w:tblGrid>
                  <w:tr w:rsidR="00F02C94" w:rsidRPr="001761FA" w14:paraId="1DAD2AD0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28B7E602" w14:textId="77777777" w:rsidR="00F02C94" w:rsidRPr="001761FA" w:rsidRDefault="00F02C94" w:rsidP="00F02C94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D9D9D9" w:themeFill="background1" w:themeFillShade="D9"/>
                        <w:vAlign w:val="center"/>
                      </w:tcPr>
                      <w:p w14:paraId="31FFB0DC" w14:textId="77777777" w:rsidR="00F02C94" w:rsidRPr="001761FA" w:rsidRDefault="00F02C94" w:rsidP="00F02C94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3930A6C0" w14:textId="77777777" w:rsidR="00F02C94" w:rsidRPr="001761FA" w:rsidRDefault="00F02C94" w:rsidP="00F02C94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1A79E623" w14:textId="77777777" w:rsidR="00F02C94" w:rsidRPr="001761FA" w:rsidRDefault="00F02C94" w:rsidP="00F02C94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517E885B" w14:textId="77777777" w:rsidR="00F02C94" w:rsidRPr="001761FA" w:rsidRDefault="00F02C94" w:rsidP="00F02C94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7E41FB5F" w14:textId="77777777" w:rsidR="00F02C94" w:rsidRPr="008E5CF2" w:rsidRDefault="00F02C94" w:rsidP="00F02C94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4455766E" w14:textId="77777777" w:rsidR="00F02C94" w:rsidRPr="008E5CF2" w:rsidRDefault="00F02C94" w:rsidP="00F02C94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F02C94" w:rsidRPr="001761FA" w14:paraId="28B2E8D1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75020AB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val="en-US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MonthStart5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среда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понедельник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" 1 ""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801EEF3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MonthStart5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среда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вторник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=A2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38CE45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MonthStart5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среда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среда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=B2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4E1FC9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MonthStart5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среда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четверг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=C2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B261917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MonthStart5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среда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пятница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=D2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3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DEED6" w:themeFill="accent3" w:themeFillTint="33"/>
                        <w:vAlign w:val="center"/>
                      </w:tcPr>
                      <w:p w14:paraId="5F9D7499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MonthStart5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среда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суббота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=E2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4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4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4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DEED6" w:themeFill="accent3" w:themeFillTint="33"/>
                        <w:vAlign w:val="center"/>
                      </w:tcPr>
                      <w:p w14:paraId="368F0B57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MonthStart5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среда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воскресенье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=F2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4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5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5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5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02C94" w:rsidRPr="001761FA" w14:paraId="2B7AD128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9A5617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6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5E5AB17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7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E15935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8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284DE0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9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B405B86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10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DEED6" w:themeFill="accent3" w:themeFillTint="33"/>
                        <w:vAlign w:val="center"/>
                      </w:tcPr>
                      <w:p w14:paraId="5F03F2A7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11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DEED6" w:themeFill="accent3" w:themeFillTint="33"/>
                        <w:vAlign w:val="center"/>
                      </w:tcPr>
                      <w:p w14:paraId="3580DBBE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12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02C94" w:rsidRPr="001761FA" w14:paraId="0B71D2D1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1B6A9CD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13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79CCEC6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14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B56FB3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15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C8B03EA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16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C21F256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17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DEED6" w:themeFill="accent3" w:themeFillTint="33"/>
                        <w:vAlign w:val="center"/>
                      </w:tcPr>
                      <w:p w14:paraId="6D5AAE46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18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DEED6" w:themeFill="accent3" w:themeFillTint="33"/>
                        <w:vAlign w:val="center"/>
                      </w:tcPr>
                      <w:p w14:paraId="4ADC95F6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19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02C94" w:rsidRPr="001761FA" w14:paraId="6DCF4C9B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8B1443D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20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393A75C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21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884E09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22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2269267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23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CCB38CF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24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DEED6" w:themeFill="accent3" w:themeFillTint="33"/>
                        <w:vAlign w:val="center"/>
                      </w:tcPr>
                      <w:p w14:paraId="3B4F2A4E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25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DEED6" w:themeFill="accent3" w:themeFillTint="33"/>
                        <w:vAlign w:val="center"/>
                      </w:tcPr>
                      <w:p w14:paraId="6716B94A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26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02C94" w:rsidRPr="001761FA" w14:paraId="28E13700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4BAD8C2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=G5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=G5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MonthEnd5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27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F1A6D75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MonthEnd5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28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3E5F952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MonthEnd5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29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89A9421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MonthEnd5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30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D31B1EC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MonthEnd5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31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DEED6" w:themeFill="accent3" w:themeFillTint="33"/>
                        <w:vAlign w:val="center"/>
                      </w:tcPr>
                      <w:p w14:paraId="46836ED8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MonthEnd5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DEED6" w:themeFill="accent3" w:themeFillTint="33"/>
                        <w:vAlign w:val="center"/>
                      </w:tcPr>
                      <w:p w14:paraId="3B403294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MonthEnd5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02C94" w:rsidRPr="001761FA" w14:paraId="05426E83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307CFAB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MonthEnd5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DB6B6B4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=A7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MonthEnd5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=A7+1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58BDA3B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3FBDD0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6186C5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DDEED6" w:themeFill="accent3" w:themeFillTint="33"/>
                        <w:vAlign w:val="center"/>
                      </w:tcPr>
                      <w:p w14:paraId="097BDB82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DDEED6" w:themeFill="accent3" w:themeFillTint="33"/>
                        <w:vAlign w:val="center"/>
                      </w:tcPr>
                      <w:p w14:paraId="6FA0C214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</w:tr>
                </w:tbl>
                <w:p w14:paraId="60965D32" w14:textId="77777777" w:rsidR="00F02C94" w:rsidRPr="001761FA" w:rsidRDefault="00F02C94" w:rsidP="00F02C94">
                  <w:pPr>
                    <w:pStyle w:val="a5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329"/>
                  </w:tblGrid>
                  <w:tr w:rsidR="00F02C94" w14:paraId="368023C3" w14:textId="77777777" w:rsidTr="009D0662">
                    <w:tc>
                      <w:tcPr>
                        <w:tcW w:w="5000" w:type="pct"/>
                        <w:shd w:val="clear" w:color="auto" w:fill="FFFF00"/>
                      </w:tcPr>
                      <w:p w14:paraId="03823D8E" w14:textId="77777777" w:rsidR="00F02C94" w:rsidRDefault="00F02C94" w:rsidP="00F02C9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Июнь</w:t>
                        </w:r>
                      </w:p>
                    </w:tc>
                  </w:tr>
                </w:tbl>
                <w:tbl>
                  <w:tblPr>
                    <w:tblStyle w:val="CalendarTable"/>
                    <w:tblW w:w="4991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8"/>
                    <w:gridCol w:w="333"/>
                    <w:gridCol w:w="334"/>
                    <w:gridCol w:w="334"/>
                    <w:gridCol w:w="334"/>
                    <w:gridCol w:w="334"/>
                    <w:gridCol w:w="328"/>
                  </w:tblGrid>
                  <w:tr w:rsidR="00F02C94" w:rsidRPr="001761FA" w14:paraId="33919E34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6CE8CC00" w14:textId="77777777" w:rsidR="00F02C94" w:rsidRPr="001761FA" w:rsidRDefault="00F02C94" w:rsidP="00F02C94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D9D9D9" w:themeFill="background1" w:themeFillShade="D9"/>
                        <w:vAlign w:val="center"/>
                      </w:tcPr>
                      <w:p w14:paraId="39E705E0" w14:textId="77777777" w:rsidR="00F02C94" w:rsidRPr="001761FA" w:rsidRDefault="00F02C94" w:rsidP="00F02C94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6ED92F2D" w14:textId="77777777" w:rsidR="00F02C94" w:rsidRPr="001761FA" w:rsidRDefault="00F02C94" w:rsidP="00F02C94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1CF3B228" w14:textId="77777777" w:rsidR="00F02C94" w:rsidRPr="001761FA" w:rsidRDefault="00F02C94" w:rsidP="00F02C94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4C067615" w14:textId="77777777" w:rsidR="00F02C94" w:rsidRPr="001761FA" w:rsidRDefault="00F02C94" w:rsidP="00F02C94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2EECDD65" w14:textId="77777777" w:rsidR="00F02C94" w:rsidRPr="008E5CF2" w:rsidRDefault="00F02C94" w:rsidP="00F02C94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4FF63665" w14:textId="77777777" w:rsidR="00F02C94" w:rsidRPr="008E5CF2" w:rsidRDefault="00F02C94" w:rsidP="00F02C94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F02C94" w:rsidRPr="001761FA" w14:paraId="2974D645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46EFEBD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MonthStart6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суббота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понедельник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" 1 ""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12F8E4C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MonthStart6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суббота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вторник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=A2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72DA57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MonthStart6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суббота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среда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=B2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92F288D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MonthStart6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суббота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четверг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=C2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1338742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MonthStart6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суббота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пятница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=D2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9F2D6" w:themeFill="accent4" w:themeFillTint="33"/>
                        <w:vAlign w:val="center"/>
                      </w:tcPr>
                      <w:p w14:paraId="40D8C73E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MonthStart6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суббота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суббота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=E2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9F2D6" w:themeFill="accent4" w:themeFillTint="33"/>
                        <w:vAlign w:val="center"/>
                      </w:tcPr>
                      <w:p w14:paraId="57606E50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MonthStart6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суббота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воскресенье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=F2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02C94" w:rsidRPr="001761FA" w14:paraId="777CD8A4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4CDB6E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3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98AAD94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4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831DD76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5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C09C86A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6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5A6E76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7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9F2D6" w:themeFill="accent4" w:themeFillTint="33"/>
                        <w:vAlign w:val="center"/>
                      </w:tcPr>
                      <w:p w14:paraId="7E4C8AB1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8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9F2D6" w:themeFill="accent4" w:themeFillTint="33"/>
                        <w:vAlign w:val="center"/>
                      </w:tcPr>
                      <w:p w14:paraId="5971A2BB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9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02C94" w:rsidRPr="001761FA" w14:paraId="0BBBFEF7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B8FFD53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10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DF60270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11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1C85FBF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12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F0E1328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13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A01A72C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14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9F2D6" w:themeFill="accent4" w:themeFillTint="33"/>
                        <w:vAlign w:val="center"/>
                      </w:tcPr>
                      <w:p w14:paraId="1C76FAF5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15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9F2D6" w:themeFill="accent4" w:themeFillTint="33"/>
                        <w:vAlign w:val="center"/>
                      </w:tcPr>
                      <w:p w14:paraId="1B8656C8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16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02C94" w:rsidRPr="001761FA" w14:paraId="55793F9A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310812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17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20F792C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18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6A876A3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19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DC030A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20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E6D5679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21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9F2D6" w:themeFill="accent4" w:themeFillTint="33"/>
                        <w:vAlign w:val="center"/>
                      </w:tcPr>
                      <w:p w14:paraId="639B3081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22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9F2D6" w:themeFill="accent4" w:themeFillTint="33"/>
                        <w:vAlign w:val="center"/>
                      </w:tcPr>
                      <w:p w14:paraId="53A0A8D1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23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02C94" w:rsidRPr="001761FA" w14:paraId="213A0945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789E371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=G5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23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=G5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23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MonthEnd6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24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24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24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FE7407D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24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24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MonthEnd6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25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25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25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A1DE78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25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25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MonthEnd6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26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E05A29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MonthEnd6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27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2EFDC6B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MonthEnd6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28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9F2D6" w:themeFill="accent4" w:themeFillTint="33"/>
                        <w:vAlign w:val="center"/>
                      </w:tcPr>
                      <w:p w14:paraId="66E7C2B8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MonthEnd6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29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9F2D6" w:themeFill="accent4" w:themeFillTint="33"/>
                        <w:vAlign w:val="center"/>
                      </w:tcPr>
                      <w:p w14:paraId="6426027B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MonthEnd6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30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02C94" w:rsidRPr="001761FA" w14:paraId="70E9145F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A8254B6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MonthEnd6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4F8B040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=A7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MonthEnd6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=A7+1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8E2A77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FFFFF4F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AF238A3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9F2D6" w:themeFill="accent4" w:themeFillTint="33"/>
                        <w:vAlign w:val="center"/>
                      </w:tcPr>
                      <w:p w14:paraId="6973B53B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9F2D6" w:themeFill="accent4" w:themeFillTint="33"/>
                        <w:vAlign w:val="center"/>
                      </w:tcPr>
                      <w:p w14:paraId="16FC878E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</w:tr>
                </w:tbl>
                <w:p w14:paraId="38BF6CC9" w14:textId="77777777" w:rsidR="00F02C94" w:rsidRPr="001761FA" w:rsidRDefault="00F02C94" w:rsidP="00F02C94">
                  <w:pPr>
                    <w:pStyle w:val="a5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329"/>
                  </w:tblGrid>
                  <w:tr w:rsidR="00F02C94" w14:paraId="4C999083" w14:textId="77777777" w:rsidTr="009D0662">
                    <w:tc>
                      <w:tcPr>
                        <w:tcW w:w="5000" w:type="pct"/>
                        <w:shd w:val="clear" w:color="auto" w:fill="FFFF00"/>
                      </w:tcPr>
                      <w:p w14:paraId="22BD20A1" w14:textId="77777777" w:rsidR="00F02C94" w:rsidRDefault="00F02C94" w:rsidP="00F02C9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Июль</w:t>
                        </w:r>
                      </w:p>
                    </w:tc>
                  </w:tr>
                </w:tbl>
                <w:tbl>
                  <w:tblPr>
                    <w:tblStyle w:val="CalendarTable"/>
                    <w:tblW w:w="4991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8"/>
                    <w:gridCol w:w="333"/>
                    <w:gridCol w:w="334"/>
                    <w:gridCol w:w="334"/>
                    <w:gridCol w:w="334"/>
                    <w:gridCol w:w="334"/>
                    <w:gridCol w:w="328"/>
                  </w:tblGrid>
                  <w:tr w:rsidR="00F02C94" w:rsidRPr="001761FA" w14:paraId="10861BBD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3A49CB21" w14:textId="77777777" w:rsidR="00F02C94" w:rsidRPr="001761FA" w:rsidRDefault="00F02C94" w:rsidP="00F02C94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D9D9D9" w:themeFill="background1" w:themeFillShade="D9"/>
                        <w:vAlign w:val="center"/>
                      </w:tcPr>
                      <w:p w14:paraId="3C028D27" w14:textId="77777777" w:rsidR="00F02C94" w:rsidRPr="001761FA" w:rsidRDefault="00F02C94" w:rsidP="00F02C94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48EDD4AE" w14:textId="77777777" w:rsidR="00F02C94" w:rsidRPr="001761FA" w:rsidRDefault="00F02C94" w:rsidP="00F02C94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6704E3EF" w14:textId="77777777" w:rsidR="00F02C94" w:rsidRPr="001761FA" w:rsidRDefault="00F02C94" w:rsidP="00F02C94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41A94807" w14:textId="77777777" w:rsidR="00F02C94" w:rsidRPr="001761FA" w:rsidRDefault="00F02C94" w:rsidP="00F02C94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163D0638" w14:textId="77777777" w:rsidR="00F02C94" w:rsidRPr="008E5CF2" w:rsidRDefault="00F02C94" w:rsidP="00F02C94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3E24455F" w14:textId="77777777" w:rsidR="00F02C94" w:rsidRPr="008E5CF2" w:rsidRDefault="00F02C94" w:rsidP="00F02C94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F02C94" w:rsidRPr="001761FA" w14:paraId="57AE112D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</w:tcPr>
                      <w:p w14:paraId="03E2ED6B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MonthStart7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понедельник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понедельник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" 1 ""</w:instrText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33BAC77C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MonthStart7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понедельник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вторник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=A2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F83C0EE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MonthStart7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понедельник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среда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=B2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3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C8D3EFC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MonthStart7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понедельник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четверг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=C2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4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4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4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1B5F8D3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MonthStart7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понедельник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пятница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=D2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4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5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5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5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9F2D6" w:themeFill="accent4" w:themeFillTint="33"/>
                      </w:tcPr>
                      <w:p w14:paraId="6D17A817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MonthStart7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понедельник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суббота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=E2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5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6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9F2D6" w:themeFill="accent4" w:themeFillTint="33"/>
                      </w:tcPr>
                      <w:p w14:paraId="3F987ADC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MonthStart7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понедельник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воскресенье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=F2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7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7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7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02C94" w:rsidRPr="001761FA" w14:paraId="4F150021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</w:tcPr>
                      <w:p w14:paraId="4BD5E196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8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673C0318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9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044F9420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10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BF25262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11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A4F73BD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12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9F2D6" w:themeFill="accent4" w:themeFillTint="33"/>
                      </w:tcPr>
                      <w:p w14:paraId="7517D021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13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9F2D6" w:themeFill="accent4" w:themeFillTint="33"/>
                      </w:tcPr>
                      <w:p w14:paraId="2D988437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14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02C94" w:rsidRPr="001761FA" w14:paraId="660C9E03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</w:tcPr>
                      <w:p w14:paraId="73B2DD22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15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2FDA57D1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16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667A725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17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1841574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18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337C2E8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19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9F2D6" w:themeFill="accent4" w:themeFillTint="33"/>
                      </w:tcPr>
                      <w:p w14:paraId="7D3D07DC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20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9F2D6" w:themeFill="accent4" w:themeFillTint="33"/>
                      </w:tcPr>
                      <w:p w14:paraId="29636B00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21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02C94" w:rsidRPr="001761FA" w14:paraId="11D61005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</w:tcPr>
                      <w:p w14:paraId="0D16D014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22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3F3953D3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23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551A736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24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888891F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25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901678B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26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9F2D6" w:themeFill="accent4" w:themeFillTint="33"/>
                      </w:tcPr>
                      <w:p w14:paraId="35EE0DF2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27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9F2D6" w:themeFill="accent4" w:themeFillTint="33"/>
                      </w:tcPr>
                      <w:p w14:paraId="0899DD93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28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02C94" w:rsidRPr="001761FA" w14:paraId="3F5DF08C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</w:tcPr>
                      <w:p w14:paraId="5C314B75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=G5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=G5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MonthEnd7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29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6A28B7D2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MonthEnd7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30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720D7D8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MonthEnd7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31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02054A2C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MonthEnd7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FFB1F27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MonthEnd7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9F2D6" w:themeFill="accent4" w:themeFillTint="33"/>
                      </w:tcPr>
                      <w:p w14:paraId="7FE6D23D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MonthEnd7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9F2D6" w:themeFill="accent4" w:themeFillTint="33"/>
                      </w:tcPr>
                      <w:p w14:paraId="551C7268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MonthEnd7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02C94" w:rsidRPr="001761FA" w14:paraId="000077B6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</w:tcPr>
                      <w:p w14:paraId="11E212DD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MonthEnd7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28FA6042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=A7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MonthEnd7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=A7+1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84B91C1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623616B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65D2A93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9F2D6" w:themeFill="accent4" w:themeFillTint="33"/>
                      </w:tcPr>
                      <w:p w14:paraId="7F372809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9F2D6" w:themeFill="accent4" w:themeFillTint="33"/>
                      </w:tcPr>
                      <w:p w14:paraId="0207CAEC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</w:tr>
                </w:tbl>
                <w:p w14:paraId="2CFD2889" w14:textId="77777777" w:rsidR="00F02C94" w:rsidRPr="001761FA" w:rsidRDefault="00F02C94" w:rsidP="00F02C94">
                  <w:pPr>
                    <w:pStyle w:val="a5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329"/>
                  </w:tblGrid>
                  <w:tr w:rsidR="00F02C94" w14:paraId="7708B8EE" w14:textId="77777777" w:rsidTr="009D0662">
                    <w:tc>
                      <w:tcPr>
                        <w:tcW w:w="5000" w:type="pct"/>
                        <w:shd w:val="clear" w:color="auto" w:fill="FFFF00"/>
                      </w:tcPr>
                      <w:p w14:paraId="0708C8B7" w14:textId="77777777" w:rsidR="00F02C94" w:rsidRDefault="00F02C94" w:rsidP="00F02C9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Август</w:t>
                        </w:r>
                      </w:p>
                    </w:tc>
                  </w:tr>
                </w:tbl>
                <w:tbl>
                  <w:tblPr>
                    <w:tblStyle w:val="CalendarTable"/>
                    <w:tblW w:w="4991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8"/>
                    <w:gridCol w:w="333"/>
                    <w:gridCol w:w="334"/>
                    <w:gridCol w:w="334"/>
                    <w:gridCol w:w="334"/>
                    <w:gridCol w:w="334"/>
                    <w:gridCol w:w="328"/>
                  </w:tblGrid>
                  <w:tr w:rsidR="00F02C94" w:rsidRPr="001761FA" w14:paraId="0E88F353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24AB7D9C" w14:textId="77777777" w:rsidR="00F02C94" w:rsidRPr="001761FA" w:rsidRDefault="00F02C94" w:rsidP="00F02C94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D9D9D9" w:themeFill="background1" w:themeFillShade="D9"/>
                        <w:vAlign w:val="center"/>
                      </w:tcPr>
                      <w:p w14:paraId="61FE7E32" w14:textId="77777777" w:rsidR="00F02C94" w:rsidRPr="001761FA" w:rsidRDefault="00F02C94" w:rsidP="00F02C94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7B3C2AAA" w14:textId="77777777" w:rsidR="00F02C94" w:rsidRPr="001761FA" w:rsidRDefault="00F02C94" w:rsidP="00F02C94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4E3DA82E" w14:textId="77777777" w:rsidR="00F02C94" w:rsidRPr="001761FA" w:rsidRDefault="00F02C94" w:rsidP="00F02C94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2E69C042" w14:textId="77777777" w:rsidR="00F02C94" w:rsidRPr="001761FA" w:rsidRDefault="00F02C94" w:rsidP="00F02C94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2A016BC2" w14:textId="77777777" w:rsidR="00F02C94" w:rsidRPr="008E5CF2" w:rsidRDefault="00F02C94" w:rsidP="00F02C94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138FCBC5" w14:textId="77777777" w:rsidR="00F02C94" w:rsidRPr="008E5CF2" w:rsidRDefault="00F02C94" w:rsidP="00F02C94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F02C94" w:rsidRPr="001761FA" w14:paraId="29F58C33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6EB77D1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MonthStart8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четверг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понедельник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" 1 ""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2605D67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MonthStart8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четверг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вторник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=A2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EBEF0A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MonthStart8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четверг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среда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=B2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3E3C70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MonthStart8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четверг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четверг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=C2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A14B15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MonthStart8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четверг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пятница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=D2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9F2D6" w:themeFill="accent4" w:themeFillTint="33"/>
                        <w:vAlign w:val="center"/>
                      </w:tcPr>
                      <w:p w14:paraId="3BCA5FE3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MonthStart8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четверг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суббота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=E2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3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9F2D6" w:themeFill="accent4" w:themeFillTint="33"/>
                        <w:vAlign w:val="center"/>
                      </w:tcPr>
                      <w:p w14:paraId="5DCD59A9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MonthStart8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четверг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воскресенье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=F2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4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4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4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02C94" w:rsidRPr="001761FA" w14:paraId="2A73AF46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C105845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5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A171D71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6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D151BD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7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039A9C3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8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F32591B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9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9F2D6" w:themeFill="accent4" w:themeFillTint="33"/>
                        <w:vAlign w:val="center"/>
                      </w:tcPr>
                      <w:p w14:paraId="299154A6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10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9F2D6" w:themeFill="accent4" w:themeFillTint="33"/>
                        <w:vAlign w:val="center"/>
                      </w:tcPr>
                      <w:p w14:paraId="4769371A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11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02C94" w:rsidRPr="001761FA" w14:paraId="6309900D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317C734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12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241E744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13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551D939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14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007180D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15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329B57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16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9F2D6" w:themeFill="accent4" w:themeFillTint="33"/>
                        <w:vAlign w:val="center"/>
                      </w:tcPr>
                      <w:p w14:paraId="1F7E32AC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17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9F2D6" w:themeFill="accent4" w:themeFillTint="33"/>
                        <w:vAlign w:val="center"/>
                      </w:tcPr>
                      <w:p w14:paraId="476AB0B3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18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02C94" w:rsidRPr="001761FA" w14:paraId="6EB2F411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0E83870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19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7C9E1DF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20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6EB2944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21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69AE14E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22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C251BE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23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9F2D6" w:themeFill="accent4" w:themeFillTint="33"/>
                        <w:vAlign w:val="center"/>
                      </w:tcPr>
                      <w:p w14:paraId="3FC6A8C9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24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9F2D6" w:themeFill="accent4" w:themeFillTint="33"/>
                        <w:vAlign w:val="center"/>
                      </w:tcPr>
                      <w:p w14:paraId="4345FACA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25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02C94" w:rsidRPr="001761FA" w14:paraId="69BA8D75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24A2476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=G5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25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=G5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25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MonthEnd8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26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165BF79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MonthEnd8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27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6F616B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MonthEnd8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28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F92542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MonthEnd8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29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F171137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MonthEnd8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30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9F2D6" w:themeFill="accent4" w:themeFillTint="33"/>
                        <w:vAlign w:val="center"/>
                      </w:tcPr>
                      <w:p w14:paraId="62FC6CAE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MonthEnd8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31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9F2D6" w:themeFill="accent4" w:themeFillTint="33"/>
                        <w:vAlign w:val="center"/>
                      </w:tcPr>
                      <w:p w14:paraId="08E2393D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MonthEnd8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02C94" w:rsidRPr="001761FA" w14:paraId="63DD49DC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4D1B977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MonthEnd8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CC4DCA6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=A7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MonthEnd8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=A7+1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51C503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FFF5E7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899BBF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9F2D6" w:themeFill="accent4" w:themeFillTint="33"/>
                        <w:vAlign w:val="center"/>
                      </w:tcPr>
                      <w:p w14:paraId="3E28DFE7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9F2D6" w:themeFill="accent4" w:themeFillTint="33"/>
                        <w:vAlign w:val="center"/>
                      </w:tcPr>
                      <w:p w14:paraId="412281E0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</w:tr>
                </w:tbl>
                <w:p w14:paraId="3B6774CF" w14:textId="77777777" w:rsidR="00F02C94" w:rsidRPr="001761FA" w:rsidRDefault="00F02C94" w:rsidP="00F02C94">
                  <w:pPr>
                    <w:pStyle w:val="Months"/>
                    <w:ind w:left="0"/>
                    <w:jc w:val="center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F02C94" w:rsidRPr="001761FA" w14:paraId="43FD0717" w14:textId="77777777" w:rsidTr="009D0662">
              <w:trPr>
                <w:trHeight w:val="1814"/>
              </w:trPr>
              <w:tc>
                <w:tcPr>
                  <w:tcW w:w="1250" w:type="pct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329"/>
                  </w:tblGrid>
                  <w:tr w:rsidR="00F02C94" w14:paraId="0C3CE6B9" w14:textId="77777777" w:rsidTr="009D0662">
                    <w:tc>
                      <w:tcPr>
                        <w:tcW w:w="5000" w:type="pct"/>
                        <w:shd w:val="clear" w:color="auto" w:fill="FFC000"/>
                      </w:tcPr>
                      <w:p w14:paraId="0BCE8124" w14:textId="77777777" w:rsidR="00F02C94" w:rsidRDefault="00F02C94" w:rsidP="00F02C9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Сентябрь</w:t>
                        </w:r>
                      </w:p>
                    </w:tc>
                  </w:tr>
                </w:tbl>
                <w:tbl>
                  <w:tblPr>
                    <w:tblStyle w:val="CalendarTable"/>
                    <w:tblW w:w="4991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8"/>
                    <w:gridCol w:w="333"/>
                    <w:gridCol w:w="334"/>
                    <w:gridCol w:w="334"/>
                    <w:gridCol w:w="334"/>
                    <w:gridCol w:w="334"/>
                    <w:gridCol w:w="328"/>
                  </w:tblGrid>
                  <w:tr w:rsidR="00F02C94" w:rsidRPr="001761FA" w14:paraId="481826B4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176BF3DE" w14:textId="77777777" w:rsidR="00F02C94" w:rsidRPr="001761FA" w:rsidRDefault="00F02C94" w:rsidP="00F02C94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D9D9D9" w:themeFill="background1" w:themeFillShade="D9"/>
                        <w:vAlign w:val="center"/>
                      </w:tcPr>
                      <w:p w14:paraId="23774904" w14:textId="77777777" w:rsidR="00F02C94" w:rsidRPr="001761FA" w:rsidRDefault="00F02C94" w:rsidP="00F02C94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3238EF3A" w14:textId="77777777" w:rsidR="00F02C94" w:rsidRPr="001761FA" w:rsidRDefault="00F02C94" w:rsidP="00F02C94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4D3E5691" w14:textId="77777777" w:rsidR="00F02C94" w:rsidRPr="001761FA" w:rsidRDefault="00F02C94" w:rsidP="00F02C94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6B8BD1FD" w14:textId="77777777" w:rsidR="00F02C94" w:rsidRPr="001761FA" w:rsidRDefault="00F02C94" w:rsidP="00F02C94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6E03C487" w14:textId="77777777" w:rsidR="00F02C94" w:rsidRPr="008E5CF2" w:rsidRDefault="00F02C94" w:rsidP="00F02C94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2197655B" w14:textId="77777777" w:rsidR="00F02C94" w:rsidRPr="008E5CF2" w:rsidRDefault="00F02C94" w:rsidP="00F02C94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F02C94" w:rsidRPr="001761FA" w14:paraId="04D0EBCF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191AEA4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MonthStart9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воскресенье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понедельник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" 1 ""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CE5AEF5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MonthStart9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воскресенье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вторник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=A2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275BDA1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MonthStart9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воскресенье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среда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=B2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F88E0B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MonthStart9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воскресенье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четверг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=C2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F6E43EB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MonthStart9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воскресенье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пятница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=D2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CE5D2" w:themeFill="accent2" w:themeFillTint="33"/>
                        <w:vAlign w:val="center"/>
                      </w:tcPr>
                      <w:p w14:paraId="54306BF5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MonthStart9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воскресенье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суббота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=E2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CE5D2" w:themeFill="accent2" w:themeFillTint="33"/>
                        <w:vAlign w:val="center"/>
                      </w:tcPr>
                      <w:p w14:paraId="60AA6AD2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MonthStart9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воскресенье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воскресенье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=F2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02C94" w:rsidRPr="001761FA" w14:paraId="560D8113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DF31ECB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F12D3C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3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612853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4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F549D3D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5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C2129FE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6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CE5D2" w:themeFill="accent2" w:themeFillTint="33"/>
                        <w:vAlign w:val="center"/>
                      </w:tcPr>
                      <w:p w14:paraId="3F54C06D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7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CE5D2" w:themeFill="accent2" w:themeFillTint="33"/>
                        <w:vAlign w:val="center"/>
                      </w:tcPr>
                      <w:p w14:paraId="3166F68E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8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02C94" w:rsidRPr="001761FA" w14:paraId="0B38EFBC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F1D876C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9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AE12C0E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10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63C530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11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D90B3CE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12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34EB8EE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13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CE5D2" w:themeFill="accent2" w:themeFillTint="33"/>
                        <w:vAlign w:val="center"/>
                      </w:tcPr>
                      <w:p w14:paraId="2E196D29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14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CE5D2" w:themeFill="accent2" w:themeFillTint="33"/>
                        <w:vAlign w:val="center"/>
                      </w:tcPr>
                      <w:p w14:paraId="207D8A8C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15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02C94" w:rsidRPr="001761FA" w14:paraId="248077CD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251AEBB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16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2A8EE96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17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D5C23E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18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4897E85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19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9C77E6B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20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CE5D2" w:themeFill="accent2" w:themeFillTint="33"/>
                        <w:vAlign w:val="center"/>
                      </w:tcPr>
                      <w:p w14:paraId="2549C15D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21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CE5D2" w:themeFill="accent2" w:themeFillTint="33"/>
                        <w:vAlign w:val="center"/>
                      </w:tcPr>
                      <w:p w14:paraId="198BD53E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22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02C94" w:rsidRPr="001761FA" w14:paraId="3A0BA282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F80C9DD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=G5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=G5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MonthEnd9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23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23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23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ACD0DAF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23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23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MonthEnd9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24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24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24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92C9B7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24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24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MonthEnd9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25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25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25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5154D7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25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25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MonthEnd9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26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C306A0A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MonthEnd9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27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CE5D2" w:themeFill="accent2" w:themeFillTint="33"/>
                        <w:vAlign w:val="center"/>
                      </w:tcPr>
                      <w:p w14:paraId="0860C260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MonthEnd9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28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CE5D2" w:themeFill="accent2" w:themeFillTint="33"/>
                        <w:vAlign w:val="center"/>
                      </w:tcPr>
                      <w:p w14:paraId="030D8DF5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MonthEnd9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29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02C94" w:rsidRPr="001761FA" w14:paraId="28390437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B661909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MonthEnd9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30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6DB6DDF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=A7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MonthEnd9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=A7+1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12EABC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FC42F9F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463D462" w14:textId="77777777" w:rsidR="00F02C94" w:rsidRPr="001761FA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CE5D2" w:themeFill="accent2" w:themeFillTint="33"/>
                        <w:vAlign w:val="center"/>
                      </w:tcPr>
                      <w:p w14:paraId="74D78379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CE5D2" w:themeFill="accent2" w:themeFillTint="33"/>
                        <w:vAlign w:val="center"/>
                      </w:tcPr>
                      <w:p w14:paraId="0ADBAAED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</w:tr>
                </w:tbl>
                <w:p w14:paraId="2E637BB6" w14:textId="77777777" w:rsidR="00F02C94" w:rsidRPr="001761FA" w:rsidRDefault="00F02C94" w:rsidP="00F02C94">
                  <w:pPr>
                    <w:pStyle w:val="a5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329"/>
                  </w:tblGrid>
                  <w:tr w:rsidR="00F02C94" w14:paraId="0EC27044" w14:textId="77777777" w:rsidTr="009D0662">
                    <w:tc>
                      <w:tcPr>
                        <w:tcW w:w="5000" w:type="pct"/>
                        <w:shd w:val="clear" w:color="auto" w:fill="FFC000"/>
                      </w:tcPr>
                      <w:p w14:paraId="398DC4C4" w14:textId="77777777" w:rsidR="00F02C94" w:rsidRDefault="00F02C94" w:rsidP="00F02C9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Октябрь</w:t>
                        </w:r>
                      </w:p>
                    </w:tc>
                  </w:tr>
                </w:tbl>
                <w:tbl>
                  <w:tblPr>
                    <w:tblStyle w:val="CalendarTable"/>
                    <w:tblW w:w="4991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8"/>
                    <w:gridCol w:w="333"/>
                    <w:gridCol w:w="334"/>
                    <w:gridCol w:w="334"/>
                    <w:gridCol w:w="334"/>
                    <w:gridCol w:w="334"/>
                    <w:gridCol w:w="328"/>
                  </w:tblGrid>
                  <w:tr w:rsidR="00F02C94" w:rsidRPr="001761FA" w14:paraId="1E58DA0F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5459AB1B" w14:textId="77777777" w:rsidR="00F02C94" w:rsidRPr="008E5CF2" w:rsidRDefault="00F02C94" w:rsidP="00F02C94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D9D9D9" w:themeFill="background1" w:themeFillShade="D9"/>
                        <w:vAlign w:val="center"/>
                      </w:tcPr>
                      <w:p w14:paraId="0F0612D0" w14:textId="77777777" w:rsidR="00F02C94" w:rsidRPr="008E5CF2" w:rsidRDefault="00F02C94" w:rsidP="00F02C94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770C6D88" w14:textId="77777777" w:rsidR="00F02C94" w:rsidRPr="008E5CF2" w:rsidRDefault="00F02C94" w:rsidP="00F02C94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32D2EE8C" w14:textId="77777777" w:rsidR="00F02C94" w:rsidRPr="008E5CF2" w:rsidRDefault="00F02C94" w:rsidP="00F02C94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61163950" w14:textId="77777777" w:rsidR="00F02C94" w:rsidRPr="008E5CF2" w:rsidRDefault="00F02C94" w:rsidP="00F02C94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2CA1A4B4" w14:textId="77777777" w:rsidR="00F02C94" w:rsidRPr="008E5CF2" w:rsidRDefault="00F02C94" w:rsidP="00F02C94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503863C8" w14:textId="77777777" w:rsidR="00F02C94" w:rsidRPr="008E5CF2" w:rsidRDefault="00F02C94" w:rsidP="00F02C94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F02C94" w:rsidRPr="001761FA" w14:paraId="643E069D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1B2223A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MonthStart10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вторник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понедельник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" 1 ""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9D7EE6D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MonthStart10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вторник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вторник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=A2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BE29FE5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MonthStart10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вторник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среда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=B2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01CD4EE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MonthStart10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вторник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четверг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=C2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3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D2185E7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MonthStart10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вторник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пятница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=D2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4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4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4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CE5D2" w:themeFill="accent2" w:themeFillTint="33"/>
                        <w:vAlign w:val="center"/>
                      </w:tcPr>
                      <w:p w14:paraId="6A1AC7C8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MonthStart10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вторник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суббота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=E2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4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5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5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5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CE5D2" w:themeFill="accent2" w:themeFillTint="33"/>
                        <w:vAlign w:val="center"/>
                      </w:tcPr>
                      <w:p w14:paraId="206F2DD5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MonthStart10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вторник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воскресенье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=F2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5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6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02C94" w:rsidRPr="001761FA" w14:paraId="200D8D17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A90A4C1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7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A0D5348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8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40E2D2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9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4A812E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10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54ABB51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11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CE5D2" w:themeFill="accent2" w:themeFillTint="33"/>
                        <w:vAlign w:val="center"/>
                      </w:tcPr>
                      <w:p w14:paraId="4F010B22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12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CE5D2" w:themeFill="accent2" w:themeFillTint="33"/>
                        <w:vAlign w:val="center"/>
                      </w:tcPr>
                      <w:p w14:paraId="7615092A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13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02C94" w:rsidRPr="001761FA" w14:paraId="47906D57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2EA7682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14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7D13A2F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15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B1F88F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16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997DD5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17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7D4631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18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CE5D2" w:themeFill="accent2" w:themeFillTint="33"/>
                        <w:vAlign w:val="center"/>
                      </w:tcPr>
                      <w:p w14:paraId="55FAC2B5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19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CE5D2" w:themeFill="accent2" w:themeFillTint="33"/>
                        <w:vAlign w:val="center"/>
                      </w:tcPr>
                      <w:p w14:paraId="100C6BCE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20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02C94" w:rsidRPr="001761FA" w14:paraId="5FB2CBD2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ABF8298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21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001A87B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22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AA9576B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23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8B6A88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24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882A1E6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25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CE5D2" w:themeFill="accent2" w:themeFillTint="33"/>
                        <w:vAlign w:val="center"/>
                      </w:tcPr>
                      <w:p w14:paraId="1689BAC4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26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CE5D2" w:themeFill="accent2" w:themeFillTint="33"/>
                        <w:vAlign w:val="center"/>
                      </w:tcPr>
                      <w:p w14:paraId="3CCEAC3F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27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02C94" w:rsidRPr="001761FA" w14:paraId="0A7DB9A8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9421672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=G5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=G5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MonthEnd10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28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764077B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MonthEnd10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29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37FBB05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MonthEnd10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30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3697A5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MonthEnd10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31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644CD6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MonthEnd10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CE5D2" w:themeFill="accent2" w:themeFillTint="33"/>
                        <w:vAlign w:val="center"/>
                      </w:tcPr>
                      <w:p w14:paraId="6DE49AE9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MonthEnd10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CE5D2" w:themeFill="accent2" w:themeFillTint="33"/>
                        <w:vAlign w:val="center"/>
                      </w:tcPr>
                      <w:p w14:paraId="7617CF6F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MonthEnd10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02C94" w:rsidRPr="001761FA" w14:paraId="2C58B676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4481DE7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MonthEnd10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DAFDF6A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=A7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=A7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MonthEnd10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=A7+1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F1ABDB3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FEC4DD9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7736529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CE5D2" w:themeFill="accent2" w:themeFillTint="33"/>
                        <w:vAlign w:val="center"/>
                      </w:tcPr>
                      <w:p w14:paraId="60FC9BE0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CE5D2" w:themeFill="accent2" w:themeFillTint="33"/>
                        <w:vAlign w:val="center"/>
                      </w:tcPr>
                      <w:p w14:paraId="55F4D33D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</w:tr>
                </w:tbl>
                <w:p w14:paraId="625C848A" w14:textId="77777777" w:rsidR="00F02C94" w:rsidRPr="001761FA" w:rsidRDefault="00F02C94" w:rsidP="00F02C94">
                  <w:pPr>
                    <w:pStyle w:val="a5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329"/>
                  </w:tblGrid>
                  <w:tr w:rsidR="00F02C94" w14:paraId="744573D8" w14:textId="77777777" w:rsidTr="009D0662">
                    <w:tc>
                      <w:tcPr>
                        <w:tcW w:w="5000" w:type="pct"/>
                        <w:shd w:val="clear" w:color="auto" w:fill="FFC000"/>
                      </w:tcPr>
                      <w:p w14:paraId="12557A67" w14:textId="77777777" w:rsidR="00F02C94" w:rsidRDefault="00F02C94" w:rsidP="00F02C9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Ноябрь</w:t>
                        </w:r>
                      </w:p>
                    </w:tc>
                  </w:tr>
                </w:tbl>
                <w:tbl>
                  <w:tblPr>
                    <w:tblStyle w:val="CalendarTable"/>
                    <w:tblW w:w="4991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8"/>
                    <w:gridCol w:w="333"/>
                    <w:gridCol w:w="334"/>
                    <w:gridCol w:w="334"/>
                    <w:gridCol w:w="334"/>
                    <w:gridCol w:w="334"/>
                    <w:gridCol w:w="328"/>
                  </w:tblGrid>
                  <w:tr w:rsidR="00F02C94" w:rsidRPr="001761FA" w14:paraId="31E2EF6D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277A08AD" w14:textId="77777777" w:rsidR="00F02C94" w:rsidRPr="008E5CF2" w:rsidRDefault="00F02C94" w:rsidP="00F02C94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D9D9D9" w:themeFill="background1" w:themeFillShade="D9"/>
                        <w:vAlign w:val="center"/>
                      </w:tcPr>
                      <w:p w14:paraId="0FAB9B35" w14:textId="77777777" w:rsidR="00F02C94" w:rsidRPr="008E5CF2" w:rsidRDefault="00F02C94" w:rsidP="00F02C94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456E093C" w14:textId="77777777" w:rsidR="00F02C94" w:rsidRPr="008E5CF2" w:rsidRDefault="00F02C94" w:rsidP="00F02C94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2965197E" w14:textId="77777777" w:rsidR="00F02C94" w:rsidRPr="008E5CF2" w:rsidRDefault="00F02C94" w:rsidP="00F02C94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268FB052" w14:textId="77777777" w:rsidR="00F02C94" w:rsidRPr="008E5CF2" w:rsidRDefault="00F02C94" w:rsidP="00F02C94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716C0072" w14:textId="77777777" w:rsidR="00F02C94" w:rsidRPr="008E5CF2" w:rsidRDefault="00F02C94" w:rsidP="00F02C94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5759FA44" w14:textId="77777777" w:rsidR="00F02C94" w:rsidRPr="008E5CF2" w:rsidRDefault="00F02C94" w:rsidP="00F02C94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F02C94" w:rsidRPr="001761FA" w14:paraId="3491F4E5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A07F193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MonthStart11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пятница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понедельник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" 1 ""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DCB9175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MonthStart11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пятница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вторник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=A2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98156A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MonthStart11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пятница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среда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=B2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67A4A2B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MonthStart11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пятница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четверг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=C2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C7C121D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MonthStart11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пятница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пятница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=D2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CE5D2" w:themeFill="accent2" w:themeFillTint="33"/>
                        <w:vAlign w:val="center"/>
                      </w:tcPr>
                      <w:p w14:paraId="5ECFA8BE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MonthStart11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пятница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суббота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=E2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CE5D2" w:themeFill="accent2" w:themeFillTint="33"/>
                        <w:vAlign w:val="center"/>
                      </w:tcPr>
                      <w:p w14:paraId="5F89626E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MonthStart11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пятница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воскресенье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=F2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3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02C94" w:rsidRPr="001761FA" w14:paraId="088A930A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E6CD459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4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01B4E66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5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29B6065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6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CDC528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7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11476D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8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CE5D2" w:themeFill="accent2" w:themeFillTint="33"/>
                        <w:vAlign w:val="center"/>
                      </w:tcPr>
                      <w:p w14:paraId="03EE24C6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9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CE5D2" w:themeFill="accent2" w:themeFillTint="33"/>
                        <w:vAlign w:val="center"/>
                      </w:tcPr>
                      <w:p w14:paraId="6205834A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10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02C94" w:rsidRPr="001761FA" w14:paraId="24CAC33F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737A25A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11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C5C279E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12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68B8D5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13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A879473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14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56EE25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15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CE5D2" w:themeFill="accent2" w:themeFillTint="33"/>
                        <w:vAlign w:val="center"/>
                      </w:tcPr>
                      <w:p w14:paraId="17FAF0A3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16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CE5D2" w:themeFill="accent2" w:themeFillTint="33"/>
                        <w:vAlign w:val="center"/>
                      </w:tcPr>
                      <w:p w14:paraId="10EE65F9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17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02C94" w:rsidRPr="001761FA" w14:paraId="1F96AA1F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B10DCC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18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06B10A4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19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6A52FF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20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7FEDE4D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21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A2E565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22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CE5D2" w:themeFill="accent2" w:themeFillTint="33"/>
                        <w:vAlign w:val="center"/>
                      </w:tcPr>
                      <w:p w14:paraId="3F474116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23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CE5D2" w:themeFill="accent2" w:themeFillTint="33"/>
                        <w:vAlign w:val="center"/>
                      </w:tcPr>
                      <w:p w14:paraId="2B98CA53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24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02C94" w:rsidRPr="001761FA" w14:paraId="5797CACE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09242D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=G5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24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=G5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24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MonthEnd11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25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25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25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3BDC609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25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25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MonthEnd11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26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263327F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MonthEnd11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27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94E2D7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MonthEnd11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28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CF2E7F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MonthEnd11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29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CE5D2" w:themeFill="accent2" w:themeFillTint="33"/>
                        <w:vAlign w:val="center"/>
                      </w:tcPr>
                      <w:p w14:paraId="6B378731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MonthEnd11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30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CE5D2" w:themeFill="accent2" w:themeFillTint="33"/>
                        <w:vAlign w:val="center"/>
                      </w:tcPr>
                      <w:p w14:paraId="4C4A4076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MonthEnd11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02C94" w:rsidRPr="001761FA" w14:paraId="2ED949C1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54C15CD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MonthEnd11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2ED58EE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=A7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=A7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MonthEnd11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=A7+1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67954E3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BA6BAC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5C182D9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CE5D2" w:themeFill="accent2" w:themeFillTint="33"/>
                        <w:vAlign w:val="center"/>
                      </w:tcPr>
                      <w:p w14:paraId="0BC57EC0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CE5D2" w:themeFill="accent2" w:themeFillTint="33"/>
                        <w:vAlign w:val="center"/>
                      </w:tcPr>
                      <w:p w14:paraId="329C3CE7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</w:tr>
                </w:tbl>
                <w:p w14:paraId="60EF30CD" w14:textId="77777777" w:rsidR="00F02C94" w:rsidRPr="001761FA" w:rsidRDefault="00F02C94" w:rsidP="00F02C94">
                  <w:pPr>
                    <w:pStyle w:val="a5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329"/>
                  </w:tblGrid>
                  <w:tr w:rsidR="00F02C94" w14:paraId="761A2E9C" w14:textId="77777777" w:rsidTr="009D0662">
                    <w:tc>
                      <w:tcPr>
                        <w:tcW w:w="5000" w:type="pct"/>
                        <w:shd w:val="clear" w:color="auto" w:fill="0070C0"/>
                      </w:tcPr>
                      <w:p w14:paraId="53301172" w14:textId="77777777" w:rsidR="00F02C94" w:rsidRDefault="00F02C94" w:rsidP="00F02C9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Декабрь</w:t>
                        </w:r>
                      </w:p>
                    </w:tc>
                  </w:tr>
                </w:tbl>
                <w:tbl>
                  <w:tblPr>
                    <w:tblStyle w:val="CalendarTable"/>
                    <w:tblW w:w="4991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8"/>
                    <w:gridCol w:w="333"/>
                    <w:gridCol w:w="334"/>
                    <w:gridCol w:w="334"/>
                    <w:gridCol w:w="334"/>
                    <w:gridCol w:w="334"/>
                    <w:gridCol w:w="328"/>
                  </w:tblGrid>
                  <w:tr w:rsidR="00F02C94" w:rsidRPr="001761FA" w14:paraId="39E30DED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657AFB99" w14:textId="77777777" w:rsidR="00F02C94" w:rsidRPr="008E5CF2" w:rsidRDefault="00F02C94" w:rsidP="00F02C94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D9D9D9" w:themeFill="background1" w:themeFillShade="D9"/>
                        <w:vAlign w:val="center"/>
                      </w:tcPr>
                      <w:p w14:paraId="3A131032" w14:textId="77777777" w:rsidR="00F02C94" w:rsidRPr="008E5CF2" w:rsidRDefault="00F02C94" w:rsidP="00F02C94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0861326C" w14:textId="77777777" w:rsidR="00F02C94" w:rsidRPr="008E5CF2" w:rsidRDefault="00F02C94" w:rsidP="00F02C94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13D80E10" w14:textId="77777777" w:rsidR="00F02C94" w:rsidRPr="008E5CF2" w:rsidRDefault="00F02C94" w:rsidP="00F02C94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62A03176" w14:textId="77777777" w:rsidR="00F02C94" w:rsidRPr="008E5CF2" w:rsidRDefault="00F02C94" w:rsidP="00F02C94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369657CE" w14:textId="77777777" w:rsidR="00F02C94" w:rsidRPr="008E5CF2" w:rsidRDefault="00F02C94" w:rsidP="00F02C94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40B34ECE" w14:textId="77777777" w:rsidR="00F02C94" w:rsidRPr="008E5CF2" w:rsidRDefault="00F02C94" w:rsidP="00F02C94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F02C94" w:rsidRPr="001761FA" w14:paraId="144AFC31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69A15D0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MonthStart12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воскресенье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понедельник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" 1 ""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043A8CC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MonthStart12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воскресенье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вторник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=A2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AF8AF3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MonthStart12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воскресенье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среда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=B2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F727B65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MonthStart12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воскресенье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четверг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=C2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F4B9EB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MonthStart12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воскресенье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пятница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=D2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9E5F1" w:themeFill="accent5" w:themeFillTint="33"/>
                        <w:vAlign w:val="center"/>
                      </w:tcPr>
                      <w:p w14:paraId="588D393F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MonthStart12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воскресенье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суббота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=E2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E5F1" w:themeFill="accent5" w:themeFillTint="33"/>
                        <w:vAlign w:val="center"/>
                      </w:tcPr>
                      <w:p w14:paraId="3CDA0DAA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MonthStart12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воскресенье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воскресенье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=F2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02C94" w:rsidRPr="001761FA" w14:paraId="02DD9CD1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B99794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9F8CFF3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3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94E662F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4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FB2E8CC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5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D99BE24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6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9E5F1" w:themeFill="accent5" w:themeFillTint="33"/>
                        <w:vAlign w:val="center"/>
                      </w:tcPr>
                      <w:p w14:paraId="4E20316F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7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E5F1" w:themeFill="accent5" w:themeFillTint="33"/>
                        <w:vAlign w:val="center"/>
                      </w:tcPr>
                      <w:p w14:paraId="44155EAB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8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02C94" w:rsidRPr="001761FA" w14:paraId="28C55DDB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AD5B779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9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3EC639E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10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B679E1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11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96EA753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12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15D4EC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13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9E5F1" w:themeFill="accent5" w:themeFillTint="33"/>
                        <w:vAlign w:val="center"/>
                      </w:tcPr>
                      <w:p w14:paraId="71963D4B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14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E5F1" w:themeFill="accent5" w:themeFillTint="33"/>
                        <w:vAlign w:val="center"/>
                      </w:tcPr>
                      <w:p w14:paraId="2BBA651A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15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02C94" w:rsidRPr="001761FA" w14:paraId="21C7F449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6AE5202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16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88CDA16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17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E976326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18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0C36487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19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2F4399A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20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9E5F1" w:themeFill="accent5" w:themeFillTint="33"/>
                        <w:vAlign w:val="center"/>
                      </w:tcPr>
                      <w:p w14:paraId="4E52A961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21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E5F1" w:themeFill="accent5" w:themeFillTint="33"/>
                        <w:vAlign w:val="center"/>
                      </w:tcPr>
                      <w:p w14:paraId="5438CAC6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22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02C94" w:rsidRPr="001761FA" w14:paraId="2B68A78F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EF34CA5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=G5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22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=G5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22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MonthEnd12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23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23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23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6D00B4B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23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23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MonthEnd12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24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24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24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4DFC50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24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24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MonthEnd12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25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25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25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D54827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25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25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MonthEnd12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26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3DD7C3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MonthEnd12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27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9E5F1" w:themeFill="accent5" w:themeFillTint="33"/>
                        <w:vAlign w:val="center"/>
                      </w:tcPr>
                      <w:p w14:paraId="148B1448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MonthEnd12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28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E5F1" w:themeFill="accent5" w:themeFillTint="33"/>
                        <w:vAlign w:val="center"/>
                      </w:tcPr>
                      <w:p w14:paraId="3695C9BA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MonthEnd12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29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02C94" w:rsidRPr="001761FA" w14:paraId="08537BB2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8F0DB42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MonthEnd12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30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B1869A9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=A7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=A7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MonthEnd12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=A7+1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31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9A6DCE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7369F4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BB481B1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D9E5F1" w:themeFill="accent5" w:themeFillTint="33"/>
                        <w:vAlign w:val="center"/>
                      </w:tcPr>
                      <w:p w14:paraId="66E04B26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D9E5F1" w:themeFill="accent5" w:themeFillTint="33"/>
                        <w:vAlign w:val="center"/>
                      </w:tcPr>
                      <w:p w14:paraId="45AFE791" w14:textId="77777777" w:rsidR="00F02C94" w:rsidRPr="008E5CF2" w:rsidRDefault="00F02C94" w:rsidP="00F02C94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</w:tr>
                </w:tbl>
                <w:p w14:paraId="05BD2339" w14:textId="77777777" w:rsidR="00F02C94" w:rsidRPr="001761FA" w:rsidRDefault="00F02C94" w:rsidP="00F02C94">
                  <w:pPr>
                    <w:pStyle w:val="Months"/>
                    <w:ind w:left="0"/>
                    <w:jc w:val="center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1761FA" w:rsidRDefault="00E50BDE" w:rsidP="001761FA">
            <w:pPr>
              <w:pStyle w:val="ad"/>
              <w:spacing w:after="0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6"/>
                <w:szCs w:val="16"/>
              </w:rPr>
            </w:pPr>
          </w:p>
        </w:tc>
      </w:tr>
      <w:tr w:rsidR="00A44A84" w:rsidRPr="001761FA" w14:paraId="77F82A92" w14:textId="77777777" w:rsidTr="008E5CF2">
        <w:trPr>
          <w:trHeight w:val="284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581A7DD4" w14:textId="7BA820C3" w:rsidR="002759E7" w:rsidRPr="008E5CF2" w:rsidRDefault="002759E7" w:rsidP="002759E7">
            <w:pPr>
              <w:pStyle w:val="ad"/>
              <w:spacing w:after="0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90"/>
                <w:szCs w:val="90"/>
                <w:lang w:bidi="ru-RU"/>
              </w:rPr>
            </w:pPr>
            <w:r w:rsidRPr="008E5CF2">
              <w:rPr>
                <w:rFonts w:ascii="Century Gothic" w:hAnsi="Century Gothic"/>
                <w:b/>
                <w:bCs/>
                <w:noProof/>
                <w:color w:val="auto"/>
                <w:sz w:val="90"/>
                <w:szCs w:val="90"/>
                <w:lang w:bidi="ru-RU"/>
              </w:rPr>
              <w:fldChar w:fldCharType="begin"/>
            </w:r>
            <w:r w:rsidRPr="008E5CF2">
              <w:rPr>
                <w:rFonts w:ascii="Century Gothic" w:hAnsi="Century Gothic"/>
                <w:b/>
                <w:bCs/>
                <w:noProof/>
                <w:color w:val="auto"/>
                <w:sz w:val="90"/>
                <w:szCs w:val="90"/>
                <w:lang w:bidi="ru-RU"/>
              </w:rPr>
              <w:instrText xml:space="preserve"> DOCVARIABLE  MonthStart1 \@  yyyy   \* MERGEFORMAT </w:instrText>
            </w:r>
            <w:r w:rsidRPr="008E5CF2">
              <w:rPr>
                <w:rFonts w:ascii="Century Gothic" w:hAnsi="Century Gothic"/>
                <w:b/>
                <w:bCs/>
                <w:noProof/>
                <w:color w:val="auto"/>
                <w:sz w:val="90"/>
                <w:szCs w:val="90"/>
                <w:lang w:bidi="ru-RU"/>
              </w:rPr>
              <w:fldChar w:fldCharType="separate"/>
            </w:r>
            <w:r w:rsidR="00F02C94">
              <w:rPr>
                <w:rFonts w:ascii="Century Gothic" w:hAnsi="Century Gothic"/>
                <w:b/>
                <w:bCs/>
                <w:noProof/>
                <w:color w:val="auto"/>
                <w:sz w:val="90"/>
                <w:szCs w:val="90"/>
                <w:lang w:bidi="ru-RU"/>
              </w:rPr>
              <w:t>2025</w:t>
            </w:r>
            <w:r w:rsidRPr="008E5CF2">
              <w:rPr>
                <w:rFonts w:ascii="Century Gothic" w:hAnsi="Century Gothic"/>
                <w:b/>
                <w:bCs/>
                <w:noProof/>
                <w:color w:val="auto"/>
                <w:sz w:val="90"/>
                <w:szCs w:val="90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CellMar>
                <w:top w:w="113" w:type="dxa"/>
                <w:left w:w="170" w:type="dxa"/>
                <w:bottom w:w="113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2669"/>
              <w:gridCol w:w="2669"/>
              <w:gridCol w:w="2669"/>
              <w:gridCol w:w="2669"/>
            </w:tblGrid>
            <w:tr w:rsidR="002759E7" w:rsidRPr="001761FA" w14:paraId="6C4FE94C" w14:textId="77777777" w:rsidTr="009D0662">
              <w:trPr>
                <w:trHeight w:val="1814"/>
              </w:trPr>
              <w:tc>
                <w:tcPr>
                  <w:tcW w:w="1250" w:type="pct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329"/>
                  </w:tblGrid>
                  <w:tr w:rsidR="002759E7" w14:paraId="1BBAA264" w14:textId="77777777" w:rsidTr="009D0662">
                    <w:tc>
                      <w:tcPr>
                        <w:tcW w:w="5000" w:type="pct"/>
                        <w:shd w:val="clear" w:color="auto" w:fill="0070C0"/>
                      </w:tcPr>
                      <w:p w14:paraId="0B5A2142" w14:textId="77777777" w:rsidR="002759E7" w:rsidRPr="008E5CF2" w:rsidRDefault="002759E7" w:rsidP="002759E7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Январь</w:t>
                        </w:r>
                      </w:p>
                    </w:tc>
                  </w:tr>
                </w:tbl>
                <w:tbl>
                  <w:tblPr>
                    <w:tblStyle w:val="CalendarTable"/>
                    <w:tblW w:w="4991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9"/>
                    <w:gridCol w:w="334"/>
                    <w:gridCol w:w="334"/>
                    <w:gridCol w:w="334"/>
                    <w:gridCol w:w="334"/>
                    <w:gridCol w:w="334"/>
                    <w:gridCol w:w="326"/>
                  </w:tblGrid>
                  <w:tr w:rsidR="002759E7" w:rsidRPr="001761FA" w14:paraId="2012FDCD" w14:textId="77777777" w:rsidTr="009D0662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D9D9D9" w:themeFill="background1" w:themeFillShade="D9"/>
                        <w:vAlign w:val="center"/>
                      </w:tcPr>
                      <w:p w14:paraId="61F49FC2" w14:textId="77777777" w:rsidR="002759E7" w:rsidRPr="001761FA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00A1AF9F" w14:textId="77777777" w:rsidR="002759E7" w:rsidRPr="001761FA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55DB0794" w14:textId="77777777" w:rsidR="002759E7" w:rsidRPr="001761FA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4EBEA809" w14:textId="77777777" w:rsidR="002759E7" w:rsidRPr="001761FA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03413C76" w14:textId="77777777" w:rsidR="002759E7" w:rsidRPr="001761FA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78B93083" w14:textId="77777777" w:rsidR="002759E7" w:rsidRPr="008E5CF2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1" w:type="pct"/>
                        <w:shd w:val="clear" w:color="auto" w:fill="D9D9D9" w:themeFill="background1" w:themeFillShade="D9"/>
                        <w:vAlign w:val="center"/>
                      </w:tcPr>
                      <w:p w14:paraId="738713E4" w14:textId="77777777" w:rsidR="002759E7" w:rsidRPr="008E5CF2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759E7" w:rsidRPr="001761FA" w14:paraId="071D2AF9" w14:textId="77777777" w:rsidTr="009D0662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39F7193" w14:textId="53C240E3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MonthStart1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среда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понедельник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" 1 ""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6D4CE8B" w14:textId="1863121C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MonthStart1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среда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вторник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=A2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D04A8E7" w14:textId="5BD774F4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MonthStart1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среда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среда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=B2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6D069CF" w14:textId="57D9E0F4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MonthStart1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среда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четверг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=C2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77CD0B" w14:textId="3C43EB5F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MonthStart1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среда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пятница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=D2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3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9E5F1" w:themeFill="accent5" w:themeFillTint="33"/>
                        <w:vAlign w:val="center"/>
                      </w:tcPr>
                      <w:p w14:paraId="0301E43C" w14:textId="310B702C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MonthStart1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среда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суббота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=E2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4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4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4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D9E5F1" w:themeFill="accent5" w:themeFillTint="33"/>
                        <w:vAlign w:val="center"/>
                      </w:tcPr>
                      <w:p w14:paraId="7A9D7EFA" w14:textId="731A05CE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MonthStart1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среда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воскресенье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=F2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4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5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5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5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759E7" w:rsidRPr="001761FA" w14:paraId="6A018CA4" w14:textId="77777777" w:rsidTr="009D0662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506371A" w14:textId="4DDDF9E1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6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7C8D1A" w14:textId="2F581173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7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3E022C" w14:textId="47F74634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8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0E6491F" w14:textId="4E94A1EC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9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D8FFCE8" w14:textId="2E7D52CD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10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9E5F1" w:themeFill="accent5" w:themeFillTint="33"/>
                        <w:vAlign w:val="center"/>
                      </w:tcPr>
                      <w:p w14:paraId="57E63788" w14:textId="25BBF869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11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D9E5F1" w:themeFill="accent5" w:themeFillTint="33"/>
                        <w:vAlign w:val="center"/>
                      </w:tcPr>
                      <w:p w14:paraId="35ED41C9" w14:textId="1BF12CD1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12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759E7" w:rsidRPr="001761FA" w14:paraId="78553AA6" w14:textId="77777777" w:rsidTr="009D0662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87D5A80" w14:textId="5492DF62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13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05C20E" w14:textId="41C49896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14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F27FF4" w14:textId="6265484B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15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923B0EB" w14:textId="49E752A0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16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9471C30" w14:textId="69982F36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17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9E5F1" w:themeFill="accent5" w:themeFillTint="33"/>
                        <w:vAlign w:val="center"/>
                      </w:tcPr>
                      <w:p w14:paraId="581117BB" w14:textId="672A8F10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18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D9E5F1" w:themeFill="accent5" w:themeFillTint="33"/>
                        <w:vAlign w:val="center"/>
                      </w:tcPr>
                      <w:p w14:paraId="22C846EA" w14:textId="53489CD6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19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759E7" w:rsidRPr="001761FA" w14:paraId="325CFF6F" w14:textId="77777777" w:rsidTr="009D0662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78B7E29E" w14:textId="07938BAB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20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17DD264" w14:textId="3DEA487A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21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2FD1E12" w14:textId="6282C1CE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22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7766EB" w14:textId="57F7DA16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23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6B3F8B2" w14:textId="0BD1B880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24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9E5F1" w:themeFill="accent5" w:themeFillTint="33"/>
                        <w:vAlign w:val="center"/>
                      </w:tcPr>
                      <w:p w14:paraId="2158AEC4" w14:textId="1466CC3D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25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D9E5F1" w:themeFill="accent5" w:themeFillTint="33"/>
                        <w:vAlign w:val="center"/>
                      </w:tcPr>
                      <w:p w14:paraId="62355078" w14:textId="4EA9765E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26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759E7" w:rsidRPr="001761FA" w14:paraId="368F3315" w14:textId="77777777" w:rsidTr="009D0662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34C0181F" w14:textId="23CF5B35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=G5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=G5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MonthEnd1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27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6A2C16" w14:textId="067110BA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MonthEnd1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28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C2A2521" w14:textId="1B03215B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MonthEnd1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29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DF345C" w14:textId="3FC71BEC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MonthEnd1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30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E8914C" w14:textId="2F0C0C85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MonthEnd1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31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9E5F1" w:themeFill="accent5" w:themeFillTint="33"/>
                        <w:vAlign w:val="center"/>
                      </w:tcPr>
                      <w:p w14:paraId="0D1B15AF" w14:textId="54A4417D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MonthEnd1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D9E5F1" w:themeFill="accent5" w:themeFillTint="33"/>
                        <w:vAlign w:val="center"/>
                      </w:tcPr>
                      <w:p w14:paraId="631BA4D4" w14:textId="631D2F88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MonthEnd1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759E7" w:rsidRPr="001761FA" w14:paraId="13D4D9F5" w14:textId="77777777" w:rsidTr="009D0662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EA76CD8" w14:textId="65B33E5E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MonthEnd1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807677E" w14:textId="10CBD206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=A7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MonthEnd1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=A7+1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F1A427B" w14:textId="77777777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757699" w14:textId="77777777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53A6A0" w14:textId="77777777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D9E5F1" w:themeFill="accent5" w:themeFillTint="33"/>
                        <w:vAlign w:val="center"/>
                      </w:tcPr>
                      <w:p w14:paraId="3A2BEFD6" w14:textId="77777777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01" w:type="pct"/>
                        <w:shd w:val="clear" w:color="auto" w:fill="D9E5F1" w:themeFill="accent5" w:themeFillTint="33"/>
                        <w:vAlign w:val="center"/>
                      </w:tcPr>
                      <w:p w14:paraId="429CC8EC" w14:textId="77777777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</w:tr>
                </w:tbl>
                <w:p w14:paraId="67BA45C6" w14:textId="77777777" w:rsidR="002759E7" w:rsidRPr="001761FA" w:rsidRDefault="002759E7" w:rsidP="002759E7">
                  <w:pPr>
                    <w:pStyle w:val="a5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329"/>
                  </w:tblGrid>
                  <w:tr w:rsidR="002759E7" w14:paraId="3ACDF244" w14:textId="77777777" w:rsidTr="009D0662">
                    <w:tc>
                      <w:tcPr>
                        <w:tcW w:w="5000" w:type="pct"/>
                        <w:shd w:val="clear" w:color="auto" w:fill="0070C0"/>
                      </w:tcPr>
                      <w:p w14:paraId="7013987D" w14:textId="77777777" w:rsidR="002759E7" w:rsidRDefault="002759E7" w:rsidP="002759E7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Февраль</w:t>
                        </w:r>
                      </w:p>
                    </w:tc>
                  </w:tr>
                </w:tbl>
                <w:tbl>
                  <w:tblPr>
                    <w:tblStyle w:val="CalendarTable"/>
                    <w:tblW w:w="4991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9"/>
                    <w:gridCol w:w="333"/>
                    <w:gridCol w:w="334"/>
                    <w:gridCol w:w="334"/>
                    <w:gridCol w:w="334"/>
                    <w:gridCol w:w="334"/>
                    <w:gridCol w:w="327"/>
                  </w:tblGrid>
                  <w:tr w:rsidR="002759E7" w:rsidRPr="001761FA" w14:paraId="7839F6B9" w14:textId="77777777" w:rsidTr="009D0662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D9D9D9" w:themeFill="background1" w:themeFillShade="D9"/>
                        <w:vAlign w:val="center"/>
                      </w:tcPr>
                      <w:p w14:paraId="09D3E21D" w14:textId="77777777" w:rsidR="002759E7" w:rsidRPr="001761FA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D9D9D9" w:themeFill="background1" w:themeFillShade="D9"/>
                        <w:vAlign w:val="center"/>
                      </w:tcPr>
                      <w:p w14:paraId="209629FC" w14:textId="77777777" w:rsidR="002759E7" w:rsidRPr="001761FA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3BD56BE8" w14:textId="77777777" w:rsidR="002759E7" w:rsidRPr="001761FA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05998870" w14:textId="77777777" w:rsidR="002759E7" w:rsidRPr="001761FA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6E13EC67" w14:textId="77777777" w:rsidR="002759E7" w:rsidRPr="001761FA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0D6122B5" w14:textId="77777777" w:rsidR="002759E7" w:rsidRPr="008E5CF2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3" w:type="pct"/>
                        <w:shd w:val="clear" w:color="auto" w:fill="D9D9D9" w:themeFill="background1" w:themeFillShade="D9"/>
                        <w:vAlign w:val="center"/>
                      </w:tcPr>
                      <w:p w14:paraId="627D33D2" w14:textId="77777777" w:rsidR="002759E7" w:rsidRPr="008E5CF2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759E7" w:rsidRPr="001761FA" w14:paraId="6E4344F9" w14:textId="77777777" w:rsidTr="009D0662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2BB0593" w14:textId="4FAE5ACF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MonthStart2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суббота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понедельник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" 1 ""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BD1C7AC" w14:textId="7A2211CA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MonthStart2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суббота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вторник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=A2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E5E134" w14:textId="49E2E2FA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MonthStart2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суббота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среда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=B2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2FD924A" w14:textId="4A3417B3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MonthStart2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суббота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четверг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=C2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E1C0E0" w14:textId="6E676675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MonthStart2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суббота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пятница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=D2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9E5F1" w:themeFill="accent5" w:themeFillTint="33"/>
                        <w:vAlign w:val="center"/>
                      </w:tcPr>
                      <w:p w14:paraId="73B140B8" w14:textId="18F54911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MonthStart2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суббота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суббота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=E2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D9E5F1" w:themeFill="accent5" w:themeFillTint="33"/>
                        <w:vAlign w:val="center"/>
                      </w:tcPr>
                      <w:p w14:paraId="720CC089" w14:textId="7D8B391E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MonthStart2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суббота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воскресенье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=F2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759E7" w:rsidRPr="001761FA" w14:paraId="20D95F48" w14:textId="77777777" w:rsidTr="009D0662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5B9F261" w14:textId="6CC72E76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3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99438B2" w14:textId="48E7681D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4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4FED1C" w14:textId="2AD4AB55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5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3485350" w14:textId="77BD67D7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6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8B125EA" w14:textId="6223E49E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7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9E5F1" w:themeFill="accent5" w:themeFillTint="33"/>
                        <w:vAlign w:val="center"/>
                      </w:tcPr>
                      <w:p w14:paraId="7F08539A" w14:textId="0F9605ED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8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D9E5F1" w:themeFill="accent5" w:themeFillTint="33"/>
                        <w:vAlign w:val="center"/>
                      </w:tcPr>
                      <w:p w14:paraId="7D7C33BA" w14:textId="5F1A8C40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9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759E7" w:rsidRPr="001761FA" w14:paraId="01176018" w14:textId="77777777" w:rsidTr="009D0662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E29189C" w14:textId="042DAF1F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10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9A1EF24" w14:textId="15BFED09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11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600314" w14:textId="1DF7FF16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12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2630FA7" w14:textId="32BF44DE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13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D5C3709" w14:textId="19567DE2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14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9E5F1" w:themeFill="accent5" w:themeFillTint="33"/>
                        <w:vAlign w:val="center"/>
                      </w:tcPr>
                      <w:p w14:paraId="65B8250A" w14:textId="6806C2F3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15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D9E5F1" w:themeFill="accent5" w:themeFillTint="33"/>
                        <w:vAlign w:val="center"/>
                      </w:tcPr>
                      <w:p w14:paraId="6471E97E" w14:textId="3A17D734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16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759E7" w:rsidRPr="001761FA" w14:paraId="53D1F62B" w14:textId="77777777" w:rsidTr="009D0662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78CE199C" w14:textId="1DB8E58B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17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5B96BEA" w14:textId="26670EF0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18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6DA0CA" w14:textId="63F1042F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19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9BE2260" w14:textId="4F095A46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20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39912B" w14:textId="0819CD27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21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9E5F1" w:themeFill="accent5" w:themeFillTint="33"/>
                        <w:vAlign w:val="center"/>
                      </w:tcPr>
                      <w:p w14:paraId="318305B9" w14:textId="0CA6450C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22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D9E5F1" w:themeFill="accent5" w:themeFillTint="33"/>
                        <w:vAlign w:val="center"/>
                      </w:tcPr>
                      <w:p w14:paraId="0A7F61A7" w14:textId="43A8124F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23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759E7" w:rsidRPr="001761FA" w14:paraId="77C3BF52" w14:textId="77777777" w:rsidTr="009D0662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38DDB9CC" w14:textId="0B5A2205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=G5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23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=G5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23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MonthEnd2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24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24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24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D2D8959" w14:textId="2ACF4913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24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24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MonthEnd2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25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25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25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6FAE4B0" w14:textId="1447C81E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25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25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MonthEnd2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26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224071C" w14:textId="4F78437F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MonthEnd2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27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B318879" w14:textId="4C1038B0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MonthEnd2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28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9E5F1" w:themeFill="accent5" w:themeFillTint="33"/>
                        <w:vAlign w:val="center"/>
                      </w:tcPr>
                      <w:p w14:paraId="164D78DB" w14:textId="542C6310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MonthEnd2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D9E5F1" w:themeFill="accent5" w:themeFillTint="33"/>
                        <w:vAlign w:val="center"/>
                      </w:tcPr>
                      <w:p w14:paraId="35221671" w14:textId="35579798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MonthEnd2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759E7" w:rsidRPr="001761FA" w14:paraId="12F9A0AB" w14:textId="77777777" w:rsidTr="009D0662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B8F9790" w14:textId="280D0E59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MonthEnd2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EB64302" w14:textId="0DCDE7C1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=A7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MonthEnd2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=A7+1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!A12 Is Not In Table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1357971" w14:textId="77777777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B80DC76" w14:textId="77777777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9670D0" w14:textId="77777777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D9E5F1" w:themeFill="accent5" w:themeFillTint="33"/>
                        <w:vAlign w:val="center"/>
                      </w:tcPr>
                      <w:p w14:paraId="6B729C26" w14:textId="77777777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03" w:type="pct"/>
                        <w:shd w:val="clear" w:color="auto" w:fill="D9E5F1" w:themeFill="accent5" w:themeFillTint="33"/>
                        <w:vAlign w:val="center"/>
                      </w:tcPr>
                      <w:p w14:paraId="26DD4DAD" w14:textId="77777777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</w:tr>
                </w:tbl>
                <w:p w14:paraId="0D958A27" w14:textId="77777777" w:rsidR="002759E7" w:rsidRPr="001761FA" w:rsidRDefault="002759E7" w:rsidP="002759E7">
                  <w:pPr>
                    <w:pStyle w:val="a5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329"/>
                  </w:tblGrid>
                  <w:tr w:rsidR="002759E7" w14:paraId="3B75C618" w14:textId="77777777" w:rsidTr="009D0662">
                    <w:tc>
                      <w:tcPr>
                        <w:tcW w:w="5000" w:type="pct"/>
                        <w:shd w:val="clear" w:color="auto" w:fill="00B050"/>
                      </w:tcPr>
                      <w:p w14:paraId="3CE1BF54" w14:textId="77777777" w:rsidR="002759E7" w:rsidRDefault="002759E7" w:rsidP="002759E7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Март</w:t>
                        </w:r>
                      </w:p>
                    </w:tc>
                  </w:tr>
                </w:tbl>
                <w:tbl>
                  <w:tblPr>
                    <w:tblStyle w:val="CalendarTable"/>
                    <w:tblW w:w="4991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9"/>
                    <w:gridCol w:w="333"/>
                    <w:gridCol w:w="334"/>
                    <w:gridCol w:w="334"/>
                    <w:gridCol w:w="334"/>
                    <w:gridCol w:w="334"/>
                    <w:gridCol w:w="327"/>
                  </w:tblGrid>
                  <w:tr w:rsidR="002759E7" w:rsidRPr="001761FA" w14:paraId="64E19683" w14:textId="77777777" w:rsidTr="009D0662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D9D9D9" w:themeFill="background1" w:themeFillShade="D9"/>
                        <w:vAlign w:val="center"/>
                      </w:tcPr>
                      <w:p w14:paraId="303D529F" w14:textId="77777777" w:rsidR="002759E7" w:rsidRPr="001761FA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D9D9D9" w:themeFill="background1" w:themeFillShade="D9"/>
                        <w:vAlign w:val="center"/>
                      </w:tcPr>
                      <w:p w14:paraId="3B9777AD" w14:textId="77777777" w:rsidR="002759E7" w:rsidRPr="001761FA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3CD7007D" w14:textId="77777777" w:rsidR="002759E7" w:rsidRPr="001761FA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1F3A90AE" w14:textId="77777777" w:rsidR="002759E7" w:rsidRPr="001761FA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24CD31D0" w14:textId="77777777" w:rsidR="002759E7" w:rsidRPr="001761FA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6EFCC0CA" w14:textId="77777777" w:rsidR="002759E7" w:rsidRPr="008E5CF2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3" w:type="pct"/>
                        <w:shd w:val="clear" w:color="auto" w:fill="D9D9D9" w:themeFill="background1" w:themeFillShade="D9"/>
                        <w:vAlign w:val="center"/>
                      </w:tcPr>
                      <w:p w14:paraId="717D097B" w14:textId="77777777" w:rsidR="002759E7" w:rsidRPr="008E5CF2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759E7" w:rsidRPr="001761FA" w14:paraId="5D6C6201" w14:textId="77777777" w:rsidTr="009D0662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3D580FE8" w14:textId="334BBA55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MonthStart3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суббота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понедельник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" 1 ""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6671BD5" w14:textId="4F9D0EF1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MonthStart3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суббота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вторник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=A2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CA3B170" w14:textId="5F1A23C1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MonthStart3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суббота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среда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=B2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DB07A7" w14:textId="277665AA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MonthStart3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суббота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четверг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=C2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C17626" w14:textId="2309950C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MonthStart3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суббота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пятница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=D2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DEED6" w:themeFill="accent3" w:themeFillTint="33"/>
                        <w:vAlign w:val="center"/>
                      </w:tcPr>
                      <w:p w14:paraId="7FDE5988" w14:textId="297FC827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MonthStart3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суббота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суббота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=E2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DDEED6" w:themeFill="accent3" w:themeFillTint="33"/>
                        <w:vAlign w:val="center"/>
                      </w:tcPr>
                      <w:p w14:paraId="101DAC6C" w14:textId="746081DD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MonthStart3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суббота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воскресенье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=F2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759E7" w:rsidRPr="001761FA" w14:paraId="49AB73EF" w14:textId="77777777" w:rsidTr="009D0662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1F8B81A" w14:textId="2DDE8432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3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DBB7AF6" w14:textId="3B0CD22B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4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690E13" w14:textId="50778060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5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4DDF85" w14:textId="666B0899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6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84CB74" w14:textId="319CA59C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7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DEED6" w:themeFill="accent3" w:themeFillTint="33"/>
                        <w:vAlign w:val="center"/>
                      </w:tcPr>
                      <w:p w14:paraId="3C7E0EB0" w14:textId="0A02314E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8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DDEED6" w:themeFill="accent3" w:themeFillTint="33"/>
                        <w:vAlign w:val="center"/>
                      </w:tcPr>
                      <w:p w14:paraId="4B063EFE" w14:textId="194C3C7F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9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759E7" w:rsidRPr="001761FA" w14:paraId="47AF3DAB" w14:textId="77777777" w:rsidTr="009D0662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18B739C" w14:textId="1865B7BD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10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DDF1511" w14:textId="5B810E9B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11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2380E83" w14:textId="663CA98A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12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B916944" w14:textId="1A53759B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13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803FF3" w14:textId="63BA9F3F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14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DEED6" w:themeFill="accent3" w:themeFillTint="33"/>
                        <w:vAlign w:val="center"/>
                      </w:tcPr>
                      <w:p w14:paraId="77223CD8" w14:textId="7871FB5E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15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DDEED6" w:themeFill="accent3" w:themeFillTint="33"/>
                        <w:vAlign w:val="center"/>
                      </w:tcPr>
                      <w:p w14:paraId="77851623" w14:textId="73E8D78C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16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759E7" w:rsidRPr="001761FA" w14:paraId="46A2A386" w14:textId="77777777" w:rsidTr="009D0662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8DD93D4" w14:textId="53A55097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17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77CE329" w14:textId="24F1359B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18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D23901B" w14:textId="6D5401E7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19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85C5173" w14:textId="2797C52E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20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8AD6325" w14:textId="7ACF6067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21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DEED6" w:themeFill="accent3" w:themeFillTint="33"/>
                        <w:vAlign w:val="center"/>
                      </w:tcPr>
                      <w:p w14:paraId="0EC16F64" w14:textId="53B3B7C9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22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DDEED6" w:themeFill="accent3" w:themeFillTint="33"/>
                        <w:vAlign w:val="center"/>
                      </w:tcPr>
                      <w:p w14:paraId="2DDB06DA" w14:textId="4C679E2F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23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759E7" w:rsidRPr="001761FA" w14:paraId="4A10FC4D" w14:textId="77777777" w:rsidTr="009D0662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8682CB6" w14:textId="5CD98879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=G5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23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=G5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23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MonthEnd3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24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24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24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F882492" w14:textId="57B0BB86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24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24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MonthEnd3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25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25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25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4EFE8CE" w14:textId="7ABF81C7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25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25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MonthEnd3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26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2C2F2BE" w14:textId="49E49D73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MonthEnd3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27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BE71693" w14:textId="213390E1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MonthEnd3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28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DEED6" w:themeFill="accent3" w:themeFillTint="33"/>
                        <w:vAlign w:val="center"/>
                      </w:tcPr>
                      <w:p w14:paraId="5B59DE0B" w14:textId="3D1AF4F3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MonthEnd3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29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DDEED6" w:themeFill="accent3" w:themeFillTint="33"/>
                        <w:vAlign w:val="center"/>
                      </w:tcPr>
                      <w:p w14:paraId="21A82144" w14:textId="22C24D62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MonthEnd3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30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759E7" w:rsidRPr="001761FA" w14:paraId="0F05050B" w14:textId="77777777" w:rsidTr="009D0662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8AC0492" w14:textId="2685B708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MonthEnd3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31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A380C69" w14:textId="2E630523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=A7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MonthEnd3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=A7+1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40FAE6" w14:textId="77777777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E632D4" w14:textId="77777777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38D0B8" w14:textId="77777777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DDEED6" w:themeFill="accent3" w:themeFillTint="33"/>
                        <w:vAlign w:val="center"/>
                      </w:tcPr>
                      <w:p w14:paraId="4EAC1DA7" w14:textId="77777777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03" w:type="pct"/>
                        <w:shd w:val="clear" w:color="auto" w:fill="DDEED6" w:themeFill="accent3" w:themeFillTint="33"/>
                        <w:vAlign w:val="center"/>
                      </w:tcPr>
                      <w:p w14:paraId="3BFA5E6B" w14:textId="77777777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</w:tr>
                </w:tbl>
                <w:p w14:paraId="4E9F2620" w14:textId="77777777" w:rsidR="002759E7" w:rsidRPr="001761FA" w:rsidRDefault="002759E7" w:rsidP="002759E7">
                  <w:pPr>
                    <w:pStyle w:val="a5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329"/>
                  </w:tblGrid>
                  <w:tr w:rsidR="002759E7" w14:paraId="247B3D39" w14:textId="77777777" w:rsidTr="009D0662">
                    <w:tc>
                      <w:tcPr>
                        <w:tcW w:w="5000" w:type="pct"/>
                        <w:shd w:val="clear" w:color="auto" w:fill="00B050"/>
                      </w:tcPr>
                      <w:p w14:paraId="4A867D21" w14:textId="77777777" w:rsidR="002759E7" w:rsidRDefault="002759E7" w:rsidP="002759E7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Апрель</w:t>
                        </w:r>
                      </w:p>
                    </w:tc>
                  </w:tr>
                </w:tbl>
                <w:tbl>
                  <w:tblPr>
                    <w:tblStyle w:val="CalendarTable"/>
                    <w:tblW w:w="4991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9"/>
                    <w:gridCol w:w="333"/>
                    <w:gridCol w:w="334"/>
                    <w:gridCol w:w="334"/>
                    <w:gridCol w:w="334"/>
                    <w:gridCol w:w="334"/>
                    <w:gridCol w:w="327"/>
                  </w:tblGrid>
                  <w:tr w:rsidR="002759E7" w:rsidRPr="001761FA" w14:paraId="0672671D" w14:textId="77777777" w:rsidTr="009D0662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D9D9D9" w:themeFill="background1" w:themeFillShade="D9"/>
                        <w:vAlign w:val="center"/>
                      </w:tcPr>
                      <w:p w14:paraId="26E86C34" w14:textId="77777777" w:rsidR="002759E7" w:rsidRPr="001761FA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D9D9D9" w:themeFill="background1" w:themeFillShade="D9"/>
                        <w:vAlign w:val="center"/>
                      </w:tcPr>
                      <w:p w14:paraId="3D8BDF15" w14:textId="77777777" w:rsidR="002759E7" w:rsidRPr="001761FA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39F9FA74" w14:textId="77777777" w:rsidR="002759E7" w:rsidRPr="001761FA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4609F51A" w14:textId="77777777" w:rsidR="002759E7" w:rsidRPr="001761FA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070CD2CC" w14:textId="77777777" w:rsidR="002759E7" w:rsidRPr="001761FA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11FF8240" w14:textId="77777777" w:rsidR="002759E7" w:rsidRPr="008E5CF2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3" w:type="pct"/>
                        <w:shd w:val="clear" w:color="auto" w:fill="D9D9D9" w:themeFill="background1" w:themeFillShade="D9"/>
                        <w:vAlign w:val="center"/>
                      </w:tcPr>
                      <w:p w14:paraId="12349630" w14:textId="77777777" w:rsidR="002759E7" w:rsidRPr="008E5CF2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759E7" w:rsidRPr="001761FA" w14:paraId="5582F12C" w14:textId="77777777" w:rsidTr="009D0662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DEA756F" w14:textId="15C299CD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MonthStart4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вторник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понедельник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" 1 ""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6A8227A" w14:textId="45742092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MonthStart4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вторник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вторник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=A2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3F859B" w14:textId="0212DCC1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MonthStart4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вторник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среда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=B2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EF53246" w14:textId="2964F945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MonthStart4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вторник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четверг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=C2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3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F966C4A" w14:textId="3FD4AC06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MonthStart4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вторник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пятница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=D2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4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4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4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DEED6" w:themeFill="accent3" w:themeFillTint="33"/>
                        <w:vAlign w:val="center"/>
                      </w:tcPr>
                      <w:p w14:paraId="08C529F4" w14:textId="5F3582A3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MonthStart4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вторник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суббота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=E2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4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5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5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5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DDEED6" w:themeFill="accent3" w:themeFillTint="33"/>
                        <w:vAlign w:val="center"/>
                      </w:tcPr>
                      <w:p w14:paraId="0EE72BAB" w14:textId="6CC8C59B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MonthStart4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вторник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воскресенье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=F2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5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6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759E7" w:rsidRPr="001761FA" w14:paraId="480337DB" w14:textId="77777777" w:rsidTr="009D0662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B6B0BB7" w14:textId="74EAFE7E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7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4AD2014" w14:textId="790163EF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8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0B48CBD" w14:textId="1C3D717D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9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987F0AD" w14:textId="77E061E7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10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F28D14D" w14:textId="2E9BB40D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11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DEED6" w:themeFill="accent3" w:themeFillTint="33"/>
                        <w:vAlign w:val="center"/>
                      </w:tcPr>
                      <w:p w14:paraId="2BF23025" w14:textId="76907CC7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12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DDEED6" w:themeFill="accent3" w:themeFillTint="33"/>
                        <w:vAlign w:val="center"/>
                      </w:tcPr>
                      <w:p w14:paraId="052DC5A0" w14:textId="1D13B1A9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13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759E7" w:rsidRPr="001761FA" w14:paraId="3F5B0391" w14:textId="77777777" w:rsidTr="009D0662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3E82B742" w14:textId="0C0DAC47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14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7BD2BA1" w14:textId="4F55CBA8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15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F3F925B" w14:textId="3337AC85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16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DEA936" w14:textId="787D22C7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17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0E7C13" w14:textId="2E1A228F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18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DEED6" w:themeFill="accent3" w:themeFillTint="33"/>
                        <w:vAlign w:val="center"/>
                      </w:tcPr>
                      <w:p w14:paraId="4FBA9754" w14:textId="670CE7F8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19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DDEED6" w:themeFill="accent3" w:themeFillTint="33"/>
                        <w:vAlign w:val="center"/>
                      </w:tcPr>
                      <w:p w14:paraId="444C54B9" w14:textId="3487F552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20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759E7" w:rsidRPr="001761FA" w14:paraId="5DE54FBD" w14:textId="77777777" w:rsidTr="009D0662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1A49AA8" w14:textId="16CB952A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21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2CDF5B9" w14:textId="2331633A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22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589A1D" w14:textId="153AC8E9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23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1D378E" w14:textId="589D8288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24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E92784" w14:textId="41F12824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25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DEED6" w:themeFill="accent3" w:themeFillTint="33"/>
                        <w:vAlign w:val="center"/>
                      </w:tcPr>
                      <w:p w14:paraId="669DC021" w14:textId="502128D1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26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DDEED6" w:themeFill="accent3" w:themeFillTint="33"/>
                        <w:vAlign w:val="center"/>
                      </w:tcPr>
                      <w:p w14:paraId="4CE08F46" w14:textId="46252C7F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27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759E7" w:rsidRPr="001761FA" w14:paraId="11633910" w14:textId="77777777" w:rsidTr="009D0662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130E14C" w14:textId="7CF84B43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=G5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=G5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MonthEnd4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28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B400012" w14:textId="633B3D9A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MonthEnd4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29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14F75C0" w14:textId="5FA637FC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MonthEnd4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30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0651DF7" w14:textId="566CB6D9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MonthEnd4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3B770E" w14:textId="0F933510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MonthEnd4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DEED6" w:themeFill="accent3" w:themeFillTint="33"/>
                        <w:vAlign w:val="center"/>
                      </w:tcPr>
                      <w:p w14:paraId="4E532442" w14:textId="263187D2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MonthEnd4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DDEED6" w:themeFill="accent3" w:themeFillTint="33"/>
                        <w:vAlign w:val="center"/>
                      </w:tcPr>
                      <w:p w14:paraId="66A2DF73" w14:textId="406C8DF2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MonthEnd4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759E7" w:rsidRPr="001761FA" w14:paraId="60313E40" w14:textId="77777777" w:rsidTr="009D0662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690DF13" w14:textId="4B44AEE1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MonthEnd4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ECAA197" w14:textId="44ED3CB3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=A7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MonthEnd4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=A7+1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A5CE7B" w14:textId="77777777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9EF4078" w14:textId="77777777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A88F1C5" w14:textId="77777777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DDEED6" w:themeFill="accent3" w:themeFillTint="33"/>
                        <w:vAlign w:val="center"/>
                      </w:tcPr>
                      <w:p w14:paraId="42AFD28E" w14:textId="77777777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03" w:type="pct"/>
                        <w:shd w:val="clear" w:color="auto" w:fill="DDEED6" w:themeFill="accent3" w:themeFillTint="33"/>
                        <w:vAlign w:val="center"/>
                      </w:tcPr>
                      <w:p w14:paraId="6E2D7011" w14:textId="77777777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</w:tr>
                </w:tbl>
                <w:p w14:paraId="5C2E03AD" w14:textId="77777777" w:rsidR="002759E7" w:rsidRPr="001761FA" w:rsidRDefault="002759E7" w:rsidP="002759E7">
                  <w:pPr>
                    <w:pStyle w:val="Months"/>
                    <w:ind w:left="0"/>
                    <w:jc w:val="center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2759E7" w:rsidRPr="001761FA" w14:paraId="14F8999D" w14:textId="77777777" w:rsidTr="009D0662">
              <w:trPr>
                <w:trHeight w:val="1814"/>
              </w:trPr>
              <w:tc>
                <w:tcPr>
                  <w:tcW w:w="1250" w:type="pct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329"/>
                  </w:tblGrid>
                  <w:tr w:rsidR="002759E7" w14:paraId="7226A930" w14:textId="77777777" w:rsidTr="009D0662">
                    <w:tc>
                      <w:tcPr>
                        <w:tcW w:w="5000" w:type="pct"/>
                        <w:shd w:val="clear" w:color="auto" w:fill="00B050"/>
                      </w:tcPr>
                      <w:p w14:paraId="50B60690" w14:textId="77777777" w:rsidR="002759E7" w:rsidRDefault="002759E7" w:rsidP="002759E7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Май</w:t>
                        </w:r>
                      </w:p>
                    </w:tc>
                  </w:tr>
                </w:tbl>
                <w:tbl>
                  <w:tblPr>
                    <w:tblStyle w:val="CalendarTable"/>
                    <w:tblW w:w="4991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8"/>
                    <w:gridCol w:w="333"/>
                    <w:gridCol w:w="334"/>
                    <w:gridCol w:w="334"/>
                    <w:gridCol w:w="334"/>
                    <w:gridCol w:w="334"/>
                    <w:gridCol w:w="328"/>
                  </w:tblGrid>
                  <w:tr w:rsidR="002759E7" w:rsidRPr="001761FA" w14:paraId="7CFF8FFD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50357F56" w14:textId="77777777" w:rsidR="002759E7" w:rsidRPr="001761FA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D9D9D9" w:themeFill="background1" w:themeFillShade="D9"/>
                        <w:vAlign w:val="center"/>
                      </w:tcPr>
                      <w:p w14:paraId="2F62EB79" w14:textId="77777777" w:rsidR="002759E7" w:rsidRPr="001761FA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00F043A6" w14:textId="77777777" w:rsidR="002759E7" w:rsidRPr="001761FA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1C5FDDBF" w14:textId="77777777" w:rsidR="002759E7" w:rsidRPr="001761FA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24CAA2D5" w14:textId="77777777" w:rsidR="002759E7" w:rsidRPr="001761FA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0CD59E6F" w14:textId="77777777" w:rsidR="002759E7" w:rsidRPr="008E5CF2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7A2BCA5F" w14:textId="77777777" w:rsidR="002759E7" w:rsidRPr="008E5CF2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759E7" w:rsidRPr="001761FA" w14:paraId="3E618A94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343CDAD" w14:textId="61F92862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val="en-US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MonthStart5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четверг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понедельник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" 1 ""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B364DED" w14:textId="1D24A91C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MonthStart5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четверг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вторник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=A2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D583C1D" w14:textId="0CA3FE18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MonthStart5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четверг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среда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=B2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06F528" w14:textId="0E0B9024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MonthStart5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четверг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четверг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=C2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F7EA75" w14:textId="4FD1C0F5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MonthStart5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четверг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пятница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=D2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DEED6" w:themeFill="accent3" w:themeFillTint="33"/>
                        <w:vAlign w:val="center"/>
                      </w:tcPr>
                      <w:p w14:paraId="57EA45C5" w14:textId="49D81361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MonthStart5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четверг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суббота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=E2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3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DEED6" w:themeFill="accent3" w:themeFillTint="33"/>
                        <w:vAlign w:val="center"/>
                      </w:tcPr>
                      <w:p w14:paraId="51838A68" w14:textId="07C70146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MonthStart5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четверг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воскресенье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=F2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4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4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4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759E7" w:rsidRPr="001761FA" w14:paraId="6B70206C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F0E1E97" w14:textId="27ADA67E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5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BB863FE" w14:textId="5DAC3C3A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6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E0D8A6" w14:textId="1EFA23D1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7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BE415D2" w14:textId="1FC9796F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8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825F801" w14:textId="4DC7C02C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9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DEED6" w:themeFill="accent3" w:themeFillTint="33"/>
                        <w:vAlign w:val="center"/>
                      </w:tcPr>
                      <w:p w14:paraId="33A7E241" w14:textId="21445E8C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10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DEED6" w:themeFill="accent3" w:themeFillTint="33"/>
                        <w:vAlign w:val="center"/>
                      </w:tcPr>
                      <w:p w14:paraId="4A9FB1AD" w14:textId="32AAB3FC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11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759E7" w:rsidRPr="001761FA" w14:paraId="66043FE4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798C2A0" w14:textId="58623983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12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A6F4379" w14:textId="373D6AB2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13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7C6082" w14:textId="21EB7945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14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38F361E" w14:textId="24662D4B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15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1BDD09" w14:textId="185FDF33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16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DEED6" w:themeFill="accent3" w:themeFillTint="33"/>
                        <w:vAlign w:val="center"/>
                      </w:tcPr>
                      <w:p w14:paraId="6FFB8EB0" w14:textId="432D7E3E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17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DEED6" w:themeFill="accent3" w:themeFillTint="33"/>
                        <w:vAlign w:val="center"/>
                      </w:tcPr>
                      <w:p w14:paraId="209DEFC6" w14:textId="106A1869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18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759E7" w:rsidRPr="001761FA" w14:paraId="60B2AB4F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C13FA2D" w14:textId="4E36B691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19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5715CDA" w14:textId="32E0E243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20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903DC21" w14:textId="6B7AAC7D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21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20BC07" w14:textId="737556E2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22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DA0A71" w14:textId="603EDED7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23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DEED6" w:themeFill="accent3" w:themeFillTint="33"/>
                        <w:vAlign w:val="center"/>
                      </w:tcPr>
                      <w:p w14:paraId="25CF9035" w14:textId="498F029E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24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DEED6" w:themeFill="accent3" w:themeFillTint="33"/>
                        <w:vAlign w:val="center"/>
                      </w:tcPr>
                      <w:p w14:paraId="26DBFE2C" w14:textId="3960B93A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25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759E7" w:rsidRPr="001761FA" w14:paraId="1A513FA1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162E0EC" w14:textId="24459D18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=G5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25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=G5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25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MonthEnd5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26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95B94CE" w14:textId="5F693EE0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MonthEnd5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27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96858DD" w14:textId="35FD4912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MonthEnd5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28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25C856" w14:textId="0965E249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MonthEnd5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29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8371F7" w14:textId="79C816D4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MonthEnd5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30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DEED6" w:themeFill="accent3" w:themeFillTint="33"/>
                        <w:vAlign w:val="center"/>
                      </w:tcPr>
                      <w:p w14:paraId="2CB8120F" w14:textId="76DC716A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MonthEnd5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31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DEED6" w:themeFill="accent3" w:themeFillTint="33"/>
                        <w:vAlign w:val="center"/>
                      </w:tcPr>
                      <w:p w14:paraId="2C9990B5" w14:textId="1B8D1D1B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MonthEnd5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759E7" w:rsidRPr="001761FA" w14:paraId="6D754A0D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A02CF17" w14:textId="55E67B9B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MonthEnd5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8CF89C3" w14:textId="7EA0E7EE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=A7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MonthEnd5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=A7+1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CE4C099" w14:textId="77777777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EBDA7B8" w14:textId="77777777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CD7F450" w14:textId="77777777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DDEED6" w:themeFill="accent3" w:themeFillTint="33"/>
                        <w:vAlign w:val="center"/>
                      </w:tcPr>
                      <w:p w14:paraId="33C4A34A" w14:textId="77777777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DDEED6" w:themeFill="accent3" w:themeFillTint="33"/>
                        <w:vAlign w:val="center"/>
                      </w:tcPr>
                      <w:p w14:paraId="19B91C09" w14:textId="77777777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</w:tr>
                </w:tbl>
                <w:p w14:paraId="47A6CB2F" w14:textId="77777777" w:rsidR="002759E7" w:rsidRPr="001761FA" w:rsidRDefault="002759E7" w:rsidP="002759E7">
                  <w:pPr>
                    <w:pStyle w:val="a5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329"/>
                  </w:tblGrid>
                  <w:tr w:rsidR="002759E7" w14:paraId="4118CE0A" w14:textId="77777777" w:rsidTr="009D0662">
                    <w:tc>
                      <w:tcPr>
                        <w:tcW w:w="5000" w:type="pct"/>
                        <w:shd w:val="clear" w:color="auto" w:fill="FFFF00"/>
                      </w:tcPr>
                      <w:p w14:paraId="64CDAAA8" w14:textId="77777777" w:rsidR="002759E7" w:rsidRDefault="002759E7" w:rsidP="002759E7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Июнь</w:t>
                        </w:r>
                      </w:p>
                    </w:tc>
                  </w:tr>
                </w:tbl>
                <w:tbl>
                  <w:tblPr>
                    <w:tblStyle w:val="CalendarTable"/>
                    <w:tblW w:w="4991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8"/>
                    <w:gridCol w:w="333"/>
                    <w:gridCol w:w="334"/>
                    <w:gridCol w:w="334"/>
                    <w:gridCol w:w="334"/>
                    <w:gridCol w:w="334"/>
                    <w:gridCol w:w="328"/>
                  </w:tblGrid>
                  <w:tr w:rsidR="002759E7" w:rsidRPr="001761FA" w14:paraId="2EC1206D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6FA53BC2" w14:textId="77777777" w:rsidR="002759E7" w:rsidRPr="001761FA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D9D9D9" w:themeFill="background1" w:themeFillShade="D9"/>
                        <w:vAlign w:val="center"/>
                      </w:tcPr>
                      <w:p w14:paraId="30F2716C" w14:textId="77777777" w:rsidR="002759E7" w:rsidRPr="001761FA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5FF5FE18" w14:textId="77777777" w:rsidR="002759E7" w:rsidRPr="001761FA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7B21D1F5" w14:textId="77777777" w:rsidR="002759E7" w:rsidRPr="001761FA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5B808BC7" w14:textId="77777777" w:rsidR="002759E7" w:rsidRPr="001761FA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6D7F4129" w14:textId="77777777" w:rsidR="002759E7" w:rsidRPr="008E5CF2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45F3A300" w14:textId="77777777" w:rsidR="002759E7" w:rsidRPr="008E5CF2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759E7" w:rsidRPr="001761FA" w14:paraId="6AE57996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205BEE1" w14:textId="75A2305F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MonthStart6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воскресенье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понедельник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" 1 ""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17889F0" w14:textId="09196FE2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MonthStart6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воскресенье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вторник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=A2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850B1FA" w14:textId="3E958819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MonthStart6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воскресенье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среда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=B2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AC88BFB" w14:textId="086BFA2C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MonthStart6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воскресенье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четверг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=C2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AECC96" w14:textId="7ACED51C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MonthStart6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воскресенье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пятница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=D2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9F2D6" w:themeFill="accent4" w:themeFillTint="33"/>
                        <w:vAlign w:val="center"/>
                      </w:tcPr>
                      <w:p w14:paraId="2EEB7D5F" w14:textId="5E23A9B4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MonthStart6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воскресенье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суббота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=E2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9F2D6" w:themeFill="accent4" w:themeFillTint="33"/>
                        <w:vAlign w:val="center"/>
                      </w:tcPr>
                      <w:p w14:paraId="1B35680D" w14:textId="150EE165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MonthStart6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воскресенье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воскресенье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=F2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759E7" w:rsidRPr="001761FA" w14:paraId="1D7DC39C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076588C" w14:textId="7CD90698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72F9972" w14:textId="0273EB39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3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81E9928" w14:textId="7105F449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4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8E68AAB" w14:textId="2FC9C944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5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62949E" w14:textId="509CDE06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6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9F2D6" w:themeFill="accent4" w:themeFillTint="33"/>
                        <w:vAlign w:val="center"/>
                      </w:tcPr>
                      <w:p w14:paraId="73EC4AB6" w14:textId="3A17B766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7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9F2D6" w:themeFill="accent4" w:themeFillTint="33"/>
                        <w:vAlign w:val="center"/>
                      </w:tcPr>
                      <w:p w14:paraId="4AFB15BD" w14:textId="4761408E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8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759E7" w:rsidRPr="001761FA" w14:paraId="498CC784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CC60A3D" w14:textId="200718A2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9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483CCCE" w14:textId="40C57CFA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10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F54E469" w14:textId="2209B87F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11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CB675C" w14:textId="5D39996D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12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491EBF" w14:textId="29F981B0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13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9F2D6" w:themeFill="accent4" w:themeFillTint="33"/>
                        <w:vAlign w:val="center"/>
                      </w:tcPr>
                      <w:p w14:paraId="142D5590" w14:textId="2FEA45A9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14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9F2D6" w:themeFill="accent4" w:themeFillTint="33"/>
                        <w:vAlign w:val="center"/>
                      </w:tcPr>
                      <w:p w14:paraId="2A38366D" w14:textId="2F6CAD86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15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759E7" w:rsidRPr="001761FA" w14:paraId="7AD46533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8CEFD94" w14:textId="644A0D0E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16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7E2DC72" w14:textId="485DC5B2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17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2FFEC5" w14:textId="5CC9C909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18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4DA110" w14:textId="56E14D5C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19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289FF5" w14:textId="67754ADB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20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9F2D6" w:themeFill="accent4" w:themeFillTint="33"/>
                        <w:vAlign w:val="center"/>
                      </w:tcPr>
                      <w:p w14:paraId="2F8D35DF" w14:textId="4CD3BC73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21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9F2D6" w:themeFill="accent4" w:themeFillTint="33"/>
                        <w:vAlign w:val="center"/>
                      </w:tcPr>
                      <w:p w14:paraId="57588ADF" w14:textId="523B1317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22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759E7" w:rsidRPr="001761FA" w14:paraId="7435A3F9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13B4DB6" w14:textId="23927221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=G5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=G5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MonthEnd6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23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23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23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B212672" w14:textId="7906CE89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23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23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MonthEnd6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24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24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24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1CCA965" w14:textId="3D8EC4EE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24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24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MonthEnd6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25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25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25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38B7A8F" w14:textId="717AE919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25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25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MonthEnd6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26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E984E3" w14:textId="4D6731C0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MonthEnd6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27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9F2D6" w:themeFill="accent4" w:themeFillTint="33"/>
                        <w:vAlign w:val="center"/>
                      </w:tcPr>
                      <w:p w14:paraId="519BB023" w14:textId="6C1F4D83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MonthEnd6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28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9F2D6" w:themeFill="accent4" w:themeFillTint="33"/>
                        <w:vAlign w:val="center"/>
                      </w:tcPr>
                      <w:p w14:paraId="5CC106FB" w14:textId="3499E501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MonthEnd6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29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759E7" w:rsidRPr="001761FA" w14:paraId="0B060C08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8E06AA9" w14:textId="74F6D622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MonthEnd6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30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468C21D" w14:textId="11CAE328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=A7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MonthEnd6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=A7+1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1EBC1E1" w14:textId="77777777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C79AB6E" w14:textId="77777777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2B27ADF" w14:textId="77777777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9F2D6" w:themeFill="accent4" w:themeFillTint="33"/>
                        <w:vAlign w:val="center"/>
                      </w:tcPr>
                      <w:p w14:paraId="642083AB" w14:textId="77777777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9F2D6" w:themeFill="accent4" w:themeFillTint="33"/>
                        <w:vAlign w:val="center"/>
                      </w:tcPr>
                      <w:p w14:paraId="4E681BF9" w14:textId="77777777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</w:tr>
                </w:tbl>
                <w:p w14:paraId="020849F4" w14:textId="77777777" w:rsidR="002759E7" w:rsidRPr="001761FA" w:rsidRDefault="002759E7" w:rsidP="002759E7">
                  <w:pPr>
                    <w:pStyle w:val="a5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329"/>
                  </w:tblGrid>
                  <w:tr w:rsidR="002759E7" w14:paraId="7A38CCC6" w14:textId="77777777" w:rsidTr="009D0662">
                    <w:tc>
                      <w:tcPr>
                        <w:tcW w:w="5000" w:type="pct"/>
                        <w:shd w:val="clear" w:color="auto" w:fill="FFFF00"/>
                      </w:tcPr>
                      <w:p w14:paraId="1309CE37" w14:textId="77777777" w:rsidR="002759E7" w:rsidRDefault="002759E7" w:rsidP="002759E7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Июль</w:t>
                        </w:r>
                      </w:p>
                    </w:tc>
                  </w:tr>
                </w:tbl>
                <w:tbl>
                  <w:tblPr>
                    <w:tblStyle w:val="CalendarTable"/>
                    <w:tblW w:w="4991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8"/>
                    <w:gridCol w:w="333"/>
                    <w:gridCol w:w="334"/>
                    <w:gridCol w:w="334"/>
                    <w:gridCol w:w="334"/>
                    <w:gridCol w:w="334"/>
                    <w:gridCol w:w="328"/>
                  </w:tblGrid>
                  <w:tr w:rsidR="002759E7" w:rsidRPr="001761FA" w14:paraId="44AE4AF4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7014D2FE" w14:textId="77777777" w:rsidR="002759E7" w:rsidRPr="001761FA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D9D9D9" w:themeFill="background1" w:themeFillShade="D9"/>
                        <w:vAlign w:val="center"/>
                      </w:tcPr>
                      <w:p w14:paraId="69EF5F45" w14:textId="77777777" w:rsidR="002759E7" w:rsidRPr="001761FA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1F26C3CB" w14:textId="77777777" w:rsidR="002759E7" w:rsidRPr="001761FA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2D32018A" w14:textId="77777777" w:rsidR="002759E7" w:rsidRPr="001761FA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7271C6D9" w14:textId="77777777" w:rsidR="002759E7" w:rsidRPr="001761FA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11E66A1F" w14:textId="77777777" w:rsidR="002759E7" w:rsidRPr="008E5CF2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4F81E155" w14:textId="77777777" w:rsidR="002759E7" w:rsidRPr="008E5CF2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759E7" w:rsidRPr="001761FA" w14:paraId="7D6C50AA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</w:tcPr>
                      <w:p w14:paraId="6D7E3AA5" w14:textId="67B5288B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MonthStart7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вторник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понедельник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" 1 ""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1E9CBB23" w14:textId="43620A9C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MonthStart7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вторник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вторник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=A2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DC3F677" w14:textId="60407308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MonthStart7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вторник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среда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=B2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1D341BE" w14:textId="2110ACF9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MonthStart7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вторник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четверг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=C2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3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008E0273" w14:textId="6BB6AC76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MonthStart7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вторник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пятница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=D2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4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4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4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9F2D6" w:themeFill="accent4" w:themeFillTint="33"/>
                      </w:tcPr>
                      <w:p w14:paraId="6300A2E2" w14:textId="6F4D0D55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MonthStart7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вторник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суббота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=E2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4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5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5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5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9F2D6" w:themeFill="accent4" w:themeFillTint="33"/>
                      </w:tcPr>
                      <w:p w14:paraId="2A759F48" w14:textId="4E483DD9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MonthStart7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вторник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воскресенье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=F2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5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6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759E7" w:rsidRPr="001761FA" w14:paraId="1CEE8353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</w:tcPr>
                      <w:p w14:paraId="3F5F7CD9" w14:textId="077D1A6E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7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4D456AAC" w14:textId="700875BB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8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B1A1A27" w14:textId="10385796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9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36A49EC" w14:textId="6CD10741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10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0FA2B10A" w14:textId="4D22731E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11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9F2D6" w:themeFill="accent4" w:themeFillTint="33"/>
                      </w:tcPr>
                      <w:p w14:paraId="6F6E78FD" w14:textId="5233E7E8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12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9F2D6" w:themeFill="accent4" w:themeFillTint="33"/>
                      </w:tcPr>
                      <w:p w14:paraId="7C247020" w14:textId="4173A390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13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759E7" w:rsidRPr="001761FA" w14:paraId="608EF575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</w:tcPr>
                      <w:p w14:paraId="0530B8D5" w14:textId="74EAA53D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14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392F8744" w14:textId="5ED23F39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15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F6504E8" w14:textId="4D13237C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16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17A23E2" w14:textId="63BC90C3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17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5BF4249" w14:textId="2FCE63FC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18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9F2D6" w:themeFill="accent4" w:themeFillTint="33"/>
                      </w:tcPr>
                      <w:p w14:paraId="655EB24D" w14:textId="42E4432D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19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9F2D6" w:themeFill="accent4" w:themeFillTint="33"/>
                      </w:tcPr>
                      <w:p w14:paraId="7CEB0E42" w14:textId="5ECB74A1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20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759E7" w:rsidRPr="001761FA" w14:paraId="582E5E17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</w:tcPr>
                      <w:p w14:paraId="676B7087" w14:textId="24FA77B0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21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1FC8E1E2" w14:textId="0257F687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22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88E51B9" w14:textId="2925327F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23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06E21002" w14:textId="3F263B3D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24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98CE27D" w14:textId="0A416FEA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25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9F2D6" w:themeFill="accent4" w:themeFillTint="33"/>
                      </w:tcPr>
                      <w:p w14:paraId="1CD98D02" w14:textId="4085BA7A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26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9F2D6" w:themeFill="accent4" w:themeFillTint="33"/>
                      </w:tcPr>
                      <w:p w14:paraId="61035706" w14:textId="3D971C61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27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759E7" w:rsidRPr="001761FA" w14:paraId="2D3CDFA6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</w:tcPr>
                      <w:p w14:paraId="05DC7B31" w14:textId="5D58CDEC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=G5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=G5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MonthEnd7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28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766EAA50" w14:textId="2DCE4791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MonthEnd7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29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0E88C304" w14:textId="58EE4023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MonthEnd7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30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FAE1EFC" w14:textId="2B38A21B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MonthEnd7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31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5E77BAB" w14:textId="024719DC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MonthEnd7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9F2D6" w:themeFill="accent4" w:themeFillTint="33"/>
                      </w:tcPr>
                      <w:p w14:paraId="5C802BF5" w14:textId="0BDC0AAB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MonthEnd7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9F2D6" w:themeFill="accent4" w:themeFillTint="33"/>
                      </w:tcPr>
                      <w:p w14:paraId="3C2331DE" w14:textId="4A8FDEF6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MonthEnd7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759E7" w:rsidRPr="001761FA" w14:paraId="402B81FB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</w:tcPr>
                      <w:p w14:paraId="135CC085" w14:textId="422E2643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MonthEnd7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6852604B" w14:textId="04DD9174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=A7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MonthEnd7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=A7+1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B44FD01" w14:textId="77777777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0AAEE72" w14:textId="77777777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88A7883" w14:textId="77777777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9F2D6" w:themeFill="accent4" w:themeFillTint="33"/>
                      </w:tcPr>
                      <w:p w14:paraId="133DFF0D" w14:textId="77777777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9F2D6" w:themeFill="accent4" w:themeFillTint="33"/>
                      </w:tcPr>
                      <w:p w14:paraId="4C6E57CF" w14:textId="77777777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</w:tr>
                </w:tbl>
                <w:p w14:paraId="60265598" w14:textId="77777777" w:rsidR="002759E7" w:rsidRPr="001761FA" w:rsidRDefault="002759E7" w:rsidP="002759E7">
                  <w:pPr>
                    <w:pStyle w:val="a5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329"/>
                  </w:tblGrid>
                  <w:tr w:rsidR="002759E7" w14:paraId="7A35A349" w14:textId="77777777" w:rsidTr="009D0662">
                    <w:tc>
                      <w:tcPr>
                        <w:tcW w:w="5000" w:type="pct"/>
                        <w:shd w:val="clear" w:color="auto" w:fill="FFFF00"/>
                      </w:tcPr>
                      <w:p w14:paraId="39AE9923" w14:textId="77777777" w:rsidR="002759E7" w:rsidRDefault="002759E7" w:rsidP="002759E7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Август</w:t>
                        </w:r>
                      </w:p>
                    </w:tc>
                  </w:tr>
                </w:tbl>
                <w:tbl>
                  <w:tblPr>
                    <w:tblStyle w:val="CalendarTable"/>
                    <w:tblW w:w="4991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8"/>
                    <w:gridCol w:w="333"/>
                    <w:gridCol w:w="334"/>
                    <w:gridCol w:w="334"/>
                    <w:gridCol w:w="334"/>
                    <w:gridCol w:w="334"/>
                    <w:gridCol w:w="328"/>
                  </w:tblGrid>
                  <w:tr w:rsidR="002759E7" w:rsidRPr="001761FA" w14:paraId="565EC37C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76C623F9" w14:textId="77777777" w:rsidR="002759E7" w:rsidRPr="001761FA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D9D9D9" w:themeFill="background1" w:themeFillShade="D9"/>
                        <w:vAlign w:val="center"/>
                      </w:tcPr>
                      <w:p w14:paraId="2A5EFC6C" w14:textId="77777777" w:rsidR="002759E7" w:rsidRPr="001761FA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1906838B" w14:textId="77777777" w:rsidR="002759E7" w:rsidRPr="001761FA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29F129D7" w14:textId="77777777" w:rsidR="002759E7" w:rsidRPr="001761FA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23DED561" w14:textId="77777777" w:rsidR="002759E7" w:rsidRPr="001761FA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36ACAD86" w14:textId="77777777" w:rsidR="002759E7" w:rsidRPr="008E5CF2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1989CBDE" w14:textId="77777777" w:rsidR="002759E7" w:rsidRPr="008E5CF2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759E7" w:rsidRPr="001761FA" w14:paraId="56657615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C7E62F6" w14:textId="3E3A9C80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MonthStart8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пятница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понедельник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" 1 ""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7A734F5" w14:textId="30A9C0FE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MonthStart8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пятница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вторник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=A2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A780AF" w14:textId="6F63EDCE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MonthStart8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пятница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среда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=B2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007FB4" w14:textId="1AF6527F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MonthStart8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пятница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четверг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=C2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3301D32" w14:textId="7CF5F45D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MonthStart8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пятница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пятница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=D2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9F2D6" w:themeFill="accent4" w:themeFillTint="33"/>
                        <w:vAlign w:val="center"/>
                      </w:tcPr>
                      <w:p w14:paraId="07DCC3EF" w14:textId="1A909E61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MonthStart8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пятница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суббота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=E2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9F2D6" w:themeFill="accent4" w:themeFillTint="33"/>
                        <w:vAlign w:val="center"/>
                      </w:tcPr>
                      <w:p w14:paraId="3B556737" w14:textId="220132B6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MonthStart8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пятница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воскресенье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=F2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3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759E7" w:rsidRPr="001761FA" w14:paraId="2594A0DE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D6FD9F3" w14:textId="4CD214DC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4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708FC59" w14:textId="20A127F3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5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C5973B" w14:textId="7A34282B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6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D47956B" w14:textId="1CFA2DF5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7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3BDB54" w14:textId="584FB909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8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9F2D6" w:themeFill="accent4" w:themeFillTint="33"/>
                        <w:vAlign w:val="center"/>
                      </w:tcPr>
                      <w:p w14:paraId="2959D47F" w14:textId="462F125E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9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9F2D6" w:themeFill="accent4" w:themeFillTint="33"/>
                        <w:vAlign w:val="center"/>
                      </w:tcPr>
                      <w:p w14:paraId="7639E1B4" w14:textId="3BB4DC18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10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759E7" w:rsidRPr="001761FA" w14:paraId="1F4D3593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1EC1C78" w14:textId="69DC637E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11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A0D0DCB" w14:textId="602B6D8D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12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D71BA9" w14:textId="6B0C2400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13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4CDFFD" w14:textId="3B5FE6D8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14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39AC3A" w14:textId="37CFA0C6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15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9F2D6" w:themeFill="accent4" w:themeFillTint="33"/>
                        <w:vAlign w:val="center"/>
                      </w:tcPr>
                      <w:p w14:paraId="0390F335" w14:textId="44C72501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16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9F2D6" w:themeFill="accent4" w:themeFillTint="33"/>
                        <w:vAlign w:val="center"/>
                      </w:tcPr>
                      <w:p w14:paraId="6ACEEC54" w14:textId="00383585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17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759E7" w:rsidRPr="001761FA" w14:paraId="45A596C0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00D00F8" w14:textId="061FA10D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18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DEB2F9E" w14:textId="6277FFD4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19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28E8E41" w14:textId="43D7D2A1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20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1F3FC86" w14:textId="3EFF46B8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21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2B8143" w14:textId="20E032E7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22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9F2D6" w:themeFill="accent4" w:themeFillTint="33"/>
                        <w:vAlign w:val="center"/>
                      </w:tcPr>
                      <w:p w14:paraId="380ADD5A" w14:textId="2688493E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23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9F2D6" w:themeFill="accent4" w:themeFillTint="33"/>
                        <w:vAlign w:val="center"/>
                      </w:tcPr>
                      <w:p w14:paraId="13DAA2D6" w14:textId="0D4DD589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24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759E7" w:rsidRPr="001761FA" w14:paraId="4533407A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C9527A0" w14:textId="6CC61084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=G5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24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=G5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24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MonthEnd8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25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25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25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11E2A34" w14:textId="3C2B574C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25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25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MonthEnd8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26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45B0C7" w14:textId="2303F21C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MonthEnd8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27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59BC2B8" w14:textId="4B118BC8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MonthEnd8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28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389FEF5" w14:textId="13A707C8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MonthEnd8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29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9F2D6" w:themeFill="accent4" w:themeFillTint="33"/>
                        <w:vAlign w:val="center"/>
                      </w:tcPr>
                      <w:p w14:paraId="1006EF6C" w14:textId="61AA7DB2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MonthEnd8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30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9F2D6" w:themeFill="accent4" w:themeFillTint="33"/>
                        <w:vAlign w:val="center"/>
                      </w:tcPr>
                      <w:p w14:paraId="751BC3CB" w14:textId="0955C49C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MonthEnd8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31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759E7" w:rsidRPr="001761FA" w14:paraId="60095901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A3D5A5E" w14:textId="402BDC50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MonthEnd8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EC09E03" w14:textId="69C9CD22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=A7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MonthEnd8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=A7+1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7ADF70" w14:textId="77777777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ADA9964" w14:textId="77777777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F3B52A9" w14:textId="77777777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9F2D6" w:themeFill="accent4" w:themeFillTint="33"/>
                        <w:vAlign w:val="center"/>
                      </w:tcPr>
                      <w:p w14:paraId="21DF2C96" w14:textId="77777777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9F2D6" w:themeFill="accent4" w:themeFillTint="33"/>
                        <w:vAlign w:val="center"/>
                      </w:tcPr>
                      <w:p w14:paraId="09BE2E78" w14:textId="77777777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</w:tr>
                </w:tbl>
                <w:p w14:paraId="61A86A08" w14:textId="77777777" w:rsidR="002759E7" w:rsidRPr="001761FA" w:rsidRDefault="002759E7" w:rsidP="002759E7">
                  <w:pPr>
                    <w:pStyle w:val="Months"/>
                    <w:ind w:left="0"/>
                    <w:jc w:val="center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2759E7" w:rsidRPr="001761FA" w14:paraId="6C16BE31" w14:textId="77777777" w:rsidTr="009D0662">
              <w:trPr>
                <w:trHeight w:val="1814"/>
              </w:trPr>
              <w:tc>
                <w:tcPr>
                  <w:tcW w:w="1250" w:type="pct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329"/>
                  </w:tblGrid>
                  <w:tr w:rsidR="002759E7" w14:paraId="7FC29DFB" w14:textId="77777777" w:rsidTr="009D0662">
                    <w:tc>
                      <w:tcPr>
                        <w:tcW w:w="5000" w:type="pct"/>
                        <w:shd w:val="clear" w:color="auto" w:fill="FFC000"/>
                      </w:tcPr>
                      <w:p w14:paraId="2029D44F" w14:textId="77777777" w:rsidR="002759E7" w:rsidRDefault="002759E7" w:rsidP="002759E7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Сентябрь</w:t>
                        </w:r>
                      </w:p>
                    </w:tc>
                  </w:tr>
                </w:tbl>
                <w:tbl>
                  <w:tblPr>
                    <w:tblStyle w:val="CalendarTable"/>
                    <w:tblW w:w="4991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8"/>
                    <w:gridCol w:w="333"/>
                    <w:gridCol w:w="334"/>
                    <w:gridCol w:w="334"/>
                    <w:gridCol w:w="334"/>
                    <w:gridCol w:w="334"/>
                    <w:gridCol w:w="328"/>
                  </w:tblGrid>
                  <w:tr w:rsidR="002759E7" w:rsidRPr="001761FA" w14:paraId="5FA74E38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6833AABB" w14:textId="77777777" w:rsidR="002759E7" w:rsidRPr="001761FA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D9D9D9" w:themeFill="background1" w:themeFillShade="D9"/>
                        <w:vAlign w:val="center"/>
                      </w:tcPr>
                      <w:p w14:paraId="2129AE37" w14:textId="77777777" w:rsidR="002759E7" w:rsidRPr="001761FA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570D2522" w14:textId="77777777" w:rsidR="002759E7" w:rsidRPr="001761FA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2E566930" w14:textId="77777777" w:rsidR="002759E7" w:rsidRPr="001761FA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440E1620" w14:textId="77777777" w:rsidR="002759E7" w:rsidRPr="001761FA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6B73B299" w14:textId="77777777" w:rsidR="002759E7" w:rsidRPr="008E5CF2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509783C7" w14:textId="77777777" w:rsidR="002759E7" w:rsidRPr="008E5CF2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759E7" w:rsidRPr="001761FA" w14:paraId="1DF45AAB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070ADE2" w14:textId="27F294BA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MonthStart9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понедельник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понедельник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" 1 ""</w:instrText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DCB9463" w14:textId="44FB2B26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MonthStart9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понедельник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вторник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=A2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087946" w14:textId="664B5E47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MonthStart9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понедельник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среда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=B2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3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214E10" w14:textId="5AC72824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MonthStart9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понедельник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четверг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=C2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4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4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4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BCC1A2" w14:textId="51E495AB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MonthStart9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понедельник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пятница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=D2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4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5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5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5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CE5D2" w:themeFill="accent2" w:themeFillTint="33"/>
                        <w:vAlign w:val="center"/>
                      </w:tcPr>
                      <w:p w14:paraId="0A5D4D94" w14:textId="3E67D9EE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MonthStart9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понедельник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суббота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=E2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5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6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CE5D2" w:themeFill="accent2" w:themeFillTint="33"/>
                        <w:vAlign w:val="center"/>
                      </w:tcPr>
                      <w:p w14:paraId="3875E58E" w14:textId="02A78796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MonthStart9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понедельник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воскресенье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=F2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7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7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7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759E7" w:rsidRPr="001761FA" w14:paraId="3D0E50BD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247230B" w14:textId="2E95FFDA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8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E183D6E" w14:textId="4EA2AFD6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9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F97609" w14:textId="11A090A5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10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31FF46" w14:textId="59BCE717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11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1B0F9F" w14:textId="222F734D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12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CE5D2" w:themeFill="accent2" w:themeFillTint="33"/>
                        <w:vAlign w:val="center"/>
                      </w:tcPr>
                      <w:p w14:paraId="2D3335E2" w14:textId="3AA6647B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13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CE5D2" w:themeFill="accent2" w:themeFillTint="33"/>
                        <w:vAlign w:val="center"/>
                      </w:tcPr>
                      <w:p w14:paraId="20A6E0E4" w14:textId="1A395745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14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759E7" w:rsidRPr="001761FA" w14:paraId="5CF495BF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93C2831" w14:textId="33A41283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15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3DECF38" w14:textId="63FA569D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16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C07501" w14:textId="5A93B352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17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558326" w14:textId="6440F80A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18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2953634" w14:textId="47DC72A9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19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CE5D2" w:themeFill="accent2" w:themeFillTint="33"/>
                        <w:vAlign w:val="center"/>
                      </w:tcPr>
                      <w:p w14:paraId="014D23DD" w14:textId="5F1AD0DC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20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CE5D2" w:themeFill="accent2" w:themeFillTint="33"/>
                        <w:vAlign w:val="center"/>
                      </w:tcPr>
                      <w:p w14:paraId="076586E4" w14:textId="739417EB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21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759E7" w:rsidRPr="001761FA" w14:paraId="756BBBB2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E219937" w14:textId="5DF2C71A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22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9FFA673" w14:textId="664141FE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23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FA170F4" w14:textId="0173CA7A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24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771F0D" w14:textId="652767DE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25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EF0A78" w14:textId="307D2481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26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CE5D2" w:themeFill="accent2" w:themeFillTint="33"/>
                        <w:vAlign w:val="center"/>
                      </w:tcPr>
                      <w:p w14:paraId="787161C6" w14:textId="0CD57856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27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CE5D2" w:themeFill="accent2" w:themeFillTint="33"/>
                        <w:vAlign w:val="center"/>
                      </w:tcPr>
                      <w:p w14:paraId="30C0F45F" w14:textId="74E27AE7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28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759E7" w:rsidRPr="001761FA" w14:paraId="11D90F64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10C9E0A" w14:textId="14DCA339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=G5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=G5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MonthEnd9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29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C17C193" w14:textId="5F16727C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MonthEnd9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30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69D302" w14:textId="4E5B72CD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MonthEnd9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25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4D0CCD1" w14:textId="00BDD5F8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25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MonthEnd9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4E46A4" w14:textId="5E86C55D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MonthEnd9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CE5D2" w:themeFill="accent2" w:themeFillTint="33"/>
                        <w:vAlign w:val="center"/>
                      </w:tcPr>
                      <w:p w14:paraId="5AF8DDD0" w14:textId="123318CE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MonthEnd9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CE5D2" w:themeFill="accent2" w:themeFillTint="33"/>
                        <w:vAlign w:val="center"/>
                      </w:tcPr>
                      <w:p w14:paraId="18626568" w14:textId="5A85827B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MonthEnd9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759E7" w:rsidRPr="001761FA" w14:paraId="0FEEFAEC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F30232E" w14:textId="2567610A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MonthEnd9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4C269DD" w14:textId="67E2E6F7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=A7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MonthEnd9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=A7+1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1640812" w14:textId="77777777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966AA3" w14:textId="77777777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85CFB9" w14:textId="77777777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CE5D2" w:themeFill="accent2" w:themeFillTint="33"/>
                        <w:vAlign w:val="center"/>
                      </w:tcPr>
                      <w:p w14:paraId="667EC43F" w14:textId="77777777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CE5D2" w:themeFill="accent2" w:themeFillTint="33"/>
                        <w:vAlign w:val="center"/>
                      </w:tcPr>
                      <w:p w14:paraId="283B8F23" w14:textId="77777777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</w:tr>
                </w:tbl>
                <w:p w14:paraId="5E1CF4F7" w14:textId="77777777" w:rsidR="002759E7" w:rsidRPr="001761FA" w:rsidRDefault="002759E7" w:rsidP="002759E7">
                  <w:pPr>
                    <w:pStyle w:val="a5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329"/>
                  </w:tblGrid>
                  <w:tr w:rsidR="002759E7" w14:paraId="38BBD85C" w14:textId="77777777" w:rsidTr="009D0662">
                    <w:tc>
                      <w:tcPr>
                        <w:tcW w:w="5000" w:type="pct"/>
                        <w:shd w:val="clear" w:color="auto" w:fill="FFC000"/>
                      </w:tcPr>
                      <w:p w14:paraId="17EEA1A4" w14:textId="77777777" w:rsidR="002759E7" w:rsidRDefault="002759E7" w:rsidP="002759E7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Октябрь</w:t>
                        </w:r>
                      </w:p>
                    </w:tc>
                  </w:tr>
                </w:tbl>
                <w:tbl>
                  <w:tblPr>
                    <w:tblStyle w:val="CalendarTable"/>
                    <w:tblW w:w="4991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8"/>
                    <w:gridCol w:w="333"/>
                    <w:gridCol w:w="334"/>
                    <w:gridCol w:w="334"/>
                    <w:gridCol w:w="334"/>
                    <w:gridCol w:w="334"/>
                    <w:gridCol w:w="328"/>
                  </w:tblGrid>
                  <w:tr w:rsidR="002759E7" w:rsidRPr="001761FA" w14:paraId="2EC22471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19681BB7" w14:textId="77777777" w:rsidR="002759E7" w:rsidRPr="008E5CF2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D9D9D9" w:themeFill="background1" w:themeFillShade="D9"/>
                        <w:vAlign w:val="center"/>
                      </w:tcPr>
                      <w:p w14:paraId="49FBEA3C" w14:textId="77777777" w:rsidR="002759E7" w:rsidRPr="008E5CF2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6055E6D2" w14:textId="77777777" w:rsidR="002759E7" w:rsidRPr="008E5CF2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5A84FD20" w14:textId="77777777" w:rsidR="002759E7" w:rsidRPr="008E5CF2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3AEF919D" w14:textId="77777777" w:rsidR="002759E7" w:rsidRPr="008E5CF2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13B1F779" w14:textId="77777777" w:rsidR="002759E7" w:rsidRPr="008E5CF2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2D6FA2B7" w14:textId="77777777" w:rsidR="002759E7" w:rsidRPr="008E5CF2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759E7" w:rsidRPr="001761FA" w14:paraId="07DDA6E1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8FCD459" w14:textId="6FFBD178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MonthStart10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среда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понедельник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" 1 ""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66B373E" w14:textId="511FE11E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MonthStart10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среда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вторник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=A2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33285B" w14:textId="44845A97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MonthStart10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среда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среда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=B2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79FF4F0" w14:textId="649D43EB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MonthStart10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среда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четверг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=C2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8478C7" w14:textId="27442DF1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MonthStart10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среда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пятница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=D2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3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CE5D2" w:themeFill="accent2" w:themeFillTint="33"/>
                        <w:vAlign w:val="center"/>
                      </w:tcPr>
                      <w:p w14:paraId="0B1A18C1" w14:textId="0882AC52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MonthStart10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среда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суббота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=E2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4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4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4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CE5D2" w:themeFill="accent2" w:themeFillTint="33"/>
                        <w:vAlign w:val="center"/>
                      </w:tcPr>
                      <w:p w14:paraId="033448E8" w14:textId="1A0AECEC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MonthStart10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среда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воскресенье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=F2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4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5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5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5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759E7" w:rsidRPr="001761FA" w14:paraId="417CB289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D57BADD" w14:textId="3872792A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6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9A898CE" w14:textId="63BC0E22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7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3FAC9F0" w14:textId="340BB43F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8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21D161" w14:textId="0CA87A63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9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6A643C" w14:textId="62279739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10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CE5D2" w:themeFill="accent2" w:themeFillTint="33"/>
                        <w:vAlign w:val="center"/>
                      </w:tcPr>
                      <w:p w14:paraId="67941E26" w14:textId="1491A10D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11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CE5D2" w:themeFill="accent2" w:themeFillTint="33"/>
                        <w:vAlign w:val="center"/>
                      </w:tcPr>
                      <w:p w14:paraId="3855752B" w14:textId="64FFF00B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12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759E7" w:rsidRPr="001761FA" w14:paraId="5B825496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7DA0949" w14:textId="6973DF22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13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2A3155B" w14:textId="56E23F47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14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7703C0" w14:textId="3102F148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15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1D79F5D" w14:textId="6B0F3A1E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16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809789E" w14:textId="192105D2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17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CE5D2" w:themeFill="accent2" w:themeFillTint="33"/>
                        <w:vAlign w:val="center"/>
                      </w:tcPr>
                      <w:p w14:paraId="5E652A53" w14:textId="5FC85647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18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CE5D2" w:themeFill="accent2" w:themeFillTint="33"/>
                        <w:vAlign w:val="center"/>
                      </w:tcPr>
                      <w:p w14:paraId="6A15A5B1" w14:textId="37F345C5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19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759E7" w:rsidRPr="001761FA" w14:paraId="6EED2580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1F3DDCD" w14:textId="46453AB0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20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390DD1B" w14:textId="572CD890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21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7F5AA2" w14:textId="482BDCA0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22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C4BC37" w14:textId="1E8C7ABC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23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7548C6" w14:textId="42084FC6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24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CE5D2" w:themeFill="accent2" w:themeFillTint="33"/>
                        <w:vAlign w:val="center"/>
                      </w:tcPr>
                      <w:p w14:paraId="4F758FA6" w14:textId="36D75C5C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25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CE5D2" w:themeFill="accent2" w:themeFillTint="33"/>
                        <w:vAlign w:val="center"/>
                      </w:tcPr>
                      <w:p w14:paraId="6C14A43A" w14:textId="15F9FD0E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26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759E7" w:rsidRPr="001761FA" w14:paraId="421ED063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AC49703" w14:textId="7AA4A1CA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=G5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=G5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MonthEnd10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27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2E21D25" w14:textId="548230C5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MonthEnd10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28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784B9C2" w14:textId="163DAB67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MonthEnd10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29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D70C7C" w14:textId="0CA307C2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MonthEnd10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30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06ED0E" w14:textId="2B2CBC1B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MonthEnd10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31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CE5D2" w:themeFill="accent2" w:themeFillTint="33"/>
                        <w:vAlign w:val="center"/>
                      </w:tcPr>
                      <w:p w14:paraId="06C0FD3E" w14:textId="1EBB3B0C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MonthEnd10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CE5D2" w:themeFill="accent2" w:themeFillTint="33"/>
                        <w:vAlign w:val="center"/>
                      </w:tcPr>
                      <w:p w14:paraId="34BFEE1E" w14:textId="3EA7DB88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MonthEnd10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759E7" w:rsidRPr="001761FA" w14:paraId="5E488CCB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32D377D" w14:textId="4973902D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MonthEnd10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8B681DC" w14:textId="5D7584D5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=A7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=A7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MonthEnd10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=A7+1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A0D1C1" w14:textId="77777777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09BA41F" w14:textId="77777777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DF3E5EB" w14:textId="77777777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CE5D2" w:themeFill="accent2" w:themeFillTint="33"/>
                        <w:vAlign w:val="center"/>
                      </w:tcPr>
                      <w:p w14:paraId="40C84C1A" w14:textId="77777777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CE5D2" w:themeFill="accent2" w:themeFillTint="33"/>
                        <w:vAlign w:val="center"/>
                      </w:tcPr>
                      <w:p w14:paraId="5F1C5DD5" w14:textId="77777777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</w:tr>
                </w:tbl>
                <w:p w14:paraId="204E2E7A" w14:textId="77777777" w:rsidR="002759E7" w:rsidRPr="001761FA" w:rsidRDefault="002759E7" w:rsidP="002759E7">
                  <w:pPr>
                    <w:pStyle w:val="a5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329"/>
                  </w:tblGrid>
                  <w:tr w:rsidR="002759E7" w14:paraId="7631CED7" w14:textId="77777777" w:rsidTr="009D0662">
                    <w:tc>
                      <w:tcPr>
                        <w:tcW w:w="5000" w:type="pct"/>
                        <w:shd w:val="clear" w:color="auto" w:fill="FFC000"/>
                      </w:tcPr>
                      <w:p w14:paraId="7259B2EB" w14:textId="77777777" w:rsidR="002759E7" w:rsidRDefault="002759E7" w:rsidP="002759E7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Ноябрь</w:t>
                        </w:r>
                      </w:p>
                    </w:tc>
                  </w:tr>
                </w:tbl>
                <w:tbl>
                  <w:tblPr>
                    <w:tblStyle w:val="CalendarTable"/>
                    <w:tblW w:w="4991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8"/>
                    <w:gridCol w:w="333"/>
                    <w:gridCol w:w="334"/>
                    <w:gridCol w:w="334"/>
                    <w:gridCol w:w="334"/>
                    <w:gridCol w:w="334"/>
                    <w:gridCol w:w="328"/>
                  </w:tblGrid>
                  <w:tr w:rsidR="002759E7" w:rsidRPr="001761FA" w14:paraId="5D4BC7C5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6FD8F67A" w14:textId="77777777" w:rsidR="002759E7" w:rsidRPr="008E5CF2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D9D9D9" w:themeFill="background1" w:themeFillShade="D9"/>
                        <w:vAlign w:val="center"/>
                      </w:tcPr>
                      <w:p w14:paraId="7174A792" w14:textId="77777777" w:rsidR="002759E7" w:rsidRPr="008E5CF2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234D729E" w14:textId="77777777" w:rsidR="002759E7" w:rsidRPr="008E5CF2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6D32E47F" w14:textId="77777777" w:rsidR="002759E7" w:rsidRPr="008E5CF2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5474D8D1" w14:textId="77777777" w:rsidR="002759E7" w:rsidRPr="008E5CF2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21AEAD5C" w14:textId="77777777" w:rsidR="002759E7" w:rsidRPr="008E5CF2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453D5752" w14:textId="77777777" w:rsidR="002759E7" w:rsidRPr="008E5CF2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759E7" w:rsidRPr="001761FA" w14:paraId="7205B1C0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F3BA862" w14:textId="3EB270EB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MonthStart11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суббота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понедельник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" 1 ""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EB78CF1" w14:textId="73930A06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MonthStart11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суббота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вторник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=A2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2A6F57C" w14:textId="3AF87172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MonthStart11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суббота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среда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=B2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A245A4F" w14:textId="492FC6C4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MonthStart11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суббота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четверг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=C2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FA94E62" w14:textId="03AA1A7E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MonthStart11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суббота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пятница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=D2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CE5D2" w:themeFill="accent2" w:themeFillTint="33"/>
                        <w:vAlign w:val="center"/>
                      </w:tcPr>
                      <w:p w14:paraId="2D30DC98" w14:textId="66E53FA1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MonthStart11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суббота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суббота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=E2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CE5D2" w:themeFill="accent2" w:themeFillTint="33"/>
                        <w:vAlign w:val="center"/>
                      </w:tcPr>
                      <w:p w14:paraId="468B88A3" w14:textId="52136902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MonthStart11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суббота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воскресенье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=F2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759E7" w:rsidRPr="001761FA" w14:paraId="6DAB2BFF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F80F91A" w14:textId="02242AC3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3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1E13914" w14:textId="6949F088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4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8579DEA" w14:textId="36BABAF7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5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51F859" w14:textId="7A2A862B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6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B115BE" w14:textId="1E0BD6B6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7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CE5D2" w:themeFill="accent2" w:themeFillTint="33"/>
                        <w:vAlign w:val="center"/>
                      </w:tcPr>
                      <w:p w14:paraId="3F9C08B1" w14:textId="661EB16E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8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CE5D2" w:themeFill="accent2" w:themeFillTint="33"/>
                        <w:vAlign w:val="center"/>
                      </w:tcPr>
                      <w:p w14:paraId="60065301" w14:textId="3AA9856C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9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759E7" w:rsidRPr="001761FA" w14:paraId="4A393F7F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AC3BF49" w14:textId="349883F2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10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28E31DB" w14:textId="6868FA69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11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41B6C56" w14:textId="38AA66EE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12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17E78C" w14:textId="10F5ED5A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13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F1ACA91" w14:textId="0A98F0BB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14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CE5D2" w:themeFill="accent2" w:themeFillTint="33"/>
                        <w:vAlign w:val="center"/>
                      </w:tcPr>
                      <w:p w14:paraId="11D9D4F3" w14:textId="4DF30637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15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CE5D2" w:themeFill="accent2" w:themeFillTint="33"/>
                        <w:vAlign w:val="center"/>
                      </w:tcPr>
                      <w:p w14:paraId="6CCB318F" w14:textId="2D12D43D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16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759E7" w:rsidRPr="001761FA" w14:paraId="7F9C9D25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45D16B" w14:textId="28A0B2FD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17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E7FA706" w14:textId="5B1707F5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18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377103" w14:textId="18E75B73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19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F76624" w14:textId="2939FEC9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20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5165C0E" w14:textId="079D7E28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21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CE5D2" w:themeFill="accent2" w:themeFillTint="33"/>
                        <w:vAlign w:val="center"/>
                      </w:tcPr>
                      <w:p w14:paraId="65D64AEB" w14:textId="77FD8CE6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22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CE5D2" w:themeFill="accent2" w:themeFillTint="33"/>
                        <w:vAlign w:val="center"/>
                      </w:tcPr>
                      <w:p w14:paraId="6904FE4C" w14:textId="5FA9A06E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23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759E7" w:rsidRPr="001761FA" w14:paraId="7DEA280E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6459817" w14:textId="11CD295A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=G5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23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=G5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23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MonthEnd11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24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24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24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6E889BE" w14:textId="572CD139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24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24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MonthEnd11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25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25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25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1F8FA44" w14:textId="240B5FAA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25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25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MonthEnd11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26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A5DE0B" w14:textId="4553D2B6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MonthEnd11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27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440F96" w14:textId="674E5D7A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MonthEnd11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28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CE5D2" w:themeFill="accent2" w:themeFillTint="33"/>
                        <w:vAlign w:val="center"/>
                      </w:tcPr>
                      <w:p w14:paraId="2B169AD3" w14:textId="065F253E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MonthEnd11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29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CE5D2" w:themeFill="accent2" w:themeFillTint="33"/>
                        <w:vAlign w:val="center"/>
                      </w:tcPr>
                      <w:p w14:paraId="1D3E6660" w14:textId="22F76B24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MonthEnd11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30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759E7" w:rsidRPr="001761FA" w14:paraId="29C26019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0FABF8" w14:textId="461D6FDF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MonthEnd11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345032A" w14:textId="1790D58E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=A7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=A7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MonthEnd11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=A7+1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973354" w14:textId="77777777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990BE3" w14:textId="77777777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69CC4C" w14:textId="77777777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CE5D2" w:themeFill="accent2" w:themeFillTint="33"/>
                        <w:vAlign w:val="center"/>
                      </w:tcPr>
                      <w:p w14:paraId="1FCF485E" w14:textId="77777777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CE5D2" w:themeFill="accent2" w:themeFillTint="33"/>
                        <w:vAlign w:val="center"/>
                      </w:tcPr>
                      <w:p w14:paraId="6E17FFEF" w14:textId="77777777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</w:tr>
                </w:tbl>
                <w:p w14:paraId="20ED64B1" w14:textId="77777777" w:rsidR="002759E7" w:rsidRPr="001761FA" w:rsidRDefault="002759E7" w:rsidP="002759E7">
                  <w:pPr>
                    <w:pStyle w:val="a5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329"/>
                  </w:tblGrid>
                  <w:tr w:rsidR="002759E7" w14:paraId="085F0BB2" w14:textId="77777777" w:rsidTr="009D0662">
                    <w:tc>
                      <w:tcPr>
                        <w:tcW w:w="5000" w:type="pct"/>
                        <w:shd w:val="clear" w:color="auto" w:fill="0070C0"/>
                      </w:tcPr>
                      <w:p w14:paraId="4E3CAA53" w14:textId="77777777" w:rsidR="002759E7" w:rsidRDefault="002759E7" w:rsidP="002759E7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Декабрь</w:t>
                        </w:r>
                      </w:p>
                    </w:tc>
                  </w:tr>
                </w:tbl>
                <w:tbl>
                  <w:tblPr>
                    <w:tblStyle w:val="CalendarTable"/>
                    <w:tblW w:w="4991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8"/>
                    <w:gridCol w:w="333"/>
                    <w:gridCol w:w="334"/>
                    <w:gridCol w:w="334"/>
                    <w:gridCol w:w="334"/>
                    <w:gridCol w:w="334"/>
                    <w:gridCol w:w="328"/>
                  </w:tblGrid>
                  <w:tr w:rsidR="002759E7" w:rsidRPr="001761FA" w14:paraId="731C17FE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41506176" w14:textId="77777777" w:rsidR="002759E7" w:rsidRPr="008E5CF2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D9D9D9" w:themeFill="background1" w:themeFillShade="D9"/>
                        <w:vAlign w:val="center"/>
                      </w:tcPr>
                      <w:p w14:paraId="43B7D5BE" w14:textId="77777777" w:rsidR="002759E7" w:rsidRPr="008E5CF2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7E8FA6BF" w14:textId="77777777" w:rsidR="002759E7" w:rsidRPr="008E5CF2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67FCED96" w14:textId="77777777" w:rsidR="002759E7" w:rsidRPr="008E5CF2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6D338B9A" w14:textId="77777777" w:rsidR="002759E7" w:rsidRPr="008E5CF2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6D7F734D" w14:textId="77777777" w:rsidR="002759E7" w:rsidRPr="008E5CF2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4D774197" w14:textId="77777777" w:rsidR="002759E7" w:rsidRPr="008E5CF2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759E7" w:rsidRPr="001761FA" w14:paraId="2C7F4313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7D158D2" w14:textId="1A68D1B5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MonthStart12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понедельник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понедельник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" 1 ""</w:instrText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5493958" w14:textId="2BD3FC93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MonthStart12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понедельник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вторник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=A2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529C2A0" w14:textId="7EF40EEA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MonthStart12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понедельник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среда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=B2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3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1C7646" w14:textId="321DAB7D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MonthStart12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понедельник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четверг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=C2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4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4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4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F248E7" w14:textId="03D48F7F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MonthStart12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понедельник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пятница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=D2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4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5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5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5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9E5F1" w:themeFill="accent5" w:themeFillTint="33"/>
                        <w:vAlign w:val="center"/>
                      </w:tcPr>
                      <w:p w14:paraId="5DE387DA" w14:textId="454785A8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MonthStart12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понедельник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суббота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=E2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5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6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E5F1" w:themeFill="accent5" w:themeFillTint="33"/>
                        <w:vAlign w:val="center"/>
                      </w:tcPr>
                      <w:p w14:paraId="7CDFB066" w14:textId="0A2F82F4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MonthStart12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понедельник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воскресенье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=F2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7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7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7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759E7" w:rsidRPr="001761FA" w14:paraId="35F8684B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3CF9DC" w14:textId="5C8134A1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8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34A2B1D" w14:textId="47A4D53A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9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F64C83B" w14:textId="02A3AA61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10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8627154" w14:textId="3B7BE9B7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11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3A25A97" w14:textId="7A9E2CC0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12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9E5F1" w:themeFill="accent5" w:themeFillTint="33"/>
                        <w:vAlign w:val="center"/>
                      </w:tcPr>
                      <w:p w14:paraId="467A19BD" w14:textId="0AFE19C6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13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E5F1" w:themeFill="accent5" w:themeFillTint="33"/>
                        <w:vAlign w:val="center"/>
                      </w:tcPr>
                      <w:p w14:paraId="553A3B0E" w14:textId="250D25E5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14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759E7" w:rsidRPr="001761FA" w14:paraId="471DB64B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5C5E7C8" w14:textId="5E953A59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15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45991A9" w14:textId="0FA45644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16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B35EE76" w14:textId="1F62DDA2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17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F0A1E8D" w14:textId="7BCB43E5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18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242E077" w14:textId="433B4706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19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9E5F1" w:themeFill="accent5" w:themeFillTint="33"/>
                        <w:vAlign w:val="center"/>
                      </w:tcPr>
                      <w:p w14:paraId="5AA9F585" w14:textId="01061F09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20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E5F1" w:themeFill="accent5" w:themeFillTint="33"/>
                        <w:vAlign w:val="center"/>
                      </w:tcPr>
                      <w:p w14:paraId="453CC350" w14:textId="75C92612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21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759E7" w:rsidRPr="001761FA" w14:paraId="4963940F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9E73A1B" w14:textId="179F694B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22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6ACF601" w14:textId="1728A95A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23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662FD3" w14:textId="232BD65B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24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F45729D" w14:textId="0194B54C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25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64ADD63" w14:textId="19E2670E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26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9E5F1" w:themeFill="accent5" w:themeFillTint="33"/>
                        <w:vAlign w:val="center"/>
                      </w:tcPr>
                      <w:p w14:paraId="011BC51C" w14:textId="7472D727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27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E5F1" w:themeFill="accent5" w:themeFillTint="33"/>
                        <w:vAlign w:val="center"/>
                      </w:tcPr>
                      <w:p w14:paraId="216561BF" w14:textId="5BE6A0E5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28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759E7" w:rsidRPr="001761FA" w14:paraId="368DCAB6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C33E738" w14:textId="57E7D9A2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=G5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=G5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MonthEnd12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29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E3A1062" w14:textId="4FF46B7D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MonthEnd12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30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934C8D" w14:textId="0D53515D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MonthEnd12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31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1ECABF8" w14:textId="7676D7E6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MonthEnd12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F8E0E67" w14:textId="4652B0E6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MonthEnd12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9E5F1" w:themeFill="accent5" w:themeFillTint="33"/>
                        <w:vAlign w:val="center"/>
                      </w:tcPr>
                      <w:p w14:paraId="67CB5FEE" w14:textId="4FCAC7A4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MonthEnd12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E5F1" w:themeFill="accent5" w:themeFillTint="33"/>
                        <w:vAlign w:val="center"/>
                      </w:tcPr>
                      <w:p w14:paraId="002C177D" w14:textId="18B09A30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MonthEnd12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759E7" w:rsidRPr="001761FA" w14:paraId="6807419E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8A679B6" w14:textId="37523B0E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MonthEnd12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598424A" w14:textId="6C191415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=A7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02C9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=A7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MonthEnd12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=A7+1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D33DE6F" w14:textId="77777777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E92217" w14:textId="77777777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FCD970E" w14:textId="77777777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D9E5F1" w:themeFill="accent5" w:themeFillTint="33"/>
                        <w:vAlign w:val="center"/>
                      </w:tcPr>
                      <w:p w14:paraId="3D28F7F6" w14:textId="77777777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D9E5F1" w:themeFill="accent5" w:themeFillTint="33"/>
                        <w:vAlign w:val="center"/>
                      </w:tcPr>
                      <w:p w14:paraId="67BD6637" w14:textId="77777777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</w:tr>
                </w:tbl>
                <w:p w14:paraId="796D2AFA" w14:textId="77777777" w:rsidR="002759E7" w:rsidRPr="001761FA" w:rsidRDefault="002759E7" w:rsidP="002759E7">
                  <w:pPr>
                    <w:pStyle w:val="Months"/>
                    <w:ind w:left="0"/>
                    <w:jc w:val="center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F05AE2F" w14:textId="77777777" w:rsidR="00A44A84" w:rsidRPr="001761FA" w:rsidRDefault="00A44A84" w:rsidP="001761FA">
            <w:pPr>
              <w:pStyle w:val="ad"/>
              <w:spacing w:after="0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2"/>
                <w:szCs w:val="2"/>
                <w:lang w:bidi="ru-RU"/>
              </w:rPr>
            </w:pPr>
          </w:p>
        </w:tc>
      </w:tr>
    </w:tbl>
    <w:p w14:paraId="2B3E424A" w14:textId="1DF0A038" w:rsidR="00F93E3B" w:rsidRPr="001761FA" w:rsidRDefault="00F93E3B" w:rsidP="001761FA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F93E3B" w:rsidRPr="001761FA" w:rsidSect="00F25F9B">
      <w:pgSz w:w="11906" w:h="16838" w:code="9"/>
      <w:pgMar w:top="720" w:right="510" w:bottom="72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723F56" w14:textId="77777777" w:rsidR="00F73172" w:rsidRDefault="00F73172">
      <w:pPr>
        <w:spacing w:after="0"/>
      </w:pPr>
      <w:r>
        <w:separator/>
      </w:r>
    </w:p>
  </w:endnote>
  <w:endnote w:type="continuationSeparator" w:id="0">
    <w:p w14:paraId="36C11171" w14:textId="77777777" w:rsidR="00F73172" w:rsidRDefault="00F7317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E469F1" w14:textId="77777777" w:rsidR="00F73172" w:rsidRDefault="00F73172">
      <w:pPr>
        <w:spacing w:after="0"/>
      </w:pPr>
      <w:r>
        <w:separator/>
      </w:r>
    </w:p>
  </w:footnote>
  <w:footnote w:type="continuationSeparator" w:id="0">
    <w:p w14:paraId="2F4EE956" w14:textId="77777777" w:rsidR="00F73172" w:rsidRDefault="00F7317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105E"/>
    <w:rsid w:val="000A5A57"/>
    <w:rsid w:val="00111F7C"/>
    <w:rsid w:val="001274F3"/>
    <w:rsid w:val="00151CCE"/>
    <w:rsid w:val="001635B6"/>
    <w:rsid w:val="001761FA"/>
    <w:rsid w:val="001B01F9"/>
    <w:rsid w:val="001C41F9"/>
    <w:rsid w:val="00240D4D"/>
    <w:rsid w:val="002562E7"/>
    <w:rsid w:val="002759E7"/>
    <w:rsid w:val="00285C1D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53B95"/>
    <w:rsid w:val="00667021"/>
    <w:rsid w:val="006974E1"/>
    <w:rsid w:val="006C0896"/>
    <w:rsid w:val="006F513E"/>
    <w:rsid w:val="007C0139"/>
    <w:rsid w:val="007D45A1"/>
    <w:rsid w:val="007F564D"/>
    <w:rsid w:val="008B1201"/>
    <w:rsid w:val="008E5CF2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44A84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C44DFB"/>
    <w:rsid w:val="00C6519B"/>
    <w:rsid w:val="00C70F21"/>
    <w:rsid w:val="00C7354B"/>
    <w:rsid w:val="00C91F9B"/>
    <w:rsid w:val="00DE32AC"/>
    <w:rsid w:val="00E1407A"/>
    <w:rsid w:val="00E318B9"/>
    <w:rsid w:val="00E50BDE"/>
    <w:rsid w:val="00E774CD"/>
    <w:rsid w:val="00E77E1D"/>
    <w:rsid w:val="00ED75B6"/>
    <w:rsid w:val="00EF1F0E"/>
    <w:rsid w:val="00F02C94"/>
    <w:rsid w:val="00F25F9B"/>
    <w:rsid w:val="00F73172"/>
    <w:rsid w:val="00F91390"/>
    <w:rsid w:val="00F93E3B"/>
    <w:rsid w:val="00FB7B2C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6820</Words>
  <Characters>38880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2021-08-27T05:28:00Z</dcterms:created>
  <dcterms:modified xsi:type="dcterms:W3CDTF">2021-08-27T05:28:00Z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