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C957EE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5E04F61F" w:rsidR="003E085C" w:rsidRPr="00C957EE" w:rsidRDefault="003E085C" w:rsidP="00C957EE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lang w:bidi="ru-RU"/>
              </w:rPr>
            </w:pPr>
            <w:r w:rsidRPr="00C957EE">
              <w:rPr>
                <w:rFonts w:cs="Arial"/>
                <w:noProof/>
                <w:color w:val="auto"/>
                <w:lang w:bidi="ru-RU"/>
              </w:rPr>
              <w:fldChar w:fldCharType="begin"/>
            </w:r>
            <w:r w:rsidRPr="00C957EE">
              <w:rPr>
                <w:rFonts w:cs="Arial"/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separate"/>
            </w:r>
            <w:r w:rsidR="00A45156">
              <w:rPr>
                <w:rFonts w:cs="Arial"/>
                <w:noProof/>
                <w:color w:val="auto"/>
                <w:lang w:bidi="ru-RU"/>
              </w:rPr>
              <w:t>2024</w: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p w14:paraId="4EE12CCC" w14:textId="0782680A" w:rsidR="00C957EE" w:rsidRPr="00C957EE" w:rsidRDefault="0087147D" w:rsidP="00E50BDE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52</w:t>
            </w:r>
            <w:r w:rsidR="00C957EE" w:rsidRPr="00C957E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 xml:space="preserve"> </w:t>
            </w:r>
            <w:r w:rsidR="00F30486" w:rsidRPr="00F30486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четверга</w:t>
            </w:r>
          </w:p>
          <w:tbl>
            <w:tblPr>
              <w:tblStyle w:val="ae"/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top w:w="170" w:type="dxa"/>
                <w:left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2"/>
              <w:gridCol w:w="3484"/>
              <w:gridCol w:w="3484"/>
            </w:tblGrid>
            <w:tr w:rsidR="00E50BDE" w:rsidRPr="00C957EE" w14:paraId="79F6697B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E763E4B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0"/>
                    <w:gridCol w:w="450"/>
                    <w:gridCol w:w="450"/>
                    <w:gridCol w:w="439"/>
                  </w:tblGrid>
                  <w:tr w:rsidR="00E50BDE" w:rsidRPr="00C957EE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518D35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31CFC1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55DAC0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13FC7C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441689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0566B5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0206C8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4CA7EE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591726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451623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133FFB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243D44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25174D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45BC7E9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3049D5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0A18B3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39086A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3C166D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15A687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343FC9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282165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0BFF28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195DE1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010DB8E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4BCAF9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70BE9A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08DF495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0A03AF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0F0480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7FF8DD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600B96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672EDC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54036E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79FA31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7C907B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29C190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6CB2F30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D86111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70CAFA2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246677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744860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307DBD4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45BCEE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4946E3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2A7BEE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59FE473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4E8C9D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61978A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790388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5F2A89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34AF7B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761B65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08038D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0E6BF0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6A159B9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3E9B32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0382AE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7FCB90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52E626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61B3E1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526EB0E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24BC84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38CF26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6FB6F9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437B48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13AC78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06EF88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1AC399C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23151F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41DA13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2FB361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4A0017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1B19BA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594B51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1012FB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4315FC74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643876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394899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3D6A75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700C67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69F68F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665E4B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51B5C8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428BE7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1717C4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56736E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5B0631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0455AA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696B12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13421E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656464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0046DB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501EAC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2DFF08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4B4054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4275CE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0324667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1A4FB4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54E987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2614702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1CEC7A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42A533C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033A46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7F77AE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0AEBDD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4AC0EF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66CE406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3CDCC41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360BD4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2F1D70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0273AB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2909D32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3F44FA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C58B95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820329B" w14:textId="465A2FEF" w:rsidR="00C957EE" w:rsidRPr="00A60ACB" w:rsidRDefault="00A60ACB" w:rsidP="00E50BDE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F30486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четверга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642383A" w14:textId="0D01B344" w:rsidR="00C957EE" w:rsidRPr="00C957EE" w:rsidRDefault="00A45156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F30486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четверг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ов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1573F3B2" w14:textId="5FE74EDA" w:rsidR="00C957EE" w:rsidRPr="00C957EE" w:rsidRDefault="00A45156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F30486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четверг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а</w:t>
                  </w:r>
                </w:p>
              </w:tc>
            </w:tr>
            <w:tr w:rsidR="00E50BDE" w:rsidRPr="00C957EE" w14:paraId="3808ABF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7D39916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1830A8BB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1B5FE8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65952C0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64CA1A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70FF2B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07E3A8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56A186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5885F5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27F0CF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260C445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73ED4F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1BE5ECA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29A108A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2E2463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67671A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7C78DB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69716F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09006E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62D3FF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5AA051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329770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00A12F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45F56A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339BCBF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0DA82A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49E78A5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42EE84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29637C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5FB15DE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04E39E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6FA798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362437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161791C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7A343F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7340BE1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47ED024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5F687C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079F88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E785DF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D4E4F6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7BB323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158B62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6688879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2BF3A7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619712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477099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21E426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722F03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074C6B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38D322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07C25F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740222B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63845D5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2358DC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55FD67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7A18E6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314718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4FA20F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677794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6370A2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7CF6EE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3AF60B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1BCBEE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3A0248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4B1BCC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413A7D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4D6434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661829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3E8764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30CEEA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304F22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513B8C6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0BB669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2BD993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6FB6E9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3B30812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6AA0C4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F2A0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5AF13B3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27C2DD8F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0E4663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0D1763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16AA20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04FE56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35921E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09CDDF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54FE95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2D4E5C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6B3E39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7825EF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2CFF97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110FD1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17B582E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28AB16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3FAFD0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0E36E80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577CF8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3BC09C9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352421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54B447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5B3601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310E76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6FD9BF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2151DBC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2B3C330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071C32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5DB2BB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5ED616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5205C0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3DD5BBA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45386F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692E555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06609CE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68A0B1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74EE8A0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415517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596EAA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EAB23A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1120ADC2" w14:textId="2EC9B0E0" w:rsidR="00C957EE" w:rsidRPr="00C957EE" w:rsidRDefault="003F2A0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F30486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четверг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а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DB6A399" w14:textId="4F63D809" w:rsidR="00C957EE" w:rsidRPr="00C957EE" w:rsidRDefault="00A45156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F30486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четверг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ов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52AF004B" w14:textId="37A1986B" w:rsidR="00C957EE" w:rsidRPr="00C957EE" w:rsidRDefault="00A45156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F30486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четверг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а</w:t>
                  </w:r>
                </w:p>
              </w:tc>
            </w:tr>
            <w:tr w:rsidR="00E50BDE" w:rsidRPr="00C957EE" w14:paraId="5ABCB9D1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3FBAEAFE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79A7682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18B74A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0FA5E5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3EC9062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78DC60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3A4D20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795784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4DB3764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7B6D5E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35A429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1E5BCA5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366381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4F942D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4D6DBC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187EA6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3D5D77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634EF5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79EF30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2E6C82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41C699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0980279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5D4FD9E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221E610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6957B7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70C231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71FCC1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705238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760DF4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0095125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17B9D7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733969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0A9285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4ABE72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40619BB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3C6A75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601CF2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288604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6AB897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8E1542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6EAAC9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1FDBF2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5197F4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F2A0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66C074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3321FD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2B9476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4472DC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4E9F95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63301F6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333A0A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0140358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3C876B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705140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28C3B5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203F94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169572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54EF93F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251328A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156903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660C1B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0A84D6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0F5644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146810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24AAE6C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4024E0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1D037F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7C0A74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6557D0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0F8A02F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0CEC39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449EEDE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43B5A6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50AF85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168B9A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53B4700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569171E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7E6AD3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2417F4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1B176A2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0F7938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69E08D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7743BC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125F04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59BA21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533713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71E687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419C6E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33922C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75DFF9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66E5FC4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22EFD1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53F1C2C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05A0F7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1426F9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15F9FD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7AED04A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44239D1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6A91AF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2A9E51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2C3755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46E1D3A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73C2A4E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074A09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484600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23C11E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7346E1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216474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57903E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082025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7FF989F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1FCA30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733F85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5784E55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11FE1D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4641F3A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457187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4A2347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7D62574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79957A6" w14:textId="09D7FD50" w:rsidR="00C957EE" w:rsidRPr="00C957EE" w:rsidRDefault="003F2A0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F30486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четверг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а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30C464A8" w14:textId="10F29461" w:rsidR="00C957EE" w:rsidRPr="00C957EE" w:rsidRDefault="00BC3E75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F30486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четверг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ов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79564357" w14:textId="1B3995F1" w:rsidR="00C957EE" w:rsidRPr="00C957EE" w:rsidRDefault="00BC3E75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F30486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четверг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а</w:t>
                  </w:r>
                </w:p>
              </w:tc>
            </w:tr>
            <w:tr w:rsidR="00E50BDE" w:rsidRPr="00C957EE" w14:paraId="405FBD6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53179A5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645C0491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54EF07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23D660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1F7277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79F5B1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7637B9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6EC80FD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57671D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09D02A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2CE961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2E3F23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57080D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3B251F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7185ABA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710C3D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448B75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1447C3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311057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029B9F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43984B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6FE802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42B016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65A086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44F0503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61DB9B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6F78675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1BAC1D5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13CF58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51F17C7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2F353A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55E6C5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67A2549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06B4EE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157604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3BC344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6902FC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7183D1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4AF417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C3E75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24C375F8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6688E75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7AB1D8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3495ED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7BD583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10CD93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58DE41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029B3D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72A37E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5AE751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4A9019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415E10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1EF40C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090CEF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5E135F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0A4CD8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2FB86F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102105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60D1F4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63A22E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350B2E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0767CD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002ABF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5204FD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45218A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4DF236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315E53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57F8DA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528866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0B3DEE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2B9275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2517B3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140D2E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30EE8A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20CF55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4F2E59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2035201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2983DA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6F29FA4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8239E80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AADCE52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6FF58D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27489A1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205030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3048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13E225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0B7930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2E1F1C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13EDD2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394EE3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5362A10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6235B65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676B5B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43BA7BA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23A7575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548FA7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494EDE3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0E5FB7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5BDAA6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2DCD04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41A3DF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49F3D05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258A8A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6F9556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67D42A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7D8020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513F2B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330B34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3C1481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5C4C453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2E0E93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4BDEBF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406FD8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0F99DBD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0ED0066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12BC8C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1261F6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24288E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5224D7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4515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2153559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207432E0" w14:textId="634457C6" w:rsidR="00C957EE" w:rsidRPr="00C957EE" w:rsidRDefault="00A45156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F30486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четверг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ов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4D07778" w14:textId="57A53B69" w:rsidR="00C957EE" w:rsidRPr="00C957EE" w:rsidRDefault="00A45156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F30486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четверг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а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C840F7E" w14:textId="567E0C2D" w:rsidR="00C957EE" w:rsidRPr="00C957EE" w:rsidRDefault="00BC3E75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F30486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четверг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а</w:t>
                  </w:r>
                </w:p>
              </w:tc>
            </w:tr>
          </w:tbl>
          <w:p w14:paraId="1A5B6E03" w14:textId="2CC03F92" w:rsidR="00E50BDE" w:rsidRPr="00C957EE" w:rsidRDefault="00E50BDE" w:rsidP="00E50BDE">
            <w:pPr>
              <w:pStyle w:val="ad"/>
              <w:jc w:val="center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Pr="00C957EE" w:rsidRDefault="00F93E3B" w:rsidP="00996E56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F93E3B" w:rsidRPr="00C957EE" w:rsidSect="00C957EE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F94AE0" w14:textId="77777777" w:rsidR="004C3462" w:rsidRDefault="004C3462">
      <w:pPr>
        <w:spacing w:after="0"/>
      </w:pPr>
      <w:r>
        <w:separator/>
      </w:r>
    </w:p>
  </w:endnote>
  <w:endnote w:type="continuationSeparator" w:id="0">
    <w:p w14:paraId="016D7168" w14:textId="77777777" w:rsidR="004C3462" w:rsidRDefault="004C34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4DD747" w14:textId="77777777" w:rsidR="004C3462" w:rsidRDefault="004C3462">
      <w:pPr>
        <w:spacing w:after="0"/>
      </w:pPr>
      <w:r>
        <w:separator/>
      </w:r>
    </w:p>
  </w:footnote>
  <w:footnote w:type="continuationSeparator" w:id="0">
    <w:p w14:paraId="60F70F49" w14:textId="77777777" w:rsidR="004C3462" w:rsidRDefault="004C346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74B6A"/>
    <w:rsid w:val="00097A25"/>
    <w:rsid w:val="000A5A57"/>
    <w:rsid w:val="001274F3"/>
    <w:rsid w:val="00151CCE"/>
    <w:rsid w:val="00187700"/>
    <w:rsid w:val="001B01F9"/>
    <w:rsid w:val="001B6F14"/>
    <w:rsid w:val="001C41F9"/>
    <w:rsid w:val="00285C1D"/>
    <w:rsid w:val="003327F5"/>
    <w:rsid w:val="00340CAF"/>
    <w:rsid w:val="003C0D41"/>
    <w:rsid w:val="003E085C"/>
    <w:rsid w:val="003E7B3A"/>
    <w:rsid w:val="003F2A0E"/>
    <w:rsid w:val="00416364"/>
    <w:rsid w:val="00431B29"/>
    <w:rsid w:val="00440416"/>
    <w:rsid w:val="00462EAD"/>
    <w:rsid w:val="004A6170"/>
    <w:rsid w:val="004C3462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C0896"/>
    <w:rsid w:val="006F513E"/>
    <w:rsid w:val="007A5238"/>
    <w:rsid w:val="007C0139"/>
    <w:rsid w:val="007D45A1"/>
    <w:rsid w:val="007F564D"/>
    <w:rsid w:val="00807067"/>
    <w:rsid w:val="0087147D"/>
    <w:rsid w:val="00872EE5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45156"/>
    <w:rsid w:val="00A60ACB"/>
    <w:rsid w:val="00AA23D3"/>
    <w:rsid w:val="00AA3C50"/>
    <w:rsid w:val="00AD51E9"/>
    <w:rsid w:val="00AE302A"/>
    <w:rsid w:val="00AE36BB"/>
    <w:rsid w:val="00B37C7E"/>
    <w:rsid w:val="00B65B09"/>
    <w:rsid w:val="00B85583"/>
    <w:rsid w:val="00B9476B"/>
    <w:rsid w:val="00BC3952"/>
    <w:rsid w:val="00BC3E75"/>
    <w:rsid w:val="00BE5AB8"/>
    <w:rsid w:val="00C44DFB"/>
    <w:rsid w:val="00C6519B"/>
    <w:rsid w:val="00C70F21"/>
    <w:rsid w:val="00C7354B"/>
    <w:rsid w:val="00C91F9B"/>
    <w:rsid w:val="00C957EE"/>
    <w:rsid w:val="00DE32AC"/>
    <w:rsid w:val="00E1407A"/>
    <w:rsid w:val="00E16D02"/>
    <w:rsid w:val="00E50BDE"/>
    <w:rsid w:val="00E774CD"/>
    <w:rsid w:val="00E77E1D"/>
    <w:rsid w:val="00ED75B6"/>
    <w:rsid w:val="00F3048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3434</Words>
  <Characters>19576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2021-08-29T04:57:00Z</dcterms:created>
  <dcterms:modified xsi:type="dcterms:W3CDTF">2021-08-29T04:57:00Z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